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EAF544" w14:textId="77777777" w:rsidR="00D665F5" w:rsidRPr="00662810" w:rsidRDefault="00B26174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662810">
        <w:rPr>
          <w:sz w:val="24"/>
          <w:szCs w:val="24"/>
        </w:rPr>
        <w:t>Poznań</w:t>
      </w:r>
      <w:r w:rsidR="00D665F5" w:rsidRPr="00662810">
        <w:rPr>
          <w:sz w:val="24"/>
          <w:szCs w:val="24"/>
        </w:rPr>
        <w:t xml:space="preserve"> dnia: </w:t>
      </w:r>
      <w:r w:rsidRPr="00662810">
        <w:rPr>
          <w:sz w:val="24"/>
          <w:szCs w:val="24"/>
        </w:rPr>
        <w:t>2022-02-22</w:t>
      </w:r>
    </w:p>
    <w:p w14:paraId="5ACFE0D5" w14:textId="77777777" w:rsidR="00D665F5" w:rsidRPr="00662810" w:rsidRDefault="00D665F5" w:rsidP="00D665F5">
      <w:pPr>
        <w:spacing w:after="240"/>
        <w:jc w:val="right"/>
        <w:rPr>
          <w:sz w:val="24"/>
          <w:szCs w:val="24"/>
        </w:rPr>
      </w:pPr>
    </w:p>
    <w:p w14:paraId="73F12EE1" w14:textId="77777777" w:rsidR="00B26174" w:rsidRPr="00662810" w:rsidRDefault="00B26174" w:rsidP="00577BC6">
      <w:pPr>
        <w:spacing w:after="40"/>
        <w:rPr>
          <w:b/>
          <w:bCs/>
          <w:sz w:val="24"/>
          <w:szCs w:val="24"/>
        </w:rPr>
      </w:pPr>
      <w:r w:rsidRPr="00662810">
        <w:rPr>
          <w:b/>
          <w:bCs/>
          <w:sz w:val="24"/>
          <w:szCs w:val="24"/>
        </w:rPr>
        <w:t>Szpital Wojewódzki w Poznaniu</w:t>
      </w:r>
    </w:p>
    <w:p w14:paraId="06A07656" w14:textId="77777777" w:rsidR="00D665F5" w:rsidRPr="00662810" w:rsidRDefault="00B26174" w:rsidP="00577BC6">
      <w:pPr>
        <w:spacing w:after="40"/>
        <w:rPr>
          <w:b/>
          <w:bCs/>
          <w:sz w:val="24"/>
          <w:szCs w:val="24"/>
        </w:rPr>
      </w:pPr>
      <w:r w:rsidRPr="00662810">
        <w:rPr>
          <w:b/>
          <w:bCs/>
          <w:sz w:val="24"/>
          <w:szCs w:val="24"/>
        </w:rPr>
        <w:t>Dział Zamówień Publicznych</w:t>
      </w:r>
    </w:p>
    <w:p w14:paraId="54E879D0" w14:textId="77777777" w:rsidR="00D665F5" w:rsidRPr="00662810" w:rsidRDefault="00B26174" w:rsidP="00D665F5">
      <w:pPr>
        <w:rPr>
          <w:sz w:val="24"/>
          <w:szCs w:val="24"/>
        </w:rPr>
      </w:pPr>
      <w:r w:rsidRPr="00662810">
        <w:rPr>
          <w:sz w:val="24"/>
          <w:szCs w:val="24"/>
        </w:rPr>
        <w:t>Juraszów</w:t>
      </w:r>
      <w:r w:rsidR="00D665F5" w:rsidRPr="00662810">
        <w:rPr>
          <w:sz w:val="24"/>
          <w:szCs w:val="24"/>
        </w:rPr>
        <w:t xml:space="preserve"> </w:t>
      </w:r>
      <w:r w:rsidRPr="00662810">
        <w:rPr>
          <w:sz w:val="24"/>
          <w:szCs w:val="24"/>
        </w:rPr>
        <w:t>7/19</w:t>
      </w:r>
    </w:p>
    <w:p w14:paraId="7595FFB8" w14:textId="77777777" w:rsidR="00D665F5" w:rsidRPr="00662810" w:rsidRDefault="00B26174" w:rsidP="00D665F5">
      <w:pPr>
        <w:rPr>
          <w:sz w:val="24"/>
          <w:szCs w:val="24"/>
        </w:rPr>
      </w:pPr>
      <w:r w:rsidRPr="00662810">
        <w:rPr>
          <w:sz w:val="24"/>
          <w:szCs w:val="24"/>
        </w:rPr>
        <w:t>60-479</w:t>
      </w:r>
      <w:r w:rsidR="00D665F5" w:rsidRPr="00662810">
        <w:rPr>
          <w:sz w:val="24"/>
          <w:szCs w:val="24"/>
        </w:rPr>
        <w:t xml:space="preserve"> </w:t>
      </w:r>
      <w:r w:rsidRPr="00662810">
        <w:rPr>
          <w:sz w:val="24"/>
          <w:szCs w:val="24"/>
        </w:rPr>
        <w:t>Poznań</w:t>
      </w:r>
    </w:p>
    <w:p w14:paraId="6ECDB5E0" w14:textId="77777777" w:rsidR="00D665F5" w:rsidRPr="00662810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4C752E0" w14:textId="77777777" w:rsidR="00D665F5" w:rsidRPr="00662810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4DC348FF" w14:textId="77777777" w:rsidR="00A80738" w:rsidRPr="00662810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662810">
        <w:rPr>
          <w:sz w:val="24"/>
          <w:szCs w:val="24"/>
        </w:rPr>
        <w:t>Znak sprawy:</w:t>
      </w:r>
      <w:r w:rsidRPr="00662810">
        <w:rPr>
          <w:b/>
          <w:sz w:val="24"/>
          <w:szCs w:val="24"/>
        </w:rPr>
        <w:t xml:space="preserve"> </w:t>
      </w:r>
      <w:r w:rsidR="00B26174" w:rsidRPr="00662810">
        <w:rPr>
          <w:b/>
          <w:sz w:val="24"/>
          <w:szCs w:val="24"/>
        </w:rPr>
        <w:t>SZW/DZP/86/2021</w:t>
      </w:r>
      <w:r w:rsidR="00A80738" w:rsidRPr="00662810">
        <w:rPr>
          <w:sz w:val="24"/>
          <w:szCs w:val="24"/>
        </w:rPr>
        <w:tab/>
        <w:t xml:space="preserve"> </w:t>
      </w:r>
    </w:p>
    <w:p w14:paraId="57D42E82" w14:textId="77777777" w:rsidR="00A80738" w:rsidRPr="00662810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2092332" w14:textId="77777777" w:rsidR="00A80738" w:rsidRPr="00662810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397F335" w14:textId="77777777" w:rsidR="00A80738" w:rsidRPr="00662810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759FB04" w14:textId="77777777" w:rsidR="00A80738" w:rsidRPr="0066281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662810">
        <w:rPr>
          <w:b/>
          <w:spacing w:val="20"/>
          <w:sz w:val="28"/>
        </w:rPr>
        <w:t>INFORMACJA Z OTWARCIA OFERT</w:t>
      </w:r>
    </w:p>
    <w:p w14:paraId="01FFB33B" w14:textId="35B7F201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CCBF3CA" w14:textId="77777777" w:rsidR="00CB15AD" w:rsidRPr="00662810" w:rsidRDefault="00CB15AD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98B8BB1" w14:textId="5554CCF1" w:rsidR="00C659E2" w:rsidRPr="00662810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662810">
        <w:rPr>
          <w:bCs/>
          <w:sz w:val="24"/>
          <w:szCs w:val="24"/>
        </w:rPr>
        <w:t xml:space="preserve">Dotyczy </w:t>
      </w:r>
      <w:r w:rsidRPr="00662810">
        <w:rPr>
          <w:sz w:val="24"/>
          <w:szCs w:val="24"/>
        </w:rPr>
        <w:t xml:space="preserve">postępowania o udzielenie zamówienia publicznego prowadzonego w trybie </w:t>
      </w:r>
      <w:r w:rsidR="00B26174" w:rsidRPr="00662810">
        <w:rPr>
          <w:sz w:val="24"/>
          <w:szCs w:val="24"/>
        </w:rPr>
        <w:t>podstawowy</w:t>
      </w:r>
      <w:r w:rsidR="00662810">
        <w:rPr>
          <w:sz w:val="24"/>
          <w:szCs w:val="24"/>
        </w:rPr>
        <w:t>m</w:t>
      </w:r>
      <w:r w:rsidR="00B26174" w:rsidRPr="00662810">
        <w:rPr>
          <w:sz w:val="24"/>
          <w:szCs w:val="24"/>
        </w:rPr>
        <w:t xml:space="preserve"> bez negocjacji - art. 275 pkt. 1 ustawy </w:t>
      </w:r>
      <w:proofErr w:type="spellStart"/>
      <w:r w:rsidR="00B26174" w:rsidRPr="00662810">
        <w:rPr>
          <w:sz w:val="24"/>
          <w:szCs w:val="24"/>
        </w:rPr>
        <w:t>Pzp</w:t>
      </w:r>
      <w:proofErr w:type="spellEnd"/>
      <w:r w:rsidRPr="00662810">
        <w:rPr>
          <w:sz w:val="24"/>
          <w:szCs w:val="24"/>
        </w:rPr>
        <w:t xml:space="preserve"> na:</w:t>
      </w:r>
    </w:p>
    <w:p w14:paraId="097AD40E" w14:textId="77777777" w:rsidR="00A80738" w:rsidRPr="00662810" w:rsidRDefault="00B26174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662810">
        <w:rPr>
          <w:b/>
          <w:szCs w:val="24"/>
        </w:rPr>
        <w:t>Zakup i dostawa preparatów dezynfekcyjnych do prowadzenia procesów dekontaminacji powierzchni, sprzętów i urządzeń medycznych</w:t>
      </w:r>
    </w:p>
    <w:p w14:paraId="4825E3E5" w14:textId="77777777" w:rsidR="00D665F5" w:rsidRPr="00662810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662810">
        <w:rPr>
          <w:sz w:val="24"/>
          <w:szCs w:val="24"/>
        </w:rPr>
        <w:t>Zamawiający, działając na podstawie art. 22</w:t>
      </w:r>
      <w:r w:rsidR="00FC7F5E" w:rsidRPr="00662810">
        <w:rPr>
          <w:sz w:val="24"/>
          <w:szCs w:val="24"/>
        </w:rPr>
        <w:t>2</w:t>
      </w:r>
      <w:r w:rsidRPr="00662810">
        <w:rPr>
          <w:sz w:val="24"/>
          <w:szCs w:val="24"/>
        </w:rPr>
        <w:t xml:space="preserve"> ust. 5 </w:t>
      </w:r>
      <w:r w:rsidRPr="00662810">
        <w:rPr>
          <w:bCs/>
          <w:sz w:val="24"/>
          <w:szCs w:val="24"/>
        </w:rPr>
        <w:t>ustawy z dnia 11 września 2019 r. Prawo zamówień publicznych</w:t>
      </w:r>
      <w:r w:rsidRPr="00662810">
        <w:rPr>
          <w:sz w:val="24"/>
          <w:szCs w:val="24"/>
        </w:rPr>
        <w:t xml:space="preserve"> </w:t>
      </w:r>
      <w:r w:rsidR="00B26174" w:rsidRPr="00662810">
        <w:rPr>
          <w:sz w:val="24"/>
          <w:szCs w:val="24"/>
        </w:rPr>
        <w:t>(</w:t>
      </w:r>
      <w:proofErr w:type="spellStart"/>
      <w:r w:rsidR="00B26174" w:rsidRPr="00662810">
        <w:rPr>
          <w:sz w:val="24"/>
          <w:szCs w:val="24"/>
        </w:rPr>
        <w:t>t.j</w:t>
      </w:r>
      <w:proofErr w:type="spellEnd"/>
      <w:r w:rsidR="00B26174" w:rsidRPr="00662810">
        <w:rPr>
          <w:sz w:val="24"/>
          <w:szCs w:val="24"/>
        </w:rPr>
        <w:t>. Dz.U. z 2021r. poz. 1129)</w:t>
      </w:r>
      <w:r w:rsidR="00490DC0" w:rsidRPr="00662810">
        <w:rPr>
          <w:sz w:val="24"/>
          <w:szCs w:val="24"/>
        </w:rPr>
        <w:t xml:space="preserve"> </w:t>
      </w:r>
      <w:r w:rsidRPr="00662810">
        <w:rPr>
          <w:sz w:val="24"/>
          <w:szCs w:val="24"/>
        </w:rPr>
        <w:t>udostępnia</w:t>
      </w:r>
      <w:r w:rsidR="00F95C33" w:rsidRPr="00662810">
        <w:rPr>
          <w:sz w:val="24"/>
          <w:szCs w:val="24"/>
        </w:rPr>
        <w:t xml:space="preserve"> </w:t>
      </w:r>
      <w:r w:rsidR="004C7E9B" w:rsidRPr="00662810">
        <w:rPr>
          <w:sz w:val="24"/>
          <w:szCs w:val="24"/>
        </w:rPr>
        <w:t>informacj</w:t>
      </w:r>
      <w:r w:rsidR="00577BC6" w:rsidRPr="00662810">
        <w:rPr>
          <w:sz w:val="24"/>
          <w:szCs w:val="24"/>
        </w:rPr>
        <w:t>ę</w:t>
      </w:r>
      <w:r w:rsidR="00035488" w:rsidRPr="00662810">
        <w:rPr>
          <w:sz w:val="24"/>
          <w:szCs w:val="24"/>
        </w:rPr>
        <w:t xml:space="preserve"> z otwarcia ofert</w:t>
      </w:r>
      <w:r w:rsidR="00577BC6" w:rsidRPr="00662810">
        <w:rPr>
          <w:sz w:val="24"/>
          <w:szCs w:val="24"/>
        </w:rPr>
        <w:t>.</w:t>
      </w:r>
    </w:p>
    <w:p w14:paraId="70A4949E" w14:textId="77652AF9" w:rsidR="00A80738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662810">
        <w:rPr>
          <w:sz w:val="24"/>
          <w:szCs w:val="24"/>
        </w:rPr>
        <w:t>Podczas otwarcia ofert, mającego miejsce</w:t>
      </w:r>
      <w:r w:rsidR="00FF4AB1" w:rsidRPr="00662810">
        <w:rPr>
          <w:sz w:val="24"/>
          <w:szCs w:val="24"/>
        </w:rPr>
        <w:t xml:space="preserve"> w dniu </w:t>
      </w:r>
      <w:r w:rsidR="00B26174" w:rsidRPr="00662810">
        <w:rPr>
          <w:sz w:val="24"/>
          <w:szCs w:val="24"/>
        </w:rPr>
        <w:t>22/02/2022</w:t>
      </w:r>
      <w:r w:rsidR="00FF4AB1" w:rsidRPr="00662810">
        <w:rPr>
          <w:sz w:val="24"/>
          <w:szCs w:val="24"/>
        </w:rPr>
        <w:t xml:space="preserve"> o godz. </w:t>
      </w:r>
      <w:r w:rsidR="00B26174" w:rsidRPr="00662810">
        <w:rPr>
          <w:sz w:val="24"/>
          <w:szCs w:val="24"/>
        </w:rPr>
        <w:t>10:00</w:t>
      </w:r>
      <w:r w:rsidRPr="00662810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662810" w14:paraId="0845C841" w14:textId="77777777" w:rsidTr="00C82837">
        <w:tc>
          <w:tcPr>
            <w:tcW w:w="993" w:type="dxa"/>
            <w:shd w:val="clear" w:color="auto" w:fill="auto"/>
            <w:vAlign w:val="center"/>
          </w:tcPr>
          <w:p w14:paraId="74E655B9" w14:textId="77777777" w:rsidR="006B27ED" w:rsidRPr="00662810" w:rsidRDefault="006B27ED" w:rsidP="00C82837">
            <w:pPr>
              <w:spacing w:before="120" w:after="120"/>
              <w:jc w:val="center"/>
            </w:pPr>
            <w:r w:rsidRPr="00662810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373A2CD" w14:textId="77777777" w:rsidR="006B27ED" w:rsidRPr="00662810" w:rsidRDefault="006B27ED" w:rsidP="00C82837">
            <w:pPr>
              <w:spacing w:before="120" w:after="120"/>
              <w:jc w:val="center"/>
            </w:pPr>
            <w:r w:rsidRPr="00662810">
              <w:t>Nr</w:t>
            </w:r>
            <w:r w:rsidR="00C82837" w:rsidRPr="00662810">
              <w:t xml:space="preserve"> </w:t>
            </w:r>
            <w:r w:rsidRPr="00662810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46397168" w14:textId="77777777" w:rsidR="006B27ED" w:rsidRPr="00662810" w:rsidRDefault="006B27ED" w:rsidP="00BB547B">
            <w:pPr>
              <w:spacing w:before="120" w:after="120"/>
              <w:jc w:val="center"/>
            </w:pPr>
            <w:r w:rsidRPr="00662810"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4C081F1" w14:textId="77777777" w:rsidR="006B27ED" w:rsidRPr="00662810" w:rsidRDefault="006B27ED" w:rsidP="00C82837">
            <w:pPr>
              <w:spacing w:before="120" w:after="120"/>
              <w:jc w:val="center"/>
            </w:pPr>
            <w:r w:rsidRPr="00662810">
              <w:t>Cena oferty</w:t>
            </w:r>
          </w:p>
        </w:tc>
      </w:tr>
      <w:tr w:rsidR="00B26174" w:rsidRPr="00662810" w14:paraId="50EADF6F" w14:textId="77777777" w:rsidTr="00DF1FC7">
        <w:tc>
          <w:tcPr>
            <w:tcW w:w="993" w:type="dxa"/>
            <w:shd w:val="clear" w:color="auto" w:fill="auto"/>
            <w:vAlign w:val="center"/>
          </w:tcPr>
          <w:p w14:paraId="782026F3" w14:textId="77777777" w:rsidR="00B26174" w:rsidRPr="00662810" w:rsidRDefault="00B26174" w:rsidP="00DF1FC7">
            <w:pPr>
              <w:spacing w:before="80" w:after="80"/>
              <w:jc w:val="center"/>
            </w:pPr>
            <w:r w:rsidRPr="00662810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483211B" w14:textId="77777777" w:rsidR="00B26174" w:rsidRPr="00662810" w:rsidRDefault="00B26174" w:rsidP="00DF1FC7">
            <w:pPr>
              <w:spacing w:before="80" w:after="80"/>
              <w:jc w:val="center"/>
            </w:pPr>
            <w:r w:rsidRPr="00662810">
              <w:t>4</w:t>
            </w:r>
          </w:p>
        </w:tc>
        <w:tc>
          <w:tcPr>
            <w:tcW w:w="4110" w:type="dxa"/>
            <w:shd w:val="clear" w:color="auto" w:fill="auto"/>
          </w:tcPr>
          <w:p w14:paraId="3599C0C8" w14:textId="77777777" w:rsidR="00B26174" w:rsidRPr="00662810" w:rsidRDefault="00B26174" w:rsidP="00DF1FC7">
            <w:pPr>
              <w:spacing w:before="80"/>
            </w:pPr>
            <w:r w:rsidRPr="00662810">
              <w:t>Baxter Polska Sp. z o.o.</w:t>
            </w:r>
          </w:p>
          <w:p w14:paraId="6685866E" w14:textId="5FED3B6D" w:rsidR="00B26174" w:rsidRPr="00662810" w:rsidRDefault="00662810" w:rsidP="00DF1FC7">
            <w:r>
              <w:t xml:space="preserve">ul. </w:t>
            </w:r>
            <w:r w:rsidR="00B26174" w:rsidRPr="00662810">
              <w:t xml:space="preserve">Kruczkowskiego 8 </w:t>
            </w:r>
          </w:p>
          <w:p w14:paraId="2B8318A2" w14:textId="77777777" w:rsidR="00B26174" w:rsidRPr="00662810" w:rsidRDefault="00B26174" w:rsidP="00DF1FC7">
            <w:pPr>
              <w:spacing w:after="80"/>
              <w:jc w:val="both"/>
            </w:pPr>
            <w:r w:rsidRPr="00662810">
              <w:t>00-380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F54BD31" w14:textId="77777777" w:rsidR="00B26174" w:rsidRPr="00662810" w:rsidRDefault="00B26174" w:rsidP="00DF1FC7">
            <w:pPr>
              <w:spacing w:before="80" w:after="80"/>
              <w:jc w:val="center"/>
            </w:pPr>
            <w:r w:rsidRPr="00662810">
              <w:t>18 684.00 zł</w:t>
            </w:r>
          </w:p>
        </w:tc>
      </w:tr>
      <w:tr w:rsidR="00B26174" w:rsidRPr="00662810" w14:paraId="5097F3F0" w14:textId="77777777" w:rsidTr="00DF1FC7">
        <w:tc>
          <w:tcPr>
            <w:tcW w:w="993" w:type="dxa"/>
            <w:shd w:val="clear" w:color="auto" w:fill="auto"/>
            <w:vAlign w:val="center"/>
          </w:tcPr>
          <w:p w14:paraId="5D8A8EF9" w14:textId="77777777" w:rsidR="00B26174" w:rsidRPr="00662810" w:rsidRDefault="00B26174" w:rsidP="00DF1FC7">
            <w:pPr>
              <w:spacing w:before="80" w:after="80"/>
              <w:jc w:val="center"/>
            </w:pPr>
            <w:r w:rsidRPr="00662810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79BC4A5" w14:textId="77777777" w:rsidR="00B26174" w:rsidRPr="00662810" w:rsidRDefault="00B26174" w:rsidP="00DF1FC7">
            <w:pPr>
              <w:spacing w:before="80" w:after="80"/>
              <w:jc w:val="center"/>
            </w:pPr>
            <w:r w:rsidRPr="00662810">
              <w:t>1</w:t>
            </w:r>
          </w:p>
        </w:tc>
        <w:tc>
          <w:tcPr>
            <w:tcW w:w="4110" w:type="dxa"/>
            <w:shd w:val="clear" w:color="auto" w:fill="auto"/>
          </w:tcPr>
          <w:p w14:paraId="1DD3ADC8" w14:textId="77777777" w:rsidR="00B26174" w:rsidRPr="00662810" w:rsidRDefault="00B26174" w:rsidP="00DF1FC7">
            <w:pPr>
              <w:spacing w:before="80"/>
            </w:pPr>
            <w:proofErr w:type="spellStart"/>
            <w:r w:rsidRPr="00662810">
              <w:t>Polmil</w:t>
            </w:r>
            <w:proofErr w:type="spellEnd"/>
            <w:r w:rsidRPr="00662810">
              <w:t xml:space="preserve"> sp. z o. o. S. K. A.</w:t>
            </w:r>
          </w:p>
          <w:p w14:paraId="5CBEA234" w14:textId="3A936BB8" w:rsidR="00B26174" w:rsidRPr="00662810" w:rsidRDefault="00662810" w:rsidP="00DF1FC7">
            <w:r>
              <w:t>ul</w:t>
            </w:r>
            <w:r w:rsidR="002A6B81">
              <w:t>.</w:t>
            </w:r>
            <w:r>
              <w:t xml:space="preserve"> </w:t>
            </w:r>
            <w:r w:rsidR="00B26174" w:rsidRPr="00662810">
              <w:t>Przemysłowa 8</w:t>
            </w:r>
            <w:r>
              <w:t>b</w:t>
            </w:r>
            <w:r w:rsidR="00B26174" w:rsidRPr="00662810">
              <w:t xml:space="preserve"> </w:t>
            </w:r>
          </w:p>
          <w:p w14:paraId="186188D9" w14:textId="5E36A0D4" w:rsidR="00B26174" w:rsidRPr="00662810" w:rsidRDefault="00B26174" w:rsidP="00DF1FC7">
            <w:pPr>
              <w:spacing w:after="80"/>
              <w:jc w:val="both"/>
            </w:pPr>
            <w:r w:rsidRPr="00662810">
              <w:t>85-758 B</w:t>
            </w:r>
            <w:r w:rsidR="00662810">
              <w:t>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0CBAC25" w14:textId="77777777" w:rsidR="00B26174" w:rsidRPr="00662810" w:rsidRDefault="00B26174" w:rsidP="00DF1FC7">
            <w:pPr>
              <w:spacing w:before="80" w:after="80"/>
              <w:jc w:val="center"/>
            </w:pPr>
            <w:r w:rsidRPr="00662810">
              <w:t>64 638.00 zł</w:t>
            </w:r>
          </w:p>
        </w:tc>
      </w:tr>
      <w:tr w:rsidR="00B26174" w:rsidRPr="00662810" w14:paraId="13B8111C" w14:textId="77777777" w:rsidTr="00DF1FC7">
        <w:tc>
          <w:tcPr>
            <w:tcW w:w="993" w:type="dxa"/>
            <w:shd w:val="clear" w:color="auto" w:fill="auto"/>
            <w:vAlign w:val="center"/>
          </w:tcPr>
          <w:p w14:paraId="707618A0" w14:textId="77777777" w:rsidR="00B26174" w:rsidRPr="00662810" w:rsidRDefault="00B26174" w:rsidP="00DF1FC7">
            <w:pPr>
              <w:spacing w:before="80" w:after="80"/>
              <w:jc w:val="center"/>
            </w:pPr>
            <w:r w:rsidRPr="00662810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D9B952D" w14:textId="77777777" w:rsidR="00B26174" w:rsidRPr="00662810" w:rsidRDefault="00B26174" w:rsidP="00DF1FC7">
            <w:pPr>
              <w:spacing w:before="80" w:after="80"/>
              <w:jc w:val="center"/>
            </w:pPr>
            <w:r w:rsidRPr="00662810">
              <w:t>4</w:t>
            </w:r>
          </w:p>
        </w:tc>
        <w:tc>
          <w:tcPr>
            <w:tcW w:w="4110" w:type="dxa"/>
            <w:shd w:val="clear" w:color="auto" w:fill="auto"/>
          </w:tcPr>
          <w:p w14:paraId="54B6E4A5" w14:textId="142852C1" w:rsidR="00B26174" w:rsidRPr="00662810" w:rsidRDefault="00B26174" w:rsidP="00DF1FC7">
            <w:pPr>
              <w:spacing w:before="80"/>
            </w:pPr>
            <w:r w:rsidRPr="00662810">
              <w:t>FRESENIUS MEDICAL CARE POLSKA</w:t>
            </w:r>
            <w:r w:rsidR="002A6B81">
              <w:t xml:space="preserve"> SA</w:t>
            </w:r>
          </w:p>
          <w:p w14:paraId="076E6D2E" w14:textId="64B1FAD6" w:rsidR="00B26174" w:rsidRPr="00662810" w:rsidRDefault="00662810" w:rsidP="00DF1FC7">
            <w:r>
              <w:t>ul</w:t>
            </w:r>
            <w:r w:rsidR="00B26174" w:rsidRPr="00662810">
              <w:t>. K</w:t>
            </w:r>
            <w:r>
              <w:t>rzywa</w:t>
            </w:r>
            <w:r w:rsidR="00B26174" w:rsidRPr="00662810">
              <w:t xml:space="preserve"> 13 </w:t>
            </w:r>
          </w:p>
          <w:p w14:paraId="325F2C05" w14:textId="325DD1B1" w:rsidR="00B26174" w:rsidRPr="00662810" w:rsidRDefault="00B26174" w:rsidP="00DF1FC7">
            <w:pPr>
              <w:spacing w:after="80"/>
              <w:jc w:val="both"/>
            </w:pPr>
            <w:r w:rsidRPr="00662810">
              <w:t>60-118 P</w:t>
            </w:r>
            <w:r w:rsidR="00662810">
              <w:t>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8287909" w14:textId="77777777" w:rsidR="00B26174" w:rsidRPr="00662810" w:rsidRDefault="00B26174" w:rsidP="00DF1FC7">
            <w:pPr>
              <w:spacing w:before="80" w:after="80"/>
              <w:jc w:val="center"/>
            </w:pPr>
            <w:r w:rsidRPr="00662810">
              <w:t>41 580.00 zł</w:t>
            </w:r>
          </w:p>
        </w:tc>
      </w:tr>
      <w:tr w:rsidR="00B26174" w:rsidRPr="00662810" w14:paraId="6E65C244" w14:textId="77777777" w:rsidTr="00DF1FC7">
        <w:tc>
          <w:tcPr>
            <w:tcW w:w="993" w:type="dxa"/>
            <w:shd w:val="clear" w:color="auto" w:fill="auto"/>
            <w:vAlign w:val="center"/>
          </w:tcPr>
          <w:p w14:paraId="1775138D" w14:textId="77777777" w:rsidR="00B26174" w:rsidRPr="00662810" w:rsidRDefault="00B26174" w:rsidP="00DF1FC7">
            <w:pPr>
              <w:spacing w:before="80" w:after="80"/>
              <w:jc w:val="center"/>
            </w:pPr>
            <w:r w:rsidRPr="00662810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17BBA6E" w14:textId="77777777" w:rsidR="00B26174" w:rsidRPr="00662810" w:rsidRDefault="00B26174" w:rsidP="00DF1FC7">
            <w:pPr>
              <w:spacing w:before="80" w:after="80"/>
              <w:jc w:val="center"/>
            </w:pPr>
            <w:r w:rsidRPr="00662810">
              <w:t>7</w:t>
            </w:r>
          </w:p>
        </w:tc>
        <w:tc>
          <w:tcPr>
            <w:tcW w:w="4110" w:type="dxa"/>
            <w:shd w:val="clear" w:color="auto" w:fill="auto"/>
          </w:tcPr>
          <w:p w14:paraId="02ABB5E7" w14:textId="77777777" w:rsidR="00B26174" w:rsidRPr="00662810" w:rsidRDefault="00B26174" w:rsidP="00DF1FC7">
            <w:pPr>
              <w:spacing w:before="80"/>
            </w:pPr>
            <w:proofErr w:type="spellStart"/>
            <w:r w:rsidRPr="00662810">
              <w:t>Bialmed</w:t>
            </w:r>
            <w:proofErr w:type="spellEnd"/>
            <w:r w:rsidRPr="00662810">
              <w:t xml:space="preserve"> Sp. z o.o.</w:t>
            </w:r>
          </w:p>
          <w:p w14:paraId="106E0B48" w14:textId="3F4569C8" w:rsidR="00B26174" w:rsidRPr="00662810" w:rsidRDefault="00CB15AD" w:rsidP="00DF1FC7">
            <w:r>
              <w:t>u</w:t>
            </w:r>
            <w:r w:rsidR="00662810">
              <w:t>l</w:t>
            </w:r>
            <w:r>
              <w:t>. Kazimierzowska 46/48/35</w:t>
            </w:r>
            <w:r w:rsidR="00B26174" w:rsidRPr="00662810">
              <w:t xml:space="preserve"> </w:t>
            </w:r>
          </w:p>
          <w:p w14:paraId="68B37625" w14:textId="75083C14" w:rsidR="00B26174" w:rsidRPr="00662810" w:rsidRDefault="00CB15AD" w:rsidP="00DF1FC7">
            <w:pPr>
              <w:spacing w:after="80"/>
              <w:jc w:val="both"/>
            </w:pPr>
            <w:r>
              <w:t>02-546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7C868B5" w14:textId="77777777" w:rsidR="00B26174" w:rsidRPr="00662810" w:rsidRDefault="00B26174" w:rsidP="00DF1FC7">
            <w:pPr>
              <w:spacing w:before="80" w:after="80"/>
              <w:jc w:val="center"/>
            </w:pPr>
            <w:r w:rsidRPr="00662810">
              <w:t>397 937.46 zł</w:t>
            </w:r>
          </w:p>
        </w:tc>
      </w:tr>
      <w:tr w:rsidR="00B26174" w:rsidRPr="00662810" w14:paraId="6592EE7E" w14:textId="77777777" w:rsidTr="00DF1FC7">
        <w:tc>
          <w:tcPr>
            <w:tcW w:w="993" w:type="dxa"/>
            <w:shd w:val="clear" w:color="auto" w:fill="auto"/>
            <w:vAlign w:val="center"/>
          </w:tcPr>
          <w:p w14:paraId="50DA94BA" w14:textId="77777777" w:rsidR="00B26174" w:rsidRPr="00662810" w:rsidRDefault="00B26174" w:rsidP="00DF1FC7">
            <w:pPr>
              <w:spacing w:before="80" w:after="80"/>
              <w:jc w:val="center"/>
            </w:pPr>
            <w:r w:rsidRPr="00662810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C887E4E" w14:textId="77777777" w:rsidR="00B26174" w:rsidRPr="00662810" w:rsidRDefault="00B26174" w:rsidP="00DF1FC7">
            <w:pPr>
              <w:spacing w:before="80" w:after="80"/>
              <w:jc w:val="center"/>
            </w:pPr>
            <w:r w:rsidRPr="00662810">
              <w:t>5</w:t>
            </w:r>
          </w:p>
        </w:tc>
        <w:tc>
          <w:tcPr>
            <w:tcW w:w="4110" w:type="dxa"/>
            <w:shd w:val="clear" w:color="auto" w:fill="auto"/>
          </w:tcPr>
          <w:p w14:paraId="4B627544" w14:textId="77777777" w:rsidR="00B26174" w:rsidRPr="00662810" w:rsidRDefault="00B26174" w:rsidP="00DF1FC7">
            <w:pPr>
              <w:spacing w:before="80"/>
            </w:pPr>
            <w:r w:rsidRPr="00662810">
              <w:t>OSS sp. z o.o.</w:t>
            </w:r>
          </w:p>
          <w:p w14:paraId="1B398028" w14:textId="17677C66" w:rsidR="00B26174" w:rsidRPr="00662810" w:rsidRDefault="003C1708" w:rsidP="00DF1FC7">
            <w:r>
              <w:t>u</w:t>
            </w:r>
            <w:r w:rsidR="00662810">
              <w:t>l</w:t>
            </w:r>
            <w:r>
              <w:t>.</w:t>
            </w:r>
            <w:r w:rsidR="00662810" w:rsidRPr="00662810">
              <w:t xml:space="preserve"> </w:t>
            </w:r>
            <w:r w:rsidR="00B26174" w:rsidRPr="00662810">
              <w:t xml:space="preserve">Siennicka 25 </w:t>
            </w:r>
          </w:p>
          <w:p w14:paraId="07F638D4" w14:textId="77777777" w:rsidR="00B26174" w:rsidRPr="00662810" w:rsidRDefault="00B26174" w:rsidP="00DF1FC7">
            <w:pPr>
              <w:spacing w:after="80"/>
              <w:jc w:val="both"/>
            </w:pPr>
            <w:r w:rsidRPr="00662810">
              <w:t>80-758 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BEEDCA2" w14:textId="77777777" w:rsidR="00B26174" w:rsidRPr="00662810" w:rsidRDefault="00B26174" w:rsidP="00DF1FC7">
            <w:pPr>
              <w:spacing w:before="80" w:after="80"/>
              <w:jc w:val="center"/>
            </w:pPr>
            <w:r w:rsidRPr="00662810">
              <w:t>150 858.32 zł</w:t>
            </w:r>
          </w:p>
        </w:tc>
      </w:tr>
      <w:tr w:rsidR="00B26174" w:rsidRPr="00662810" w14:paraId="1B09EF32" w14:textId="77777777" w:rsidTr="00DF1FC7">
        <w:tc>
          <w:tcPr>
            <w:tcW w:w="993" w:type="dxa"/>
            <w:shd w:val="clear" w:color="auto" w:fill="auto"/>
            <w:vAlign w:val="center"/>
          </w:tcPr>
          <w:p w14:paraId="50D44817" w14:textId="77777777" w:rsidR="00B26174" w:rsidRPr="00662810" w:rsidRDefault="00B26174" w:rsidP="00DF1FC7">
            <w:pPr>
              <w:spacing w:before="80" w:after="80"/>
              <w:jc w:val="center"/>
            </w:pPr>
            <w:r w:rsidRPr="00662810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ADE7EE8" w14:textId="77777777" w:rsidR="00B26174" w:rsidRPr="00662810" w:rsidRDefault="00B26174" w:rsidP="00DF1FC7">
            <w:pPr>
              <w:spacing w:before="80" w:after="80"/>
              <w:jc w:val="center"/>
            </w:pPr>
            <w:r w:rsidRPr="00662810">
              <w:t>7</w:t>
            </w:r>
          </w:p>
        </w:tc>
        <w:tc>
          <w:tcPr>
            <w:tcW w:w="4110" w:type="dxa"/>
            <w:shd w:val="clear" w:color="auto" w:fill="auto"/>
          </w:tcPr>
          <w:p w14:paraId="44B78158" w14:textId="77777777" w:rsidR="00B26174" w:rsidRPr="00662810" w:rsidRDefault="00B26174" w:rsidP="00DF1FC7">
            <w:pPr>
              <w:spacing w:before="80"/>
            </w:pPr>
            <w:r w:rsidRPr="00662810">
              <w:t>OSS sp. z o.o.</w:t>
            </w:r>
          </w:p>
          <w:p w14:paraId="4EE9D892" w14:textId="08ACF8C3" w:rsidR="00B26174" w:rsidRPr="00662810" w:rsidRDefault="003C1708" w:rsidP="00DF1FC7">
            <w:r>
              <w:t>u</w:t>
            </w:r>
            <w:r w:rsidR="00662810">
              <w:t>l</w:t>
            </w:r>
            <w:r>
              <w:t>.</w:t>
            </w:r>
            <w:r w:rsidR="00662810" w:rsidRPr="00662810">
              <w:t xml:space="preserve"> </w:t>
            </w:r>
            <w:r w:rsidR="00B26174" w:rsidRPr="00662810">
              <w:t xml:space="preserve">Siennicka 25 </w:t>
            </w:r>
          </w:p>
          <w:p w14:paraId="7C263D71" w14:textId="77777777" w:rsidR="00B26174" w:rsidRPr="00662810" w:rsidRDefault="00B26174" w:rsidP="00DF1FC7">
            <w:pPr>
              <w:spacing w:after="80"/>
              <w:jc w:val="both"/>
            </w:pPr>
            <w:r w:rsidRPr="00662810">
              <w:t>80-758 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210012C" w14:textId="77777777" w:rsidR="00B26174" w:rsidRPr="00662810" w:rsidRDefault="00B26174" w:rsidP="00DF1FC7">
            <w:pPr>
              <w:spacing w:before="80" w:after="80"/>
              <w:jc w:val="center"/>
            </w:pPr>
            <w:r w:rsidRPr="00662810">
              <w:t>206 312.54 zł</w:t>
            </w:r>
          </w:p>
        </w:tc>
      </w:tr>
      <w:tr w:rsidR="00B26174" w:rsidRPr="00662810" w14:paraId="65CB7A89" w14:textId="77777777" w:rsidTr="00DF1FC7">
        <w:tc>
          <w:tcPr>
            <w:tcW w:w="993" w:type="dxa"/>
            <w:shd w:val="clear" w:color="auto" w:fill="auto"/>
            <w:vAlign w:val="center"/>
          </w:tcPr>
          <w:p w14:paraId="672A0E74" w14:textId="77777777" w:rsidR="00B26174" w:rsidRPr="00662810" w:rsidRDefault="00B26174" w:rsidP="00DF1FC7">
            <w:pPr>
              <w:spacing w:before="80" w:after="80"/>
              <w:jc w:val="center"/>
            </w:pPr>
            <w:r w:rsidRPr="00662810">
              <w:lastRenderedPageBreak/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379684F" w14:textId="77777777" w:rsidR="00B26174" w:rsidRPr="00662810" w:rsidRDefault="00B26174" w:rsidP="00DF1FC7">
            <w:pPr>
              <w:spacing w:before="80" w:after="80"/>
              <w:jc w:val="center"/>
            </w:pPr>
            <w:r w:rsidRPr="00662810">
              <w:t>2</w:t>
            </w:r>
          </w:p>
        </w:tc>
        <w:tc>
          <w:tcPr>
            <w:tcW w:w="4110" w:type="dxa"/>
            <w:shd w:val="clear" w:color="auto" w:fill="auto"/>
          </w:tcPr>
          <w:p w14:paraId="73A37550" w14:textId="77777777" w:rsidR="00B26174" w:rsidRPr="00662810" w:rsidRDefault="00B26174" w:rsidP="00DF1FC7">
            <w:pPr>
              <w:spacing w:before="80"/>
            </w:pPr>
            <w:r w:rsidRPr="00662810">
              <w:t>Olympus Polska Sp. z o.o.</w:t>
            </w:r>
          </w:p>
          <w:p w14:paraId="60D87D5D" w14:textId="77777777" w:rsidR="00B26174" w:rsidRPr="00662810" w:rsidRDefault="00B26174" w:rsidP="00DF1FC7">
            <w:r w:rsidRPr="00662810">
              <w:t xml:space="preserve">ul. Wynalazek 1 </w:t>
            </w:r>
          </w:p>
          <w:p w14:paraId="6C4E4A00" w14:textId="77777777" w:rsidR="00B26174" w:rsidRPr="00662810" w:rsidRDefault="00B26174" w:rsidP="00DF1FC7">
            <w:pPr>
              <w:spacing w:after="80"/>
              <w:jc w:val="both"/>
            </w:pPr>
            <w:r w:rsidRPr="00662810">
              <w:t>02-677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279CD73" w14:textId="77777777" w:rsidR="00B26174" w:rsidRPr="00662810" w:rsidRDefault="00B26174" w:rsidP="00DF1FC7">
            <w:pPr>
              <w:spacing w:before="80" w:after="80"/>
              <w:jc w:val="center"/>
            </w:pPr>
            <w:r w:rsidRPr="00662810">
              <w:t>31 472.91 zł</w:t>
            </w:r>
          </w:p>
        </w:tc>
      </w:tr>
      <w:tr w:rsidR="00B26174" w:rsidRPr="00662810" w14:paraId="0D3C9AFA" w14:textId="77777777" w:rsidTr="00DF1FC7">
        <w:tc>
          <w:tcPr>
            <w:tcW w:w="993" w:type="dxa"/>
            <w:shd w:val="clear" w:color="auto" w:fill="auto"/>
            <w:vAlign w:val="center"/>
          </w:tcPr>
          <w:p w14:paraId="4A28B7BB" w14:textId="77777777" w:rsidR="00B26174" w:rsidRPr="00662810" w:rsidRDefault="00B26174" w:rsidP="00DF1FC7">
            <w:pPr>
              <w:spacing w:before="80" w:after="80"/>
              <w:jc w:val="center"/>
            </w:pPr>
            <w:r w:rsidRPr="00662810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71D523C" w14:textId="77777777" w:rsidR="00B26174" w:rsidRPr="00662810" w:rsidRDefault="00B26174" w:rsidP="00DF1FC7">
            <w:pPr>
              <w:spacing w:before="80" w:after="80"/>
              <w:jc w:val="center"/>
            </w:pPr>
            <w:r w:rsidRPr="00662810">
              <w:t>6</w:t>
            </w:r>
          </w:p>
        </w:tc>
        <w:tc>
          <w:tcPr>
            <w:tcW w:w="4110" w:type="dxa"/>
            <w:shd w:val="clear" w:color="auto" w:fill="auto"/>
          </w:tcPr>
          <w:p w14:paraId="5AE87E58" w14:textId="77777777" w:rsidR="00B26174" w:rsidRPr="00662810" w:rsidRDefault="00B26174" w:rsidP="00DF1FC7">
            <w:pPr>
              <w:spacing w:before="80"/>
            </w:pPr>
            <w:r w:rsidRPr="00662810">
              <w:t>Centrum Zaopatrzenia Medycznego "CEZAL" SA-Wrocław</w:t>
            </w:r>
          </w:p>
          <w:p w14:paraId="2443D8CD" w14:textId="38B5CBD4" w:rsidR="00B26174" w:rsidRPr="00662810" w:rsidRDefault="00662810" w:rsidP="00DF1FC7">
            <w:r>
              <w:t xml:space="preserve">ul. </w:t>
            </w:r>
            <w:r w:rsidR="00B26174" w:rsidRPr="00662810">
              <w:t>W</w:t>
            </w:r>
            <w:r>
              <w:t>idna</w:t>
            </w:r>
            <w:r w:rsidR="00B26174" w:rsidRPr="00662810">
              <w:t xml:space="preserve"> 4 </w:t>
            </w:r>
          </w:p>
          <w:p w14:paraId="59E0FA5A" w14:textId="01B470D4" w:rsidR="00B26174" w:rsidRPr="00662810" w:rsidRDefault="00B26174" w:rsidP="00DF1FC7">
            <w:pPr>
              <w:spacing w:after="80"/>
              <w:jc w:val="both"/>
            </w:pPr>
            <w:r w:rsidRPr="00662810">
              <w:t>50-543 W</w:t>
            </w:r>
            <w:r w:rsidR="00CB15AD">
              <w:t>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6F12C48" w14:textId="77777777" w:rsidR="00B26174" w:rsidRPr="00662810" w:rsidRDefault="00B26174" w:rsidP="00DF1FC7">
            <w:pPr>
              <w:spacing w:before="80" w:after="80"/>
              <w:jc w:val="center"/>
            </w:pPr>
            <w:r w:rsidRPr="00662810">
              <w:t>3 153.60 zł</w:t>
            </w:r>
          </w:p>
        </w:tc>
      </w:tr>
      <w:tr w:rsidR="00B26174" w:rsidRPr="00662810" w14:paraId="48445671" w14:textId="77777777" w:rsidTr="00DF1FC7">
        <w:tc>
          <w:tcPr>
            <w:tcW w:w="993" w:type="dxa"/>
            <w:shd w:val="clear" w:color="auto" w:fill="auto"/>
            <w:vAlign w:val="center"/>
          </w:tcPr>
          <w:p w14:paraId="691233F9" w14:textId="77777777" w:rsidR="00B26174" w:rsidRPr="00662810" w:rsidRDefault="00B26174" w:rsidP="00DF1FC7">
            <w:pPr>
              <w:spacing w:before="80" w:after="80"/>
              <w:jc w:val="center"/>
            </w:pPr>
            <w:r w:rsidRPr="00662810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A60B869" w14:textId="77777777" w:rsidR="00B26174" w:rsidRPr="00662810" w:rsidRDefault="00B26174" w:rsidP="00DF1FC7">
            <w:pPr>
              <w:spacing w:before="80" w:after="80"/>
              <w:jc w:val="center"/>
            </w:pPr>
            <w:r w:rsidRPr="00662810">
              <w:t>7</w:t>
            </w:r>
          </w:p>
        </w:tc>
        <w:tc>
          <w:tcPr>
            <w:tcW w:w="4110" w:type="dxa"/>
            <w:shd w:val="clear" w:color="auto" w:fill="auto"/>
          </w:tcPr>
          <w:p w14:paraId="6B8F95FE" w14:textId="77777777" w:rsidR="00B26174" w:rsidRPr="00662810" w:rsidRDefault="00B26174" w:rsidP="00DF1FC7">
            <w:pPr>
              <w:spacing w:before="80"/>
            </w:pPr>
            <w:r w:rsidRPr="00662810">
              <w:t>Centrum Zaopatrzenia Medycznego "CEZAL" SA-Wrocław</w:t>
            </w:r>
          </w:p>
          <w:p w14:paraId="7E7A293B" w14:textId="118C4415" w:rsidR="00B26174" w:rsidRPr="00662810" w:rsidRDefault="00662810" w:rsidP="00DF1FC7">
            <w:r>
              <w:t xml:space="preserve">ul. </w:t>
            </w:r>
            <w:r w:rsidR="00B26174" w:rsidRPr="00662810">
              <w:t>W</w:t>
            </w:r>
            <w:r>
              <w:t>idna</w:t>
            </w:r>
            <w:r w:rsidR="00B26174" w:rsidRPr="00662810">
              <w:t xml:space="preserve"> 4 </w:t>
            </w:r>
          </w:p>
          <w:p w14:paraId="2F8CB54B" w14:textId="19F11BF3" w:rsidR="00B26174" w:rsidRPr="00662810" w:rsidRDefault="00B26174" w:rsidP="00DF1FC7">
            <w:pPr>
              <w:spacing w:after="80"/>
              <w:jc w:val="both"/>
            </w:pPr>
            <w:r w:rsidRPr="00662810">
              <w:t xml:space="preserve">50-543 </w:t>
            </w:r>
            <w:r w:rsidR="00CB15AD" w:rsidRPr="00662810">
              <w:t>W</w:t>
            </w:r>
            <w:r w:rsidR="00CB15AD">
              <w:t>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413D7A3" w14:textId="77777777" w:rsidR="00B26174" w:rsidRPr="00662810" w:rsidRDefault="00B26174" w:rsidP="00DF1FC7">
            <w:pPr>
              <w:spacing w:before="80" w:after="80"/>
              <w:jc w:val="center"/>
            </w:pPr>
            <w:r w:rsidRPr="00662810">
              <w:t>210 788.39 zł</w:t>
            </w:r>
          </w:p>
        </w:tc>
      </w:tr>
      <w:tr w:rsidR="00B26174" w:rsidRPr="00662810" w14:paraId="2CECC67F" w14:textId="77777777" w:rsidTr="00DF1FC7">
        <w:tc>
          <w:tcPr>
            <w:tcW w:w="993" w:type="dxa"/>
            <w:shd w:val="clear" w:color="auto" w:fill="auto"/>
            <w:vAlign w:val="center"/>
          </w:tcPr>
          <w:p w14:paraId="00B4F8CF" w14:textId="77777777" w:rsidR="00B26174" w:rsidRPr="00662810" w:rsidRDefault="00B26174" w:rsidP="00DF1FC7">
            <w:pPr>
              <w:spacing w:before="80" w:after="80"/>
              <w:jc w:val="center"/>
            </w:pPr>
            <w:r w:rsidRPr="00662810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9B9C2D0" w14:textId="77777777" w:rsidR="00B26174" w:rsidRPr="00662810" w:rsidRDefault="00B26174" w:rsidP="00DF1FC7">
            <w:pPr>
              <w:spacing w:before="80" w:after="80"/>
              <w:jc w:val="center"/>
            </w:pPr>
            <w:r w:rsidRPr="00662810">
              <w:t>1</w:t>
            </w:r>
          </w:p>
        </w:tc>
        <w:tc>
          <w:tcPr>
            <w:tcW w:w="4110" w:type="dxa"/>
            <w:shd w:val="clear" w:color="auto" w:fill="auto"/>
          </w:tcPr>
          <w:p w14:paraId="26738673" w14:textId="77777777" w:rsidR="00B26174" w:rsidRPr="00662810" w:rsidRDefault="00B26174" w:rsidP="00DF1FC7">
            <w:pPr>
              <w:spacing w:before="80"/>
            </w:pPr>
            <w:r w:rsidRPr="00662810">
              <w:t>MEDISEPT SP. Z O.O.</w:t>
            </w:r>
          </w:p>
          <w:p w14:paraId="38F9A366" w14:textId="51C9FBBD" w:rsidR="00B26174" w:rsidRPr="00662810" w:rsidRDefault="00662810" w:rsidP="00DF1FC7">
            <w:r>
              <w:t>Konopnica</w:t>
            </w:r>
            <w:r w:rsidR="00B26174" w:rsidRPr="00662810">
              <w:t xml:space="preserve"> 159C </w:t>
            </w:r>
          </w:p>
          <w:p w14:paraId="5BFE4DAE" w14:textId="77C45992" w:rsidR="00B26174" w:rsidRPr="00662810" w:rsidRDefault="00B26174" w:rsidP="00DF1FC7">
            <w:pPr>
              <w:spacing w:after="80"/>
              <w:jc w:val="both"/>
            </w:pPr>
            <w:r w:rsidRPr="00662810">
              <w:t>21-030 M</w:t>
            </w:r>
            <w:r w:rsidR="00CB15AD">
              <w:t>otycz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5F6ECF1" w14:textId="77777777" w:rsidR="00B26174" w:rsidRPr="00662810" w:rsidRDefault="00B26174" w:rsidP="00DF1FC7">
            <w:pPr>
              <w:spacing w:before="80" w:after="80"/>
              <w:jc w:val="center"/>
            </w:pPr>
            <w:r w:rsidRPr="00662810">
              <w:t>77 760.00 zł</w:t>
            </w:r>
          </w:p>
        </w:tc>
      </w:tr>
      <w:tr w:rsidR="00B26174" w:rsidRPr="00662810" w14:paraId="00E6BA19" w14:textId="77777777" w:rsidTr="00DF1FC7">
        <w:tc>
          <w:tcPr>
            <w:tcW w:w="993" w:type="dxa"/>
            <w:shd w:val="clear" w:color="auto" w:fill="auto"/>
            <w:vAlign w:val="center"/>
          </w:tcPr>
          <w:p w14:paraId="1287D406" w14:textId="77777777" w:rsidR="00B26174" w:rsidRPr="00662810" w:rsidRDefault="00B26174" w:rsidP="00DF1FC7">
            <w:pPr>
              <w:spacing w:before="80" w:after="80"/>
              <w:jc w:val="center"/>
            </w:pPr>
            <w:r w:rsidRPr="00662810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FDDB481" w14:textId="77777777" w:rsidR="00B26174" w:rsidRPr="00662810" w:rsidRDefault="00B26174" w:rsidP="00DF1FC7">
            <w:pPr>
              <w:spacing w:before="80" w:after="80"/>
              <w:jc w:val="center"/>
            </w:pPr>
            <w:r w:rsidRPr="00662810">
              <w:t>5</w:t>
            </w:r>
          </w:p>
        </w:tc>
        <w:tc>
          <w:tcPr>
            <w:tcW w:w="4110" w:type="dxa"/>
            <w:shd w:val="clear" w:color="auto" w:fill="auto"/>
          </w:tcPr>
          <w:p w14:paraId="7762C041" w14:textId="77777777" w:rsidR="00B26174" w:rsidRPr="00662810" w:rsidRDefault="00B26174" w:rsidP="00DF1FC7">
            <w:pPr>
              <w:spacing w:before="80"/>
            </w:pPr>
            <w:r w:rsidRPr="00662810">
              <w:t>MEDISEPT SP. Z O.O.</w:t>
            </w:r>
          </w:p>
          <w:p w14:paraId="22768682" w14:textId="4CCB5FEB" w:rsidR="00B26174" w:rsidRPr="00662810" w:rsidRDefault="00662810" w:rsidP="00DF1FC7">
            <w:r>
              <w:t>Konopnica</w:t>
            </w:r>
            <w:r w:rsidR="00B26174" w:rsidRPr="00662810">
              <w:t xml:space="preserve"> 159C </w:t>
            </w:r>
          </w:p>
          <w:p w14:paraId="3812FDAC" w14:textId="09B2C6D6" w:rsidR="00B26174" w:rsidRPr="00662810" w:rsidRDefault="00B26174" w:rsidP="00DF1FC7">
            <w:pPr>
              <w:spacing w:after="80"/>
              <w:jc w:val="both"/>
            </w:pPr>
            <w:r w:rsidRPr="00662810">
              <w:t>21-030 M</w:t>
            </w:r>
            <w:r w:rsidR="00CB15AD">
              <w:t>otycz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B9A7E29" w14:textId="77777777" w:rsidR="00B26174" w:rsidRPr="00662810" w:rsidRDefault="00B26174" w:rsidP="00DF1FC7">
            <w:pPr>
              <w:spacing w:before="80" w:after="80"/>
              <w:jc w:val="center"/>
            </w:pPr>
            <w:r w:rsidRPr="00662810">
              <w:t>83 013.60 zł</w:t>
            </w:r>
          </w:p>
        </w:tc>
      </w:tr>
      <w:tr w:rsidR="00B26174" w:rsidRPr="00662810" w14:paraId="2B76C1D6" w14:textId="77777777" w:rsidTr="00DF1FC7">
        <w:tc>
          <w:tcPr>
            <w:tcW w:w="993" w:type="dxa"/>
            <w:shd w:val="clear" w:color="auto" w:fill="auto"/>
            <w:vAlign w:val="center"/>
          </w:tcPr>
          <w:p w14:paraId="2E7E0456" w14:textId="77777777" w:rsidR="00B26174" w:rsidRPr="00662810" w:rsidRDefault="00B26174" w:rsidP="00DF1FC7">
            <w:pPr>
              <w:spacing w:before="80" w:after="80"/>
              <w:jc w:val="center"/>
            </w:pPr>
            <w:r w:rsidRPr="00662810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3791403" w14:textId="77777777" w:rsidR="00B26174" w:rsidRPr="00662810" w:rsidRDefault="00B26174" w:rsidP="00DF1FC7">
            <w:pPr>
              <w:spacing w:before="80" w:after="80"/>
              <w:jc w:val="center"/>
            </w:pPr>
            <w:r w:rsidRPr="00662810">
              <w:t>6</w:t>
            </w:r>
          </w:p>
        </w:tc>
        <w:tc>
          <w:tcPr>
            <w:tcW w:w="4110" w:type="dxa"/>
            <w:shd w:val="clear" w:color="auto" w:fill="auto"/>
          </w:tcPr>
          <w:p w14:paraId="1FE455F0" w14:textId="312BA78B" w:rsidR="00B26174" w:rsidRPr="00662810" w:rsidRDefault="00B26174" w:rsidP="00662810">
            <w:pPr>
              <w:spacing w:before="80"/>
            </w:pPr>
            <w:r w:rsidRPr="00662810">
              <w:t>MEDISEPT SP. Z O.O.</w:t>
            </w:r>
            <w:r w:rsidR="00662810">
              <w:br/>
            </w:r>
            <w:r w:rsidRPr="00662810">
              <w:t xml:space="preserve">KONOPNICA 159C </w:t>
            </w:r>
          </w:p>
          <w:p w14:paraId="15C18898" w14:textId="4D1D4822" w:rsidR="00B26174" w:rsidRPr="00662810" w:rsidRDefault="00B26174" w:rsidP="00DF1FC7">
            <w:pPr>
              <w:spacing w:after="80"/>
              <w:jc w:val="both"/>
            </w:pPr>
            <w:r w:rsidRPr="00662810">
              <w:t>21-030 M</w:t>
            </w:r>
            <w:r w:rsidR="00CB15AD">
              <w:t>otycz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CA1EFBC" w14:textId="77777777" w:rsidR="00B26174" w:rsidRPr="00662810" w:rsidRDefault="00B26174" w:rsidP="00DF1FC7">
            <w:pPr>
              <w:spacing w:before="80" w:after="80"/>
              <w:jc w:val="center"/>
            </w:pPr>
            <w:r w:rsidRPr="00662810">
              <w:t>3 078.00 zł</w:t>
            </w:r>
          </w:p>
        </w:tc>
      </w:tr>
      <w:tr w:rsidR="00B26174" w:rsidRPr="00662810" w14:paraId="17730766" w14:textId="77777777" w:rsidTr="00DF1FC7">
        <w:tc>
          <w:tcPr>
            <w:tcW w:w="993" w:type="dxa"/>
            <w:shd w:val="clear" w:color="auto" w:fill="auto"/>
            <w:vAlign w:val="center"/>
          </w:tcPr>
          <w:p w14:paraId="05F6ED9C" w14:textId="77777777" w:rsidR="00B26174" w:rsidRPr="00662810" w:rsidRDefault="00B26174" w:rsidP="00DF1FC7">
            <w:pPr>
              <w:spacing w:before="80" w:after="80"/>
              <w:jc w:val="center"/>
            </w:pPr>
            <w:r w:rsidRPr="00662810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D063C5B" w14:textId="77777777" w:rsidR="00B26174" w:rsidRPr="00662810" w:rsidRDefault="00B26174" w:rsidP="00DF1FC7">
            <w:pPr>
              <w:spacing w:before="80" w:after="80"/>
              <w:jc w:val="center"/>
            </w:pPr>
            <w:r w:rsidRPr="00662810">
              <w:t>1</w:t>
            </w:r>
          </w:p>
        </w:tc>
        <w:tc>
          <w:tcPr>
            <w:tcW w:w="4110" w:type="dxa"/>
            <w:shd w:val="clear" w:color="auto" w:fill="auto"/>
          </w:tcPr>
          <w:p w14:paraId="2346623A" w14:textId="77777777" w:rsidR="00B26174" w:rsidRPr="00662810" w:rsidRDefault="00B26174" w:rsidP="00DF1FC7">
            <w:pPr>
              <w:spacing w:before="80"/>
            </w:pPr>
            <w:proofErr w:type="spellStart"/>
            <w:r w:rsidRPr="00662810">
              <w:t>Tuttomed</w:t>
            </w:r>
            <w:proofErr w:type="spellEnd"/>
            <w:r w:rsidRPr="00662810">
              <w:t xml:space="preserve"> Farmacja Sp. z o.o.</w:t>
            </w:r>
          </w:p>
          <w:p w14:paraId="5E330596" w14:textId="77777777" w:rsidR="00B26174" w:rsidRPr="00662810" w:rsidRDefault="00B26174" w:rsidP="00DF1FC7">
            <w:r w:rsidRPr="00662810">
              <w:t xml:space="preserve">ul. Powstańców Wielkopolskich 2 </w:t>
            </w:r>
          </w:p>
          <w:p w14:paraId="666A465F" w14:textId="77777777" w:rsidR="00B26174" w:rsidRPr="00662810" w:rsidRDefault="00B26174" w:rsidP="00DF1FC7">
            <w:pPr>
              <w:spacing w:after="80"/>
              <w:jc w:val="both"/>
            </w:pPr>
            <w:r w:rsidRPr="00662810">
              <w:t>62-002 Suchy Las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61AA685" w14:textId="77777777" w:rsidR="00B26174" w:rsidRPr="00662810" w:rsidRDefault="00B26174" w:rsidP="00DF1FC7">
            <w:pPr>
              <w:spacing w:before="80" w:after="80"/>
              <w:jc w:val="center"/>
            </w:pPr>
            <w:r w:rsidRPr="00662810">
              <w:t>66 906.00 zł</w:t>
            </w:r>
          </w:p>
        </w:tc>
      </w:tr>
    </w:tbl>
    <w:p w14:paraId="1C51E798" w14:textId="77777777" w:rsidR="00B21208" w:rsidRDefault="00B21208" w:rsidP="00B21208">
      <w:pPr>
        <w:pStyle w:val="Tekstpodstawowy"/>
        <w:spacing w:line="240" w:lineRule="auto"/>
        <w:ind w:left="3119" w:firstLine="425"/>
        <w:jc w:val="center"/>
        <w:rPr>
          <w:i/>
          <w:szCs w:val="24"/>
        </w:rPr>
      </w:pPr>
    </w:p>
    <w:p w14:paraId="65659309" w14:textId="77777777" w:rsidR="00B21208" w:rsidRDefault="00B21208" w:rsidP="00B21208">
      <w:pPr>
        <w:pStyle w:val="Tekstpodstawowy"/>
        <w:spacing w:line="240" w:lineRule="auto"/>
        <w:ind w:left="3119" w:firstLine="425"/>
        <w:jc w:val="center"/>
        <w:rPr>
          <w:i/>
          <w:szCs w:val="24"/>
        </w:rPr>
      </w:pPr>
    </w:p>
    <w:p w14:paraId="32EF87AE" w14:textId="013B923B" w:rsidR="00A80738" w:rsidRDefault="00A80738" w:rsidP="00B21208">
      <w:pPr>
        <w:pStyle w:val="Tekstpodstawowy"/>
        <w:spacing w:line="240" w:lineRule="auto"/>
        <w:ind w:left="3119" w:firstLine="425"/>
        <w:jc w:val="center"/>
        <w:rPr>
          <w:i/>
          <w:szCs w:val="24"/>
        </w:rPr>
      </w:pPr>
      <w:r w:rsidRPr="00662810">
        <w:rPr>
          <w:i/>
          <w:szCs w:val="24"/>
        </w:rPr>
        <w:t>Zamawiający</w:t>
      </w:r>
    </w:p>
    <w:p w14:paraId="5C55BDF7" w14:textId="4304493E" w:rsidR="00B21208" w:rsidRPr="00B21208" w:rsidRDefault="00B21208" w:rsidP="00B21208">
      <w:pPr>
        <w:pStyle w:val="Tekstpodstawowy"/>
        <w:spacing w:line="240" w:lineRule="auto"/>
        <w:ind w:left="3119" w:firstLine="425"/>
        <w:jc w:val="center"/>
        <w:rPr>
          <w:i/>
          <w:szCs w:val="24"/>
        </w:rPr>
      </w:pPr>
      <w:r w:rsidRPr="00B21208">
        <w:rPr>
          <w:i/>
          <w:szCs w:val="24"/>
        </w:rPr>
        <w:t>/-/ Dyrektor Szpitala Wojewódzkiego</w:t>
      </w:r>
    </w:p>
    <w:p w14:paraId="7A7944AE" w14:textId="167AA7CB" w:rsidR="00B21208" w:rsidRPr="00662810" w:rsidRDefault="00B21208" w:rsidP="00B21208">
      <w:pPr>
        <w:pStyle w:val="Tekstpodstawowy"/>
        <w:spacing w:line="240" w:lineRule="auto"/>
        <w:ind w:left="3544"/>
        <w:jc w:val="center"/>
        <w:rPr>
          <w:i/>
          <w:szCs w:val="24"/>
        </w:rPr>
      </w:pPr>
      <w:r w:rsidRPr="00B21208">
        <w:rPr>
          <w:i/>
          <w:szCs w:val="24"/>
        </w:rPr>
        <w:t>w Poznan</w:t>
      </w:r>
      <w:r>
        <w:rPr>
          <w:i/>
          <w:szCs w:val="24"/>
        </w:rPr>
        <w:t xml:space="preserve">iu </w:t>
      </w:r>
      <w:r w:rsidRPr="00B21208">
        <w:rPr>
          <w:i/>
          <w:szCs w:val="24"/>
        </w:rPr>
        <w:t xml:space="preserve">                                                                                Piotr Nowicki</w:t>
      </w:r>
    </w:p>
    <w:bookmarkEnd w:id="0"/>
    <w:p w14:paraId="2A34FDD2" w14:textId="314712B7" w:rsidR="00C236D3" w:rsidRPr="00BB547B" w:rsidRDefault="00C236D3" w:rsidP="00173B20">
      <w:pPr>
        <w:jc w:val="right"/>
        <w:rPr>
          <w:rFonts w:ascii="Arial" w:hAnsi="Arial" w:cs="Arial"/>
          <w:sz w:val="22"/>
          <w:szCs w:val="22"/>
        </w:rPr>
      </w:pPr>
    </w:p>
    <w:sectPr w:rsidR="00C236D3" w:rsidRPr="00BB54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0656BB" w14:textId="77777777" w:rsidR="00A5301D" w:rsidRDefault="00A5301D">
      <w:r>
        <w:separator/>
      </w:r>
    </w:p>
  </w:endnote>
  <w:endnote w:type="continuationSeparator" w:id="0">
    <w:p w14:paraId="72FA249A" w14:textId="77777777" w:rsidR="00A5301D" w:rsidRDefault="00A530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89580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70336F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7E6C95" w14:textId="7E81F036" w:rsidR="009F189D" w:rsidRDefault="009F75C4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6BDE864" wp14:editId="6215EF1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288BCE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3418733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C9039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39B0C8C" w14:textId="77777777" w:rsidR="009F189D" w:rsidRDefault="009F189D">
    <w:pPr>
      <w:pStyle w:val="Stopka"/>
      <w:tabs>
        <w:tab w:val="clear" w:pos="4536"/>
      </w:tabs>
      <w:jc w:val="center"/>
    </w:pPr>
  </w:p>
  <w:p w14:paraId="2E3D3126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1E4394" w14:textId="77777777" w:rsidR="00A5301D" w:rsidRDefault="00A5301D">
      <w:r>
        <w:separator/>
      </w:r>
    </w:p>
  </w:footnote>
  <w:footnote w:type="continuationSeparator" w:id="0">
    <w:p w14:paraId="1DEABFF3" w14:textId="77777777" w:rsidR="00A5301D" w:rsidRDefault="00A530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9BD181" w14:textId="77777777" w:rsidR="00B26174" w:rsidRDefault="00B2617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34C068" w14:textId="77777777" w:rsidR="00B26174" w:rsidRDefault="00B2617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D0855C" w14:textId="77777777" w:rsidR="00B26174" w:rsidRDefault="00B2617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301D"/>
    <w:rsid w:val="00007727"/>
    <w:rsid w:val="00017720"/>
    <w:rsid w:val="00035488"/>
    <w:rsid w:val="000D7F25"/>
    <w:rsid w:val="000E00E5"/>
    <w:rsid w:val="00173B20"/>
    <w:rsid w:val="001C69FF"/>
    <w:rsid w:val="0023318D"/>
    <w:rsid w:val="002A6B81"/>
    <w:rsid w:val="003C1708"/>
    <w:rsid w:val="003D72FD"/>
    <w:rsid w:val="00423179"/>
    <w:rsid w:val="00490DC0"/>
    <w:rsid w:val="00493F8C"/>
    <w:rsid w:val="004C7E9B"/>
    <w:rsid w:val="005614F2"/>
    <w:rsid w:val="00577BC6"/>
    <w:rsid w:val="00662810"/>
    <w:rsid w:val="0069085C"/>
    <w:rsid w:val="006B27ED"/>
    <w:rsid w:val="00843263"/>
    <w:rsid w:val="00861E75"/>
    <w:rsid w:val="009D19BD"/>
    <w:rsid w:val="009F189D"/>
    <w:rsid w:val="009F75C4"/>
    <w:rsid w:val="00A5301D"/>
    <w:rsid w:val="00A80738"/>
    <w:rsid w:val="00B21208"/>
    <w:rsid w:val="00B26174"/>
    <w:rsid w:val="00BB547B"/>
    <w:rsid w:val="00C236D3"/>
    <w:rsid w:val="00C659E2"/>
    <w:rsid w:val="00C82837"/>
    <w:rsid w:val="00CA3D66"/>
    <w:rsid w:val="00CB0802"/>
    <w:rsid w:val="00CB15AD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91B7A0C"/>
  <w15:chartTrackingRefBased/>
  <w15:docId w15:val="{F18B4FE3-23CA-4B76-B9B3-75225FF224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17</TotalTime>
  <Pages>2</Pages>
  <Words>310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7</cp:revision>
  <cp:lastPrinted>2022-02-22T10:50:00Z</cp:lastPrinted>
  <dcterms:created xsi:type="dcterms:W3CDTF">2022-02-22T10:36:00Z</dcterms:created>
  <dcterms:modified xsi:type="dcterms:W3CDTF">2022-02-22T11:59:00Z</dcterms:modified>
</cp:coreProperties>
</file>