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B49FD" w14:textId="77777777" w:rsidR="00D665F5" w:rsidRPr="00665CE6" w:rsidRDefault="00395799" w:rsidP="00665CE6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65CE6">
        <w:rPr>
          <w:rFonts w:ascii="Arial" w:hAnsi="Arial" w:cs="Arial"/>
          <w:sz w:val="24"/>
          <w:szCs w:val="24"/>
        </w:rPr>
        <w:t>Poznań</w:t>
      </w:r>
      <w:r w:rsidR="00D665F5" w:rsidRPr="00665CE6">
        <w:rPr>
          <w:rFonts w:ascii="Arial" w:hAnsi="Arial" w:cs="Arial"/>
          <w:sz w:val="24"/>
          <w:szCs w:val="24"/>
        </w:rPr>
        <w:t xml:space="preserve"> dnia: </w:t>
      </w:r>
      <w:r w:rsidRPr="00665CE6">
        <w:rPr>
          <w:rFonts w:ascii="Arial" w:hAnsi="Arial" w:cs="Arial"/>
          <w:sz w:val="24"/>
          <w:szCs w:val="24"/>
        </w:rPr>
        <w:t>2022-02-25</w:t>
      </w:r>
    </w:p>
    <w:p w14:paraId="5E49A0A0" w14:textId="77777777" w:rsidR="00395799" w:rsidRPr="00665CE6" w:rsidRDefault="00395799" w:rsidP="00665CE6">
      <w:pPr>
        <w:rPr>
          <w:rFonts w:ascii="Arial" w:hAnsi="Arial" w:cs="Arial"/>
          <w:b/>
          <w:bCs/>
          <w:sz w:val="24"/>
          <w:szCs w:val="24"/>
        </w:rPr>
      </w:pPr>
      <w:r w:rsidRPr="00665CE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9A3F670" w14:textId="77777777" w:rsidR="00D665F5" w:rsidRPr="00665CE6" w:rsidRDefault="00395799" w:rsidP="00665CE6">
      <w:pPr>
        <w:rPr>
          <w:rFonts w:ascii="Arial" w:hAnsi="Arial" w:cs="Arial"/>
          <w:b/>
          <w:bCs/>
          <w:sz w:val="24"/>
          <w:szCs w:val="24"/>
        </w:rPr>
      </w:pPr>
      <w:r w:rsidRPr="00665CE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231F823" w14:textId="77777777" w:rsidR="00D665F5" w:rsidRPr="00665CE6" w:rsidRDefault="00395799" w:rsidP="00665CE6">
      <w:pPr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Juraszów</w:t>
      </w:r>
      <w:r w:rsidR="00D665F5" w:rsidRPr="00665CE6">
        <w:rPr>
          <w:rFonts w:ascii="Arial" w:hAnsi="Arial" w:cs="Arial"/>
          <w:sz w:val="24"/>
          <w:szCs w:val="24"/>
        </w:rPr>
        <w:t xml:space="preserve"> </w:t>
      </w:r>
      <w:r w:rsidRPr="00665CE6">
        <w:rPr>
          <w:rFonts w:ascii="Arial" w:hAnsi="Arial" w:cs="Arial"/>
          <w:sz w:val="24"/>
          <w:szCs w:val="24"/>
        </w:rPr>
        <w:t>7/19</w:t>
      </w:r>
    </w:p>
    <w:p w14:paraId="42091B33" w14:textId="77777777" w:rsidR="00D665F5" w:rsidRPr="00665CE6" w:rsidRDefault="00395799" w:rsidP="00665CE6">
      <w:pPr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60-479</w:t>
      </w:r>
      <w:r w:rsidR="00D665F5" w:rsidRPr="00665CE6">
        <w:rPr>
          <w:rFonts w:ascii="Arial" w:hAnsi="Arial" w:cs="Arial"/>
          <w:sz w:val="24"/>
          <w:szCs w:val="24"/>
        </w:rPr>
        <w:t xml:space="preserve"> </w:t>
      </w:r>
      <w:r w:rsidRPr="00665CE6">
        <w:rPr>
          <w:rFonts w:ascii="Arial" w:hAnsi="Arial" w:cs="Arial"/>
          <w:sz w:val="24"/>
          <w:szCs w:val="24"/>
        </w:rPr>
        <w:t>Poznań</w:t>
      </w:r>
    </w:p>
    <w:p w14:paraId="040E5078" w14:textId="77777777" w:rsidR="00D665F5" w:rsidRPr="00665CE6" w:rsidRDefault="00D665F5" w:rsidP="00665CE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3431B422" w14:textId="77777777" w:rsidR="00A80738" w:rsidRPr="00665CE6" w:rsidRDefault="00D665F5" w:rsidP="00665CE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Znak sprawy:</w:t>
      </w:r>
      <w:r w:rsidRPr="00665CE6">
        <w:rPr>
          <w:rFonts w:ascii="Arial" w:hAnsi="Arial" w:cs="Arial"/>
          <w:b/>
          <w:sz w:val="24"/>
          <w:szCs w:val="24"/>
        </w:rPr>
        <w:t xml:space="preserve"> </w:t>
      </w:r>
      <w:r w:rsidR="00395799" w:rsidRPr="00665CE6">
        <w:rPr>
          <w:rFonts w:ascii="Arial" w:hAnsi="Arial" w:cs="Arial"/>
          <w:b/>
          <w:sz w:val="24"/>
          <w:szCs w:val="24"/>
        </w:rPr>
        <w:t>SZW/DZP/6/2022</w:t>
      </w:r>
      <w:r w:rsidR="00A80738" w:rsidRPr="00665CE6">
        <w:rPr>
          <w:rFonts w:ascii="Arial" w:hAnsi="Arial" w:cs="Arial"/>
          <w:sz w:val="24"/>
          <w:szCs w:val="24"/>
        </w:rPr>
        <w:tab/>
        <w:t xml:space="preserve"> </w:t>
      </w:r>
    </w:p>
    <w:p w14:paraId="71D83A17" w14:textId="77777777" w:rsidR="00A80738" w:rsidRPr="00665CE6" w:rsidRDefault="00A80738" w:rsidP="00665CE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F3977F9" w14:textId="77777777" w:rsidR="00A80738" w:rsidRPr="00665CE6" w:rsidRDefault="00A80738" w:rsidP="00665CE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ABC496D" w14:textId="77777777" w:rsidR="00A80738" w:rsidRPr="00665CE6" w:rsidRDefault="00A80738" w:rsidP="00665CE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4599665" w14:textId="77777777" w:rsidR="00A80738" w:rsidRPr="00665CE6" w:rsidRDefault="00A80738" w:rsidP="00665CE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65CE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14:paraId="4BEB5238" w14:textId="77777777" w:rsidR="00A80738" w:rsidRPr="00665CE6" w:rsidRDefault="00A80738" w:rsidP="00665CE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14:paraId="6E69C9FE" w14:textId="0C40DF4D" w:rsidR="00665CE6" w:rsidRDefault="00C659E2" w:rsidP="00665CE6">
      <w:pPr>
        <w:jc w:val="both"/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bCs/>
          <w:sz w:val="24"/>
          <w:szCs w:val="24"/>
        </w:rPr>
        <w:t xml:space="preserve">Dotyczy </w:t>
      </w:r>
      <w:r w:rsidRPr="00665CE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95799" w:rsidRPr="00665CE6">
        <w:rPr>
          <w:rFonts w:ascii="Arial" w:hAnsi="Arial" w:cs="Arial"/>
          <w:sz w:val="24"/>
          <w:szCs w:val="24"/>
        </w:rPr>
        <w:t>podstawowy</w:t>
      </w:r>
      <w:r w:rsidR="00665CE6">
        <w:rPr>
          <w:rFonts w:ascii="Arial" w:hAnsi="Arial" w:cs="Arial"/>
          <w:sz w:val="24"/>
          <w:szCs w:val="24"/>
        </w:rPr>
        <w:t>m</w:t>
      </w:r>
      <w:r w:rsidR="00395799" w:rsidRPr="00665CE6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665CE6">
        <w:rPr>
          <w:rFonts w:ascii="Arial" w:hAnsi="Arial" w:cs="Arial"/>
          <w:sz w:val="24"/>
          <w:szCs w:val="24"/>
        </w:rPr>
        <w:t xml:space="preserve"> na:</w:t>
      </w:r>
    </w:p>
    <w:p w14:paraId="52C1D82B" w14:textId="77777777" w:rsidR="00665CE6" w:rsidRDefault="00665CE6" w:rsidP="00665CE6">
      <w:pPr>
        <w:jc w:val="both"/>
        <w:rPr>
          <w:rFonts w:ascii="Arial" w:hAnsi="Arial" w:cs="Arial"/>
          <w:sz w:val="24"/>
          <w:szCs w:val="24"/>
        </w:rPr>
      </w:pPr>
    </w:p>
    <w:p w14:paraId="5186D263" w14:textId="77777777" w:rsidR="00665CE6" w:rsidRDefault="00395799" w:rsidP="00665CE6">
      <w:pPr>
        <w:jc w:val="center"/>
        <w:rPr>
          <w:rFonts w:ascii="Arial" w:hAnsi="Arial" w:cs="Arial"/>
          <w:b/>
          <w:sz w:val="24"/>
          <w:szCs w:val="24"/>
        </w:rPr>
      </w:pPr>
      <w:r w:rsidRPr="00665CE6">
        <w:rPr>
          <w:rFonts w:ascii="Arial" w:hAnsi="Arial" w:cs="Arial"/>
          <w:b/>
          <w:sz w:val="24"/>
          <w:szCs w:val="24"/>
        </w:rPr>
        <w:t xml:space="preserve">Sukcesywna dostawa osprzętu endoskopowego do </w:t>
      </w:r>
    </w:p>
    <w:p w14:paraId="1EABA07B" w14:textId="1DA7712E" w:rsidR="00A80738" w:rsidRDefault="00395799" w:rsidP="00665CE6">
      <w:pPr>
        <w:jc w:val="center"/>
        <w:rPr>
          <w:rFonts w:ascii="Arial" w:hAnsi="Arial" w:cs="Arial"/>
          <w:b/>
          <w:sz w:val="24"/>
          <w:szCs w:val="24"/>
        </w:rPr>
      </w:pPr>
      <w:r w:rsidRPr="00665CE6">
        <w:rPr>
          <w:rFonts w:ascii="Arial" w:hAnsi="Arial" w:cs="Arial"/>
          <w:b/>
          <w:sz w:val="24"/>
          <w:szCs w:val="24"/>
        </w:rPr>
        <w:t>Szpitala Wojewódzkiego w Poznaniu</w:t>
      </w:r>
    </w:p>
    <w:p w14:paraId="3BADAF61" w14:textId="77777777" w:rsidR="00665CE6" w:rsidRPr="00665CE6" w:rsidRDefault="00665CE6" w:rsidP="00665CE6">
      <w:pPr>
        <w:jc w:val="center"/>
        <w:rPr>
          <w:rFonts w:ascii="Arial" w:hAnsi="Arial" w:cs="Arial"/>
          <w:sz w:val="24"/>
          <w:szCs w:val="24"/>
        </w:rPr>
      </w:pPr>
    </w:p>
    <w:p w14:paraId="3938532B" w14:textId="549B0605" w:rsidR="00D665F5" w:rsidRDefault="00D665F5" w:rsidP="00665CE6">
      <w:pPr>
        <w:jc w:val="both"/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65CE6">
        <w:rPr>
          <w:rFonts w:ascii="Arial" w:hAnsi="Arial" w:cs="Arial"/>
          <w:sz w:val="24"/>
          <w:szCs w:val="24"/>
        </w:rPr>
        <w:t>2</w:t>
      </w:r>
      <w:r w:rsidRPr="00665CE6">
        <w:rPr>
          <w:rFonts w:ascii="Arial" w:hAnsi="Arial" w:cs="Arial"/>
          <w:sz w:val="24"/>
          <w:szCs w:val="24"/>
        </w:rPr>
        <w:t xml:space="preserve"> ust. 5 </w:t>
      </w:r>
      <w:r w:rsidRPr="00665CE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65CE6">
        <w:rPr>
          <w:rFonts w:ascii="Arial" w:hAnsi="Arial" w:cs="Arial"/>
          <w:sz w:val="24"/>
          <w:szCs w:val="24"/>
        </w:rPr>
        <w:t xml:space="preserve"> </w:t>
      </w:r>
      <w:r w:rsidR="00395799" w:rsidRPr="00665CE6">
        <w:rPr>
          <w:rFonts w:ascii="Arial" w:hAnsi="Arial" w:cs="Arial"/>
          <w:sz w:val="24"/>
          <w:szCs w:val="24"/>
        </w:rPr>
        <w:t>(t.j. Dz.U. z 2021r. poz. 1129)</w:t>
      </w:r>
      <w:r w:rsidR="00490DC0" w:rsidRPr="00665CE6">
        <w:rPr>
          <w:rFonts w:ascii="Arial" w:hAnsi="Arial" w:cs="Arial"/>
          <w:sz w:val="24"/>
          <w:szCs w:val="24"/>
        </w:rPr>
        <w:t xml:space="preserve"> </w:t>
      </w:r>
      <w:r w:rsidRPr="00665CE6">
        <w:rPr>
          <w:rFonts w:ascii="Arial" w:hAnsi="Arial" w:cs="Arial"/>
          <w:sz w:val="24"/>
          <w:szCs w:val="24"/>
        </w:rPr>
        <w:t>udostępnia</w:t>
      </w:r>
      <w:r w:rsidR="00F95C33" w:rsidRPr="00665CE6">
        <w:rPr>
          <w:rFonts w:ascii="Arial" w:hAnsi="Arial" w:cs="Arial"/>
          <w:sz w:val="24"/>
          <w:szCs w:val="24"/>
        </w:rPr>
        <w:t xml:space="preserve"> </w:t>
      </w:r>
      <w:r w:rsidR="004C7E9B" w:rsidRPr="00665CE6">
        <w:rPr>
          <w:rFonts w:ascii="Arial" w:hAnsi="Arial" w:cs="Arial"/>
          <w:sz w:val="24"/>
          <w:szCs w:val="24"/>
        </w:rPr>
        <w:t>informacj</w:t>
      </w:r>
      <w:r w:rsidR="00577BC6" w:rsidRPr="00665CE6">
        <w:rPr>
          <w:rFonts w:ascii="Arial" w:hAnsi="Arial" w:cs="Arial"/>
          <w:sz w:val="24"/>
          <w:szCs w:val="24"/>
        </w:rPr>
        <w:t>ę</w:t>
      </w:r>
      <w:r w:rsidR="00035488" w:rsidRPr="00665CE6">
        <w:rPr>
          <w:rFonts w:ascii="Arial" w:hAnsi="Arial" w:cs="Arial"/>
          <w:sz w:val="24"/>
          <w:szCs w:val="24"/>
        </w:rPr>
        <w:t xml:space="preserve"> z otwarcia ofert</w:t>
      </w:r>
      <w:r w:rsidR="00577BC6" w:rsidRPr="00665CE6">
        <w:rPr>
          <w:rFonts w:ascii="Arial" w:hAnsi="Arial" w:cs="Arial"/>
          <w:sz w:val="24"/>
          <w:szCs w:val="24"/>
        </w:rPr>
        <w:t>.</w:t>
      </w:r>
    </w:p>
    <w:p w14:paraId="5A42D990" w14:textId="77777777" w:rsidR="00665CE6" w:rsidRDefault="00665CE6" w:rsidP="00665CE6">
      <w:pPr>
        <w:jc w:val="both"/>
        <w:rPr>
          <w:rFonts w:ascii="Arial" w:hAnsi="Arial" w:cs="Arial"/>
          <w:sz w:val="24"/>
          <w:szCs w:val="24"/>
        </w:rPr>
      </w:pPr>
    </w:p>
    <w:p w14:paraId="2BB0BC36" w14:textId="77777777" w:rsidR="00665CE6" w:rsidRPr="00665CE6" w:rsidRDefault="00665CE6" w:rsidP="00665CE6">
      <w:pPr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A4340DA" w14:textId="33BF33A6" w:rsidR="00665CE6" w:rsidRPr="00665CE6" w:rsidRDefault="00665CE6" w:rsidP="00665CE6">
      <w:pPr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665CE6">
        <w:rPr>
          <w:rFonts w:ascii="Arial" w:hAnsi="Arial" w:cs="Arial"/>
          <w:sz w:val="24"/>
          <w:szCs w:val="24"/>
        </w:rPr>
        <w:t>230391,00 zł brutto</w:t>
      </w:r>
    </w:p>
    <w:p w14:paraId="3BF37A89" w14:textId="6856F80B" w:rsidR="00665CE6" w:rsidRPr="00665CE6" w:rsidRDefault="00665CE6" w:rsidP="00665CE6">
      <w:pPr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665CE6">
        <w:rPr>
          <w:rFonts w:ascii="Arial" w:hAnsi="Arial" w:cs="Arial"/>
          <w:sz w:val="24"/>
          <w:szCs w:val="24"/>
        </w:rPr>
        <w:t>60652,80 zł brutto</w:t>
      </w:r>
    </w:p>
    <w:p w14:paraId="43CA7AA3" w14:textId="41386C91" w:rsidR="00665CE6" w:rsidRPr="00665CE6" w:rsidRDefault="00665CE6" w:rsidP="00665CE6">
      <w:pPr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665CE6">
        <w:rPr>
          <w:rFonts w:ascii="Arial" w:hAnsi="Arial" w:cs="Arial"/>
          <w:sz w:val="24"/>
          <w:szCs w:val="24"/>
        </w:rPr>
        <w:t>42184,80 zł brutto</w:t>
      </w:r>
    </w:p>
    <w:p w14:paraId="3C8B7B9F" w14:textId="0AA29EC4" w:rsidR="00665CE6" w:rsidRPr="00665CE6" w:rsidRDefault="00665CE6" w:rsidP="00665CE6">
      <w:pPr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665CE6">
        <w:rPr>
          <w:rFonts w:ascii="Arial" w:hAnsi="Arial" w:cs="Arial"/>
          <w:sz w:val="24"/>
          <w:szCs w:val="24"/>
        </w:rPr>
        <w:t>13608,00 zł brutto</w:t>
      </w:r>
    </w:p>
    <w:p w14:paraId="2EE22F5D" w14:textId="023BBF37" w:rsidR="00665CE6" w:rsidRPr="00665CE6" w:rsidRDefault="00665CE6" w:rsidP="00665CE6">
      <w:pPr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665CE6">
        <w:rPr>
          <w:rFonts w:ascii="Arial" w:hAnsi="Arial" w:cs="Arial"/>
          <w:sz w:val="24"/>
          <w:szCs w:val="24"/>
        </w:rPr>
        <w:t>50619,60 zł brutto</w:t>
      </w:r>
    </w:p>
    <w:p w14:paraId="28B0A7B6" w14:textId="77777777" w:rsidR="00665CE6" w:rsidRPr="00665CE6" w:rsidRDefault="00665CE6" w:rsidP="00665CE6">
      <w:pPr>
        <w:jc w:val="both"/>
        <w:rPr>
          <w:rFonts w:ascii="Arial" w:hAnsi="Arial" w:cs="Arial"/>
          <w:sz w:val="24"/>
          <w:szCs w:val="24"/>
        </w:rPr>
      </w:pPr>
    </w:p>
    <w:p w14:paraId="40DB7336" w14:textId="77777777" w:rsidR="00A80738" w:rsidRPr="00665CE6" w:rsidRDefault="00D665F5" w:rsidP="00665CE6">
      <w:pPr>
        <w:jc w:val="both"/>
        <w:rPr>
          <w:rFonts w:ascii="Arial" w:hAnsi="Arial" w:cs="Arial"/>
          <w:sz w:val="24"/>
          <w:szCs w:val="24"/>
        </w:rPr>
      </w:pPr>
      <w:r w:rsidRPr="00665CE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65CE6">
        <w:rPr>
          <w:rFonts w:ascii="Arial" w:hAnsi="Arial" w:cs="Arial"/>
          <w:sz w:val="24"/>
          <w:szCs w:val="24"/>
        </w:rPr>
        <w:t xml:space="preserve"> w dniu </w:t>
      </w:r>
      <w:r w:rsidR="00395799" w:rsidRPr="00665CE6">
        <w:rPr>
          <w:rFonts w:ascii="Arial" w:hAnsi="Arial" w:cs="Arial"/>
          <w:sz w:val="24"/>
          <w:szCs w:val="24"/>
        </w:rPr>
        <w:t>25/02/2022</w:t>
      </w:r>
      <w:r w:rsidR="00FF4AB1" w:rsidRPr="00665CE6">
        <w:rPr>
          <w:rFonts w:ascii="Arial" w:hAnsi="Arial" w:cs="Arial"/>
          <w:sz w:val="24"/>
          <w:szCs w:val="24"/>
        </w:rPr>
        <w:t xml:space="preserve"> o godz. </w:t>
      </w:r>
      <w:r w:rsidR="00395799" w:rsidRPr="00665CE6">
        <w:rPr>
          <w:rFonts w:ascii="Arial" w:hAnsi="Arial" w:cs="Arial"/>
          <w:sz w:val="24"/>
          <w:szCs w:val="24"/>
        </w:rPr>
        <w:t>10:00</w:t>
      </w:r>
      <w:r w:rsidRPr="00665CE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65CE6" w14:paraId="26C63150" w14:textId="77777777" w:rsidTr="00C82837">
        <w:tc>
          <w:tcPr>
            <w:tcW w:w="993" w:type="dxa"/>
            <w:shd w:val="clear" w:color="auto" w:fill="auto"/>
            <w:vAlign w:val="center"/>
          </w:tcPr>
          <w:p w14:paraId="3DDFA93F" w14:textId="77777777" w:rsidR="006B27ED" w:rsidRPr="00665CE6" w:rsidRDefault="006B27ED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CAC6E" w14:textId="77777777" w:rsidR="006B27ED" w:rsidRPr="00665CE6" w:rsidRDefault="006B27ED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665C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5CE6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C1FC9F0" w14:textId="77777777" w:rsidR="006B27ED" w:rsidRPr="00665CE6" w:rsidRDefault="006B27ED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92A4B9" w14:textId="77777777" w:rsidR="006B27ED" w:rsidRPr="00665CE6" w:rsidRDefault="006B27ED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95799" w:rsidRPr="00665CE6" w14:paraId="4EEDF00F" w14:textId="77777777" w:rsidTr="002950E3">
        <w:tc>
          <w:tcPr>
            <w:tcW w:w="993" w:type="dxa"/>
            <w:shd w:val="clear" w:color="auto" w:fill="auto"/>
            <w:vAlign w:val="center"/>
          </w:tcPr>
          <w:p w14:paraId="1C5E9751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DFBC50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9484A9C" w14:textId="77777777" w:rsidR="00395799" w:rsidRPr="00665CE6" w:rsidRDefault="00395799" w:rsidP="00665CE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65CE6">
              <w:rPr>
                <w:rFonts w:ascii="Arial" w:hAnsi="Arial" w:cs="Arial"/>
                <w:sz w:val="24"/>
                <w:szCs w:val="24"/>
              </w:rPr>
              <w:t>Meditech</w:t>
            </w:r>
            <w:proofErr w:type="spellEnd"/>
            <w:r w:rsidRPr="00665CE6">
              <w:rPr>
                <w:rFonts w:ascii="Arial" w:hAnsi="Arial" w:cs="Arial"/>
                <w:sz w:val="24"/>
                <w:szCs w:val="24"/>
              </w:rPr>
              <w:t xml:space="preserve"> X-Ray Sp. z o. o.</w:t>
            </w:r>
          </w:p>
          <w:p w14:paraId="15634520" w14:textId="6D59D3D5" w:rsidR="00395799" w:rsidRPr="00665CE6" w:rsidRDefault="00395799" w:rsidP="00665CE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65CE6">
              <w:rPr>
                <w:rFonts w:ascii="Arial" w:hAnsi="Arial" w:cs="Arial"/>
                <w:sz w:val="24"/>
                <w:szCs w:val="24"/>
              </w:rPr>
              <w:t>Wirowska</w:t>
            </w:r>
            <w:proofErr w:type="spellEnd"/>
            <w:r w:rsidRPr="00665CE6">
              <w:rPr>
                <w:rFonts w:ascii="Arial" w:hAnsi="Arial" w:cs="Arial"/>
                <w:sz w:val="24"/>
                <w:szCs w:val="24"/>
              </w:rPr>
              <w:t xml:space="preserve"> 6</w:t>
            </w:r>
            <w:r w:rsidRPr="00665CE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5F992B" w14:textId="77777777" w:rsidR="00395799" w:rsidRPr="00665CE6" w:rsidRDefault="00395799" w:rsidP="00665C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62-052</w:t>
            </w:r>
            <w:r w:rsidRPr="00665C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5CE6">
              <w:rPr>
                <w:rFonts w:ascii="Arial" w:hAnsi="Arial" w:cs="Arial"/>
                <w:sz w:val="24"/>
                <w:szCs w:val="24"/>
              </w:rPr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83D779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50 790.24 zł</w:t>
            </w:r>
          </w:p>
        </w:tc>
      </w:tr>
      <w:tr w:rsidR="00395799" w:rsidRPr="00665CE6" w14:paraId="47D8C6E5" w14:textId="77777777" w:rsidTr="002950E3">
        <w:tc>
          <w:tcPr>
            <w:tcW w:w="993" w:type="dxa"/>
            <w:shd w:val="clear" w:color="auto" w:fill="auto"/>
            <w:vAlign w:val="center"/>
          </w:tcPr>
          <w:p w14:paraId="191F44A5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993592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3A914C2" w14:textId="77777777" w:rsidR="00395799" w:rsidRPr="00665CE6" w:rsidRDefault="00395799" w:rsidP="00665CE6">
            <w:pPr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6D2C2C2C" w14:textId="77777777" w:rsidR="008E707C" w:rsidRDefault="008E707C" w:rsidP="00665C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Tadeusza Kościuszki 115/4U</w:t>
            </w:r>
          </w:p>
          <w:p w14:paraId="5CA7C13C" w14:textId="0E9440BF" w:rsidR="00395799" w:rsidRPr="00665CE6" w:rsidRDefault="008E707C" w:rsidP="00665C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50-442</w:t>
            </w:r>
            <w:r w:rsidR="00395799" w:rsidRPr="00665C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5799" w:rsidRPr="00665C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ACF251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225 315.00 zł</w:t>
            </w:r>
          </w:p>
        </w:tc>
      </w:tr>
      <w:tr w:rsidR="00395799" w:rsidRPr="00665CE6" w14:paraId="77EBBD3E" w14:textId="77777777" w:rsidTr="002950E3">
        <w:tc>
          <w:tcPr>
            <w:tcW w:w="993" w:type="dxa"/>
            <w:shd w:val="clear" w:color="auto" w:fill="auto"/>
            <w:vAlign w:val="center"/>
          </w:tcPr>
          <w:p w14:paraId="6253253E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8A480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7F3FA44" w14:textId="77777777" w:rsidR="008E707C" w:rsidRPr="00665CE6" w:rsidRDefault="008E707C" w:rsidP="008E707C">
            <w:pPr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25D4CCBC" w14:textId="77777777" w:rsidR="008E707C" w:rsidRDefault="008E707C" w:rsidP="008E70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Tadeusza Kościuszki 115/4U</w:t>
            </w:r>
          </w:p>
          <w:p w14:paraId="72A71773" w14:textId="6FBF0D74" w:rsidR="00395799" w:rsidRPr="00665CE6" w:rsidRDefault="008E707C" w:rsidP="008E70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50-442</w:t>
            </w:r>
            <w:r w:rsidRPr="00665CE6">
              <w:rPr>
                <w:rFonts w:ascii="Arial" w:hAnsi="Arial" w:cs="Arial"/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3B7B09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63 892.80 zł</w:t>
            </w:r>
          </w:p>
        </w:tc>
      </w:tr>
      <w:tr w:rsidR="00395799" w:rsidRPr="00665CE6" w14:paraId="5A553938" w14:textId="77777777" w:rsidTr="002950E3">
        <w:tc>
          <w:tcPr>
            <w:tcW w:w="993" w:type="dxa"/>
            <w:shd w:val="clear" w:color="auto" w:fill="auto"/>
            <w:vAlign w:val="center"/>
          </w:tcPr>
          <w:p w14:paraId="29C7DD79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83ECD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24D07AE" w14:textId="77777777" w:rsidR="008E707C" w:rsidRPr="00665CE6" w:rsidRDefault="008E707C" w:rsidP="008E707C">
            <w:pPr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102C8611" w14:textId="77777777" w:rsidR="008E707C" w:rsidRDefault="008E707C" w:rsidP="008E70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Tadeusza Kościuszki 115/4U</w:t>
            </w:r>
          </w:p>
          <w:p w14:paraId="49E6A31B" w14:textId="171FE45D" w:rsidR="00395799" w:rsidRPr="00665CE6" w:rsidRDefault="008E707C" w:rsidP="008E70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50-442</w:t>
            </w:r>
            <w:r w:rsidRPr="00665CE6">
              <w:rPr>
                <w:rFonts w:ascii="Arial" w:hAnsi="Arial" w:cs="Arial"/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0C1382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35 218.80 zł</w:t>
            </w:r>
          </w:p>
        </w:tc>
      </w:tr>
      <w:tr w:rsidR="00395799" w:rsidRPr="00665CE6" w14:paraId="35F41B7E" w14:textId="77777777" w:rsidTr="002950E3">
        <w:tc>
          <w:tcPr>
            <w:tcW w:w="993" w:type="dxa"/>
            <w:shd w:val="clear" w:color="auto" w:fill="auto"/>
            <w:vAlign w:val="center"/>
          </w:tcPr>
          <w:p w14:paraId="1280EEC4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48B60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8D8258E" w14:textId="77777777" w:rsidR="008E707C" w:rsidRPr="00665CE6" w:rsidRDefault="008E707C" w:rsidP="008E707C">
            <w:pPr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57257EB8" w14:textId="77777777" w:rsidR="008E707C" w:rsidRDefault="008E707C" w:rsidP="008E70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Tadeusza Kościuszki 115/4U</w:t>
            </w:r>
          </w:p>
          <w:p w14:paraId="7BC6DE0A" w14:textId="547B3348" w:rsidR="00395799" w:rsidRPr="00665CE6" w:rsidRDefault="008E707C" w:rsidP="008E70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50-442</w:t>
            </w:r>
            <w:r w:rsidRPr="00665CE6">
              <w:rPr>
                <w:rFonts w:ascii="Arial" w:hAnsi="Arial" w:cs="Arial"/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410F49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13 608.00 zł</w:t>
            </w:r>
          </w:p>
        </w:tc>
      </w:tr>
      <w:tr w:rsidR="00395799" w:rsidRPr="00665CE6" w14:paraId="0EDC2015" w14:textId="77777777" w:rsidTr="002950E3">
        <w:tc>
          <w:tcPr>
            <w:tcW w:w="993" w:type="dxa"/>
            <w:shd w:val="clear" w:color="auto" w:fill="auto"/>
            <w:vAlign w:val="center"/>
          </w:tcPr>
          <w:p w14:paraId="70CF7E8C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6AF87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CBEDA67" w14:textId="77777777" w:rsidR="008E707C" w:rsidRPr="00665CE6" w:rsidRDefault="008E707C" w:rsidP="008E707C">
            <w:pPr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50CD72A4" w14:textId="77777777" w:rsidR="008E707C" w:rsidRDefault="008E707C" w:rsidP="008E70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Tadeusza Kościuszki 115/4U</w:t>
            </w:r>
          </w:p>
          <w:p w14:paraId="57C89B5B" w14:textId="74B3D385" w:rsidR="00395799" w:rsidRPr="00665CE6" w:rsidRDefault="008E707C" w:rsidP="008E70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50-442</w:t>
            </w:r>
            <w:r w:rsidRPr="00665CE6">
              <w:rPr>
                <w:rFonts w:ascii="Arial" w:hAnsi="Arial" w:cs="Arial"/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FCD09E" w14:textId="77777777" w:rsidR="00395799" w:rsidRPr="00665CE6" w:rsidRDefault="00395799" w:rsidP="0066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CE6">
              <w:rPr>
                <w:rFonts w:ascii="Arial" w:hAnsi="Arial" w:cs="Arial"/>
                <w:sz w:val="24"/>
                <w:szCs w:val="24"/>
              </w:rPr>
              <w:t>50 619.60 zł</w:t>
            </w:r>
          </w:p>
        </w:tc>
      </w:tr>
    </w:tbl>
    <w:p w14:paraId="3D903C4B" w14:textId="77777777" w:rsidR="008E707C" w:rsidRDefault="008E707C" w:rsidP="00665C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DC78193" w14:textId="38751494" w:rsidR="00A80738" w:rsidRDefault="00A80738" w:rsidP="00665C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665CE6">
        <w:rPr>
          <w:rFonts w:ascii="Arial" w:hAnsi="Arial" w:cs="Arial"/>
          <w:i/>
          <w:szCs w:val="24"/>
        </w:rPr>
        <w:t>Zamawiający</w:t>
      </w:r>
    </w:p>
    <w:p w14:paraId="7EA344EF" w14:textId="204BEF4B" w:rsidR="008E707C" w:rsidRDefault="008E707C" w:rsidP="00665C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B33F50D" w14:textId="77777777" w:rsidR="008E707C" w:rsidRDefault="008E707C" w:rsidP="008E707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34CDE0C" w14:textId="77777777" w:rsidR="008E707C" w:rsidRDefault="008E707C" w:rsidP="008E707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76EF429B" w14:textId="77777777" w:rsidR="008E707C" w:rsidRPr="00B464D3" w:rsidRDefault="008E707C" w:rsidP="008E707C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1C27D508" w14:textId="77777777" w:rsidR="008E707C" w:rsidRPr="00665CE6" w:rsidRDefault="008E707C" w:rsidP="00665C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E707C" w:rsidRPr="00665C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55295" w14:textId="77777777" w:rsidR="009B6AB9" w:rsidRDefault="009B6AB9">
      <w:r>
        <w:separator/>
      </w:r>
    </w:p>
  </w:endnote>
  <w:endnote w:type="continuationSeparator" w:id="0">
    <w:p w14:paraId="121F690F" w14:textId="77777777" w:rsidR="009B6AB9" w:rsidRDefault="009B6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F10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086E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DEF00" w14:textId="10C3AB8B" w:rsidR="009F189D" w:rsidRDefault="008E70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BFD137" wp14:editId="54D8806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89EAC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5F6CE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4A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8C296A" w14:textId="77777777" w:rsidR="009F189D" w:rsidRDefault="009F189D">
    <w:pPr>
      <w:pStyle w:val="Stopka"/>
      <w:tabs>
        <w:tab w:val="clear" w:pos="4536"/>
      </w:tabs>
      <w:jc w:val="center"/>
    </w:pPr>
  </w:p>
  <w:p w14:paraId="201D9D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5A2E7" w14:textId="77777777" w:rsidR="009B6AB9" w:rsidRDefault="009B6AB9">
      <w:r>
        <w:separator/>
      </w:r>
    </w:p>
  </w:footnote>
  <w:footnote w:type="continuationSeparator" w:id="0">
    <w:p w14:paraId="28C18819" w14:textId="77777777" w:rsidR="009B6AB9" w:rsidRDefault="009B6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E08EF" w14:textId="77777777" w:rsidR="00395799" w:rsidRDefault="003957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C59C1" w14:textId="77777777" w:rsidR="00395799" w:rsidRDefault="003957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0E07" w14:textId="77777777" w:rsidR="00395799" w:rsidRDefault="003957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AB9"/>
    <w:rsid w:val="00007727"/>
    <w:rsid w:val="00017720"/>
    <w:rsid w:val="00035488"/>
    <w:rsid w:val="000D7F25"/>
    <w:rsid w:val="000E00E5"/>
    <w:rsid w:val="00173B20"/>
    <w:rsid w:val="001C69FF"/>
    <w:rsid w:val="0023318D"/>
    <w:rsid w:val="00395799"/>
    <w:rsid w:val="003D72FD"/>
    <w:rsid w:val="003F06B0"/>
    <w:rsid w:val="00423179"/>
    <w:rsid w:val="00490DC0"/>
    <w:rsid w:val="00493F8C"/>
    <w:rsid w:val="004C7E9B"/>
    <w:rsid w:val="005614F2"/>
    <w:rsid w:val="00577BC6"/>
    <w:rsid w:val="00665CE6"/>
    <w:rsid w:val="0069085C"/>
    <w:rsid w:val="006B27ED"/>
    <w:rsid w:val="00843263"/>
    <w:rsid w:val="00861E75"/>
    <w:rsid w:val="008E707C"/>
    <w:rsid w:val="009B6AB9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BED9B"/>
  <w15:chartTrackingRefBased/>
  <w15:docId w15:val="{83697AA4-8C68-41BC-ABE2-AC7DF722D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65C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0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0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2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73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25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8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36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25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8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07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27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6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22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02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95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06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2022-02-25T09:52:00Z</cp:lastPrinted>
  <dcterms:created xsi:type="dcterms:W3CDTF">2022-02-25T09:53:00Z</dcterms:created>
  <dcterms:modified xsi:type="dcterms:W3CDTF">2022-02-25T09:53:00Z</dcterms:modified>
</cp:coreProperties>
</file>