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29798" w14:textId="77777777" w:rsidR="00D665F5" w:rsidRPr="006771EC" w:rsidRDefault="00677F22" w:rsidP="006771EC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6771EC">
        <w:rPr>
          <w:rFonts w:ascii="Arial" w:hAnsi="Arial" w:cs="Arial"/>
          <w:sz w:val="22"/>
          <w:szCs w:val="22"/>
        </w:rPr>
        <w:t>Poznań</w:t>
      </w:r>
      <w:r w:rsidR="00D665F5" w:rsidRPr="006771EC">
        <w:rPr>
          <w:rFonts w:ascii="Arial" w:hAnsi="Arial" w:cs="Arial"/>
          <w:sz w:val="22"/>
          <w:szCs w:val="22"/>
        </w:rPr>
        <w:t xml:space="preserve"> dnia: </w:t>
      </w:r>
      <w:r w:rsidRPr="006771EC">
        <w:rPr>
          <w:rFonts w:ascii="Arial" w:hAnsi="Arial" w:cs="Arial"/>
          <w:sz w:val="22"/>
          <w:szCs w:val="22"/>
        </w:rPr>
        <w:t>2022-03-01</w:t>
      </w:r>
    </w:p>
    <w:p w14:paraId="4C60A3F5" w14:textId="77777777" w:rsidR="00677F22" w:rsidRPr="006771EC" w:rsidRDefault="00677F22" w:rsidP="006771EC">
      <w:pPr>
        <w:rPr>
          <w:rFonts w:ascii="Arial" w:hAnsi="Arial" w:cs="Arial"/>
          <w:b/>
          <w:bCs/>
          <w:sz w:val="22"/>
          <w:szCs w:val="22"/>
        </w:rPr>
      </w:pPr>
      <w:r w:rsidRPr="006771EC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327EDB53" w14:textId="77777777" w:rsidR="00D665F5" w:rsidRPr="006771EC" w:rsidRDefault="00677F22" w:rsidP="006771EC">
      <w:pPr>
        <w:rPr>
          <w:rFonts w:ascii="Arial" w:hAnsi="Arial" w:cs="Arial"/>
          <w:b/>
          <w:bCs/>
          <w:sz w:val="22"/>
          <w:szCs w:val="22"/>
        </w:rPr>
      </w:pPr>
      <w:r w:rsidRPr="006771EC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7B0D984" w14:textId="77777777" w:rsidR="00D665F5" w:rsidRPr="006771EC" w:rsidRDefault="00677F22" w:rsidP="006771EC">
      <w:pPr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Juraszów</w:t>
      </w:r>
      <w:r w:rsidR="00D665F5" w:rsidRPr="006771EC">
        <w:rPr>
          <w:rFonts w:ascii="Arial" w:hAnsi="Arial" w:cs="Arial"/>
          <w:sz w:val="22"/>
          <w:szCs w:val="22"/>
        </w:rPr>
        <w:t xml:space="preserve"> </w:t>
      </w:r>
      <w:r w:rsidRPr="006771EC">
        <w:rPr>
          <w:rFonts w:ascii="Arial" w:hAnsi="Arial" w:cs="Arial"/>
          <w:sz w:val="22"/>
          <w:szCs w:val="22"/>
        </w:rPr>
        <w:t>7/19</w:t>
      </w:r>
    </w:p>
    <w:p w14:paraId="6695790A" w14:textId="77777777" w:rsidR="00D665F5" w:rsidRPr="006771EC" w:rsidRDefault="00677F22" w:rsidP="006771EC">
      <w:pPr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60-479</w:t>
      </w:r>
      <w:r w:rsidR="00D665F5" w:rsidRPr="006771EC">
        <w:rPr>
          <w:rFonts w:ascii="Arial" w:hAnsi="Arial" w:cs="Arial"/>
          <w:sz w:val="22"/>
          <w:szCs w:val="22"/>
        </w:rPr>
        <w:t xml:space="preserve"> </w:t>
      </w:r>
      <w:r w:rsidRPr="006771EC">
        <w:rPr>
          <w:rFonts w:ascii="Arial" w:hAnsi="Arial" w:cs="Arial"/>
          <w:sz w:val="22"/>
          <w:szCs w:val="22"/>
        </w:rPr>
        <w:t>Poznań</w:t>
      </w:r>
    </w:p>
    <w:p w14:paraId="10DF3480" w14:textId="77777777" w:rsidR="00D665F5" w:rsidRPr="006771EC" w:rsidRDefault="00D665F5" w:rsidP="006771EC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5DEDDA34" w14:textId="77777777" w:rsidR="00A80738" w:rsidRPr="006771EC" w:rsidRDefault="00D665F5" w:rsidP="006771EC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Znak sprawy:</w:t>
      </w:r>
      <w:r w:rsidRPr="006771EC">
        <w:rPr>
          <w:rFonts w:ascii="Arial" w:hAnsi="Arial" w:cs="Arial"/>
          <w:b/>
          <w:sz w:val="22"/>
          <w:szCs w:val="22"/>
        </w:rPr>
        <w:t xml:space="preserve"> </w:t>
      </w:r>
      <w:r w:rsidR="00677F22" w:rsidRPr="006771EC">
        <w:rPr>
          <w:rFonts w:ascii="Arial" w:hAnsi="Arial" w:cs="Arial"/>
          <w:b/>
          <w:sz w:val="22"/>
          <w:szCs w:val="22"/>
        </w:rPr>
        <w:t>SZW/DZP/8/2022</w:t>
      </w:r>
      <w:r w:rsidR="00A80738" w:rsidRPr="006771EC">
        <w:rPr>
          <w:rFonts w:ascii="Arial" w:hAnsi="Arial" w:cs="Arial"/>
          <w:sz w:val="22"/>
          <w:szCs w:val="22"/>
        </w:rPr>
        <w:tab/>
        <w:t xml:space="preserve"> </w:t>
      </w:r>
    </w:p>
    <w:p w14:paraId="08D8F694" w14:textId="77777777" w:rsidR="00A80738" w:rsidRPr="006771EC" w:rsidRDefault="00A80738" w:rsidP="006771E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E08003B" w14:textId="77777777" w:rsidR="00A80738" w:rsidRPr="006771EC" w:rsidRDefault="00A80738" w:rsidP="006771E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3FDAB6E" w14:textId="77777777" w:rsidR="00A80738" w:rsidRPr="006771EC" w:rsidRDefault="00A80738" w:rsidP="006771E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6771EC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14:paraId="55A66630" w14:textId="77777777" w:rsidR="00A80738" w:rsidRPr="006771EC" w:rsidRDefault="00A80738" w:rsidP="006771E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6BAB275C" w14:textId="5F2F55A6" w:rsidR="00C659E2" w:rsidRDefault="00C659E2" w:rsidP="006771EC">
      <w:pPr>
        <w:jc w:val="both"/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bCs/>
          <w:sz w:val="22"/>
          <w:szCs w:val="22"/>
        </w:rPr>
        <w:t xml:space="preserve">Dotyczy </w:t>
      </w:r>
      <w:r w:rsidRPr="006771EC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77F22" w:rsidRPr="006771EC">
        <w:rPr>
          <w:rFonts w:ascii="Arial" w:hAnsi="Arial" w:cs="Arial"/>
          <w:sz w:val="22"/>
          <w:szCs w:val="22"/>
        </w:rPr>
        <w:t>podstawowy</w:t>
      </w:r>
      <w:r w:rsidR="006771EC">
        <w:rPr>
          <w:rFonts w:ascii="Arial" w:hAnsi="Arial" w:cs="Arial"/>
          <w:sz w:val="22"/>
          <w:szCs w:val="22"/>
        </w:rPr>
        <w:t>m</w:t>
      </w:r>
      <w:r w:rsidR="00677F22" w:rsidRPr="006771EC">
        <w:rPr>
          <w:rFonts w:ascii="Arial" w:hAnsi="Arial" w:cs="Arial"/>
          <w:sz w:val="22"/>
          <w:szCs w:val="22"/>
        </w:rPr>
        <w:t xml:space="preserve"> bez negocjacji - art. 275 pkt. 1 ustawy Pzp</w:t>
      </w:r>
      <w:r w:rsidRPr="006771EC">
        <w:rPr>
          <w:rFonts w:ascii="Arial" w:hAnsi="Arial" w:cs="Arial"/>
          <w:sz w:val="22"/>
          <w:szCs w:val="22"/>
        </w:rPr>
        <w:t xml:space="preserve"> na:</w:t>
      </w:r>
    </w:p>
    <w:p w14:paraId="35F5BC7D" w14:textId="77777777" w:rsidR="006771EC" w:rsidRPr="006771EC" w:rsidRDefault="006771EC" w:rsidP="006771E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011F227" w14:textId="3C599710" w:rsidR="00A80738" w:rsidRDefault="00677F22" w:rsidP="006771EC">
      <w:pPr>
        <w:pStyle w:val="Tekstpodstawowywcity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6771EC">
        <w:rPr>
          <w:rFonts w:ascii="Arial" w:hAnsi="Arial" w:cs="Arial"/>
          <w:b/>
          <w:sz w:val="22"/>
          <w:szCs w:val="22"/>
        </w:rPr>
        <w:t>Sukcesywna dostawa tłuszczy, artykułów sypkich, jogurtów i śmietany do Szpitala Wojewódzkiego w Poznaniu</w:t>
      </w:r>
    </w:p>
    <w:p w14:paraId="540506DF" w14:textId="77777777" w:rsidR="006771EC" w:rsidRPr="006771EC" w:rsidRDefault="006771EC" w:rsidP="006771EC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</w:p>
    <w:p w14:paraId="6B839436" w14:textId="77777777" w:rsidR="00D665F5" w:rsidRPr="006771EC" w:rsidRDefault="00D665F5" w:rsidP="006771EC">
      <w:pPr>
        <w:jc w:val="both"/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6771EC">
        <w:rPr>
          <w:rFonts w:ascii="Arial" w:hAnsi="Arial" w:cs="Arial"/>
          <w:sz w:val="22"/>
          <w:szCs w:val="22"/>
        </w:rPr>
        <w:t>2</w:t>
      </w:r>
      <w:r w:rsidRPr="006771EC">
        <w:rPr>
          <w:rFonts w:ascii="Arial" w:hAnsi="Arial" w:cs="Arial"/>
          <w:sz w:val="22"/>
          <w:szCs w:val="22"/>
        </w:rPr>
        <w:t xml:space="preserve"> ust. 5 </w:t>
      </w:r>
      <w:r w:rsidRPr="006771EC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6771EC">
        <w:rPr>
          <w:rFonts w:ascii="Arial" w:hAnsi="Arial" w:cs="Arial"/>
          <w:sz w:val="22"/>
          <w:szCs w:val="22"/>
        </w:rPr>
        <w:t xml:space="preserve"> </w:t>
      </w:r>
      <w:r w:rsidR="00677F22" w:rsidRPr="006771EC">
        <w:rPr>
          <w:rFonts w:ascii="Arial" w:hAnsi="Arial" w:cs="Arial"/>
          <w:sz w:val="22"/>
          <w:szCs w:val="22"/>
        </w:rPr>
        <w:t>(t.j. Dz.U. z 2021r. poz. 1129)</w:t>
      </w:r>
      <w:r w:rsidR="00490DC0" w:rsidRPr="006771EC">
        <w:rPr>
          <w:rFonts w:ascii="Arial" w:hAnsi="Arial" w:cs="Arial"/>
          <w:sz w:val="22"/>
          <w:szCs w:val="22"/>
        </w:rPr>
        <w:t xml:space="preserve"> </w:t>
      </w:r>
      <w:r w:rsidRPr="006771EC">
        <w:rPr>
          <w:rFonts w:ascii="Arial" w:hAnsi="Arial" w:cs="Arial"/>
          <w:sz w:val="22"/>
          <w:szCs w:val="22"/>
        </w:rPr>
        <w:t>udostępnia</w:t>
      </w:r>
      <w:r w:rsidR="00F95C33" w:rsidRPr="006771EC">
        <w:rPr>
          <w:rFonts w:ascii="Arial" w:hAnsi="Arial" w:cs="Arial"/>
          <w:sz w:val="22"/>
          <w:szCs w:val="22"/>
        </w:rPr>
        <w:t xml:space="preserve"> </w:t>
      </w:r>
      <w:r w:rsidR="004C7E9B" w:rsidRPr="006771EC">
        <w:rPr>
          <w:rFonts w:ascii="Arial" w:hAnsi="Arial" w:cs="Arial"/>
          <w:sz w:val="22"/>
          <w:szCs w:val="22"/>
        </w:rPr>
        <w:t>informacj</w:t>
      </w:r>
      <w:r w:rsidR="00577BC6" w:rsidRPr="006771EC">
        <w:rPr>
          <w:rFonts w:ascii="Arial" w:hAnsi="Arial" w:cs="Arial"/>
          <w:sz w:val="22"/>
          <w:szCs w:val="22"/>
        </w:rPr>
        <w:t>ę</w:t>
      </w:r>
      <w:r w:rsidR="00035488" w:rsidRPr="006771EC">
        <w:rPr>
          <w:rFonts w:ascii="Arial" w:hAnsi="Arial" w:cs="Arial"/>
          <w:sz w:val="22"/>
          <w:szCs w:val="22"/>
        </w:rPr>
        <w:t xml:space="preserve"> z otwarcia ofert</w:t>
      </w:r>
      <w:r w:rsidR="00577BC6" w:rsidRPr="006771EC">
        <w:rPr>
          <w:rFonts w:ascii="Arial" w:hAnsi="Arial" w:cs="Arial"/>
          <w:sz w:val="22"/>
          <w:szCs w:val="22"/>
        </w:rPr>
        <w:t>.</w:t>
      </w:r>
    </w:p>
    <w:p w14:paraId="1B1F6546" w14:textId="77777777" w:rsidR="006771EC" w:rsidRDefault="006771EC" w:rsidP="006771EC">
      <w:pPr>
        <w:jc w:val="both"/>
        <w:rPr>
          <w:rFonts w:ascii="Arial" w:hAnsi="Arial" w:cs="Arial"/>
          <w:sz w:val="22"/>
          <w:szCs w:val="22"/>
        </w:rPr>
      </w:pPr>
    </w:p>
    <w:p w14:paraId="0BC9C528" w14:textId="1277DB29" w:rsidR="006771EC" w:rsidRPr="006771EC" w:rsidRDefault="006771EC" w:rsidP="006771EC">
      <w:pPr>
        <w:jc w:val="both"/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6B59C74D" w14:textId="78ACF52D" w:rsidR="006771EC" w:rsidRPr="006771EC" w:rsidRDefault="006771EC" w:rsidP="006771EC">
      <w:pPr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Zadanie 1 -</w:t>
      </w:r>
      <w:r w:rsidRPr="006771EC">
        <w:rPr>
          <w:rFonts w:ascii="Arial" w:hAnsi="Arial" w:cs="Arial"/>
          <w:sz w:val="22"/>
          <w:szCs w:val="22"/>
        </w:rPr>
        <w:t xml:space="preserve"> </w:t>
      </w:r>
      <w:r w:rsidRPr="006771EC">
        <w:rPr>
          <w:rFonts w:ascii="Arial" w:hAnsi="Arial" w:cs="Arial"/>
          <w:sz w:val="22"/>
          <w:szCs w:val="22"/>
        </w:rPr>
        <w:t>36670,81 zł brutto</w:t>
      </w:r>
    </w:p>
    <w:p w14:paraId="1DBD40E5" w14:textId="18D970DF" w:rsidR="006771EC" w:rsidRPr="006771EC" w:rsidRDefault="006771EC" w:rsidP="006771EC">
      <w:pPr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Zadanie 2 -</w:t>
      </w:r>
      <w:r w:rsidRPr="006771EC">
        <w:rPr>
          <w:rFonts w:ascii="Arial" w:hAnsi="Arial" w:cs="Arial"/>
          <w:sz w:val="22"/>
          <w:szCs w:val="22"/>
        </w:rPr>
        <w:t xml:space="preserve"> </w:t>
      </w:r>
      <w:r w:rsidRPr="006771EC">
        <w:rPr>
          <w:rFonts w:ascii="Arial" w:hAnsi="Arial" w:cs="Arial"/>
          <w:sz w:val="22"/>
          <w:szCs w:val="22"/>
        </w:rPr>
        <w:t>8831,66 zł brutto</w:t>
      </w:r>
    </w:p>
    <w:p w14:paraId="479EA64F" w14:textId="70B16111" w:rsidR="006771EC" w:rsidRPr="006771EC" w:rsidRDefault="006771EC" w:rsidP="006771EC">
      <w:pPr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Zadanie 3 -</w:t>
      </w:r>
      <w:r w:rsidRPr="006771EC">
        <w:rPr>
          <w:rFonts w:ascii="Arial" w:hAnsi="Arial" w:cs="Arial"/>
          <w:sz w:val="22"/>
          <w:szCs w:val="22"/>
        </w:rPr>
        <w:t xml:space="preserve"> </w:t>
      </w:r>
      <w:r w:rsidRPr="006771EC">
        <w:rPr>
          <w:rFonts w:ascii="Arial" w:hAnsi="Arial" w:cs="Arial"/>
          <w:sz w:val="22"/>
          <w:szCs w:val="22"/>
        </w:rPr>
        <w:t>40660,05 zł brutto</w:t>
      </w:r>
    </w:p>
    <w:p w14:paraId="55BEF598" w14:textId="0BE7515F" w:rsidR="006771EC" w:rsidRPr="006771EC" w:rsidRDefault="006771EC" w:rsidP="006771EC">
      <w:pPr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Zadanie 4 -</w:t>
      </w:r>
      <w:r w:rsidRPr="006771EC">
        <w:rPr>
          <w:rFonts w:ascii="Arial" w:hAnsi="Arial" w:cs="Arial"/>
          <w:sz w:val="22"/>
          <w:szCs w:val="22"/>
        </w:rPr>
        <w:t xml:space="preserve"> </w:t>
      </w:r>
      <w:r w:rsidRPr="006771EC">
        <w:rPr>
          <w:rFonts w:ascii="Arial" w:hAnsi="Arial" w:cs="Arial"/>
          <w:sz w:val="22"/>
          <w:szCs w:val="22"/>
        </w:rPr>
        <w:t>25714,01 zł brutto</w:t>
      </w:r>
    </w:p>
    <w:p w14:paraId="588258F5" w14:textId="04B2A720" w:rsidR="006771EC" w:rsidRPr="006771EC" w:rsidRDefault="006771EC" w:rsidP="006771EC">
      <w:pPr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Zadanie 5 -</w:t>
      </w:r>
      <w:r w:rsidRPr="006771EC">
        <w:rPr>
          <w:rFonts w:ascii="Arial" w:hAnsi="Arial" w:cs="Arial"/>
          <w:sz w:val="22"/>
          <w:szCs w:val="22"/>
        </w:rPr>
        <w:t xml:space="preserve"> </w:t>
      </w:r>
      <w:r w:rsidRPr="006771EC">
        <w:rPr>
          <w:rFonts w:ascii="Arial" w:hAnsi="Arial" w:cs="Arial"/>
          <w:sz w:val="22"/>
          <w:szCs w:val="22"/>
        </w:rPr>
        <w:t>294799,53 zł brutto</w:t>
      </w:r>
    </w:p>
    <w:p w14:paraId="3BA39833" w14:textId="37FB5770" w:rsidR="006771EC" w:rsidRPr="006771EC" w:rsidRDefault="006771EC" w:rsidP="006771EC">
      <w:pPr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Zadanie 6 -</w:t>
      </w:r>
      <w:r w:rsidRPr="006771EC">
        <w:rPr>
          <w:rFonts w:ascii="Arial" w:hAnsi="Arial" w:cs="Arial"/>
          <w:sz w:val="22"/>
          <w:szCs w:val="22"/>
        </w:rPr>
        <w:t xml:space="preserve"> </w:t>
      </w:r>
      <w:r w:rsidRPr="006771EC">
        <w:rPr>
          <w:rFonts w:ascii="Arial" w:hAnsi="Arial" w:cs="Arial"/>
          <w:sz w:val="22"/>
          <w:szCs w:val="22"/>
        </w:rPr>
        <w:t>30237,59 zł brutto</w:t>
      </w:r>
    </w:p>
    <w:p w14:paraId="0C0EA111" w14:textId="77777777" w:rsidR="006771EC" w:rsidRPr="006771EC" w:rsidRDefault="006771EC" w:rsidP="006771EC">
      <w:pPr>
        <w:jc w:val="both"/>
        <w:rPr>
          <w:rFonts w:ascii="Arial" w:hAnsi="Arial" w:cs="Arial"/>
          <w:sz w:val="22"/>
          <w:szCs w:val="22"/>
        </w:rPr>
      </w:pPr>
    </w:p>
    <w:p w14:paraId="31D9D7D9" w14:textId="2845D1DC" w:rsidR="00A80738" w:rsidRPr="006771EC" w:rsidRDefault="00D665F5" w:rsidP="006771EC">
      <w:pPr>
        <w:jc w:val="both"/>
        <w:rPr>
          <w:rFonts w:ascii="Arial" w:hAnsi="Arial" w:cs="Arial"/>
          <w:sz w:val="22"/>
          <w:szCs w:val="22"/>
        </w:rPr>
      </w:pPr>
      <w:r w:rsidRPr="006771EC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6771EC">
        <w:rPr>
          <w:rFonts w:ascii="Arial" w:hAnsi="Arial" w:cs="Arial"/>
          <w:sz w:val="22"/>
          <w:szCs w:val="22"/>
        </w:rPr>
        <w:t xml:space="preserve"> w dniu </w:t>
      </w:r>
      <w:r w:rsidR="00677F22" w:rsidRPr="006771EC">
        <w:rPr>
          <w:rFonts w:ascii="Arial" w:hAnsi="Arial" w:cs="Arial"/>
          <w:sz w:val="22"/>
          <w:szCs w:val="22"/>
        </w:rPr>
        <w:t>01/03/2022</w:t>
      </w:r>
      <w:r w:rsidR="00FF4AB1" w:rsidRPr="006771EC">
        <w:rPr>
          <w:rFonts w:ascii="Arial" w:hAnsi="Arial" w:cs="Arial"/>
          <w:sz w:val="22"/>
          <w:szCs w:val="22"/>
        </w:rPr>
        <w:t xml:space="preserve"> o godz. </w:t>
      </w:r>
      <w:r w:rsidR="00677F22" w:rsidRPr="006771EC">
        <w:rPr>
          <w:rFonts w:ascii="Arial" w:hAnsi="Arial" w:cs="Arial"/>
          <w:sz w:val="22"/>
          <w:szCs w:val="22"/>
        </w:rPr>
        <w:t>10:00</w:t>
      </w:r>
      <w:r w:rsidRPr="006771EC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771EC" w14:paraId="4C4C831D" w14:textId="77777777" w:rsidTr="00C82837">
        <w:tc>
          <w:tcPr>
            <w:tcW w:w="993" w:type="dxa"/>
            <w:shd w:val="clear" w:color="auto" w:fill="auto"/>
            <w:vAlign w:val="center"/>
          </w:tcPr>
          <w:p w14:paraId="0D3A7FF8" w14:textId="77777777" w:rsidR="006B27ED" w:rsidRPr="006771EC" w:rsidRDefault="006B27ED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C024C" w14:textId="77777777" w:rsidR="006B27ED" w:rsidRPr="006771EC" w:rsidRDefault="006B27ED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Nr</w:t>
            </w:r>
            <w:r w:rsidR="00C82837"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700CFBD" w14:textId="77777777" w:rsidR="006B27ED" w:rsidRPr="006771EC" w:rsidRDefault="006B27ED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2E4CFE" w14:textId="77777777" w:rsidR="006B27ED" w:rsidRPr="006771EC" w:rsidRDefault="006B27ED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677F22" w:rsidRPr="006771EC" w14:paraId="20ED85C1" w14:textId="77777777" w:rsidTr="0048736A">
        <w:tc>
          <w:tcPr>
            <w:tcW w:w="993" w:type="dxa"/>
            <w:shd w:val="clear" w:color="auto" w:fill="auto"/>
            <w:vAlign w:val="center"/>
          </w:tcPr>
          <w:p w14:paraId="2E4EDD62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8FB705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E6CFA0D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Okręgowa Spółdzielnia Mleczarska w Śremie</w:t>
            </w:r>
          </w:p>
          <w:p w14:paraId="35C1D09D" w14:textId="22E9672B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Mickiewicza 9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76CF5AB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63-100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Śrem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198AC5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288 250.00 zł</w:t>
            </w:r>
          </w:p>
        </w:tc>
      </w:tr>
      <w:tr w:rsidR="00677F22" w:rsidRPr="006771EC" w14:paraId="35E8107A" w14:textId="77777777" w:rsidTr="0048736A">
        <w:tc>
          <w:tcPr>
            <w:tcW w:w="993" w:type="dxa"/>
            <w:shd w:val="clear" w:color="auto" w:fill="auto"/>
            <w:vAlign w:val="center"/>
          </w:tcPr>
          <w:p w14:paraId="5330FCF4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64ED31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FEC2E64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P.P.H. Polaris Małgorzata Gruszczyńska</w:t>
            </w:r>
          </w:p>
          <w:p w14:paraId="32BC9802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ul. Żołnierska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20a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204ADD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62-800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E4B45C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44 645.60 zł</w:t>
            </w:r>
          </w:p>
        </w:tc>
      </w:tr>
      <w:tr w:rsidR="00677F22" w:rsidRPr="006771EC" w14:paraId="4D416850" w14:textId="77777777" w:rsidTr="0048736A">
        <w:tc>
          <w:tcPr>
            <w:tcW w:w="993" w:type="dxa"/>
            <w:shd w:val="clear" w:color="auto" w:fill="auto"/>
            <w:vAlign w:val="center"/>
          </w:tcPr>
          <w:p w14:paraId="22CCF71B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309808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F4540D9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P.P.H. Polaris Małgorzata Gruszczyńska</w:t>
            </w:r>
          </w:p>
          <w:p w14:paraId="7ED5ABC8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ul. Żołnierska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20a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2C0786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62-800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2980DD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21 449.00 zł</w:t>
            </w:r>
          </w:p>
        </w:tc>
      </w:tr>
      <w:tr w:rsidR="00677F22" w:rsidRPr="006771EC" w14:paraId="36756142" w14:textId="77777777" w:rsidTr="0048736A">
        <w:tc>
          <w:tcPr>
            <w:tcW w:w="993" w:type="dxa"/>
            <w:shd w:val="clear" w:color="auto" w:fill="auto"/>
            <w:vAlign w:val="center"/>
          </w:tcPr>
          <w:p w14:paraId="614BB095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C23712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8C77971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Spółdzielnia Mleczarska MLEKOVITA</w:t>
            </w:r>
          </w:p>
          <w:p w14:paraId="278ABDF7" w14:textId="247D983B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ul. Ludowa 122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0A68560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18-200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762C7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42 900.00 zł</w:t>
            </w:r>
          </w:p>
        </w:tc>
      </w:tr>
      <w:tr w:rsidR="00677F22" w:rsidRPr="006771EC" w14:paraId="295DF25C" w14:textId="77777777" w:rsidTr="0048736A">
        <w:tc>
          <w:tcPr>
            <w:tcW w:w="993" w:type="dxa"/>
            <w:shd w:val="clear" w:color="auto" w:fill="auto"/>
            <w:vAlign w:val="center"/>
          </w:tcPr>
          <w:p w14:paraId="5020E935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9F73FE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53193AB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Spółdzielnia Mleczarska MLEKOVITA</w:t>
            </w:r>
          </w:p>
          <w:p w14:paraId="29FACA09" w14:textId="0145C59C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ul. Ludowa 122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25769E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18-200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44397A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10 100.00 zł</w:t>
            </w:r>
          </w:p>
        </w:tc>
      </w:tr>
      <w:tr w:rsidR="00677F22" w:rsidRPr="006771EC" w14:paraId="48C2ADDB" w14:textId="77777777" w:rsidTr="0048736A">
        <w:tc>
          <w:tcPr>
            <w:tcW w:w="993" w:type="dxa"/>
            <w:shd w:val="clear" w:color="auto" w:fill="auto"/>
            <w:vAlign w:val="center"/>
          </w:tcPr>
          <w:p w14:paraId="142782A0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AE760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51B3101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Spółdzielnia Mleczarska MLEKOVITA</w:t>
            </w:r>
          </w:p>
          <w:p w14:paraId="5F33D91D" w14:textId="6CBAB1A9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ul. Ludowa 122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1D20FF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18-200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87D351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334 220.00 zł</w:t>
            </w:r>
          </w:p>
        </w:tc>
      </w:tr>
      <w:tr w:rsidR="00677F22" w:rsidRPr="006771EC" w14:paraId="55525BD0" w14:textId="77777777" w:rsidTr="0048736A">
        <w:tc>
          <w:tcPr>
            <w:tcW w:w="993" w:type="dxa"/>
            <w:shd w:val="clear" w:color="auto" w:fill="auto"/>
            <w:vAlign w:val="center"/>
          </w:tcPr>
          <w:p w14:paraId="6F9485E5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E18C24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ACA14EB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Spółdzielnia Mleczarska MLEKOVITA</w:t>
            </w:r>
          </w:p>
          <w:p w14:paraId="35918564" w14:textId="513E7EE1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ul. Ludowa 122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AB71749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18-200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0509B6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29 657.50 zł</w:t>
            </w:r>
          </w:p>
        </w:tc>
      </w:tr>
      <w:tr w:rsidR="00677F22" w:rsidRPr="006771EC" w14:paraId="272811C7" w14:textId="77777777" w:rsidTr="0048736A">
        <w:tc>
          <w:tcPr>
            <w:tcW w:w="993" w:type="dxa"/>
            <w:shd w:val="clear" w:color="auto" w:fill="auto"/>
            <w:vAlign w:val="center"/>
          </w:tcPr>
          <w:p w14:paraId="53992C74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B3B94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F3963A5" w14:textId="372CF5FD" w:rsidR="00677F22" w:rsidRPr="006771EC" w:rsidRDefault="00006FB1" w:rsidP="006771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PHU </w:t>
            </w:r>
            <w:r w:rsidR="00677F22" w:rsidRPr="006771EC">
              <w:rPr>
                <w:rFonts w:ascii="Arial" w:hAnsi="Arial" w:cs="Arial"/>
                <w:sz w:val="22"/>
                <w:szCs w:val="22"/>
              </w:rPr>
              <w:t>Walkowiak</w:t>
            </w:r>
          </w:p>
          <w:p w14:paraId="57B0AAB3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Szkolna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F917550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64-553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4E4132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34 113.00 zł</w:t>
            </w:r>
          </w:p>
        </w:tc>
      </w:tr>
      <w:tr w:rsidR="00677F22" w:rsidRPr="006771EC" w14:paraId="20EAB81E" w14:textId="77777777" w:rsidTr="0048736A">
        <w:tc>
          <w:tcPr>
            <w:tcW w:w="993" w:type="dxa"/>
            <w:shd w:val="clear" w:color="auto" w:fill="auto"/>
            <w:vAlign w:val="center"/>
          </w:tcPr>
          <w:p w14:paraId="473EC773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765D8B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DEF8460" w14:textId="545AC42E" w:rsidR="00677F22" w:rsidRPr="006771EC" w:rsidRDefault="00006FB1" w:rsidP="006771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PHU </w:t>
            </w:r>
            <w:r w:rsidR="00677F22" w:rsidRPr="006771EC">
              <w:rPr>
                <w:rFonts w:ascii="Arial" w:hAnsi="Arial" w:cs="Arial"/>
                <w:sz w:val="22"/>
                <w:szCs w:val="22"/>
              </w:rPr>
              <w:t>Walkowiak</w:t>
            </w:r>
          </w:p>
          <w:p w14:paraId="58B61969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Szkolna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CF9B65F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64-553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D6438F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10 514.00 zł</w:t>
            </w:r>
          </w:p>
        </w:tc>
      </w:tr>
      <w:tr w:rsidR="00677F22" w:rsidRPr="006771EC" w14:paraId="48F69A24" w14:textId="77777777" w:rsidTr="0048736A">
        <w:tc>
          <w:tcPr>
            <w:tcW w:w="993" w:type="dxa"/>
            <w:shd w:val="clear" w:color="auto" w:fill="auto"/>
            <w:vAlign w:val="center"/>
          </w:tcPr>
          <w:p w14:paraId="67A6116A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F70A63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85673F8" w14:textId="3924F180" w:rsidR="00677F22" w:rsidRPr="006771EC" w:rsidRDefault="00006FB1" w:rsidP="006771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PHU </w:t>
            </w:r>
            <w:r w:rsidR="00677F22" w:rsidRPr="006771EC">
              <w:rPr>
                <w:rFonts w:ascii="Arial" w:hAnsi="Arial" w:cs="Arial"/>
                <w:sz w:val="22"/>
                <w:szCs w:val="22"/>
              </w:rPr>
              <w:t>Walkowiak</w:t>
            </w:r>
          </w:p>
          <w:p w14:paraId="57ABE289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Szkolna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1E7BC1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64-553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EA116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39 890.90 zł</w:t>
            </w:r>
          </w:p>
        </w:tc>
      </w:tr>
      <w:tr w:rsidR="00677F22" w:rsidRPr="006771EC" w14:paraId="76D0E8DF" w14:textId="77777777" w:rsidTr="0048736A">
        <w:tc>
          <w:tcPr>
            <w:tcW w:w="993" w:type="dxa"/>
            <w:shd w:val="clear" w:color="auto" w:fill="auto"/>
            <w:vAlign w:val="center"/>
          </w:tcPr>
          <w:p w14:paraId="3784260E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B4ABCB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52F7A3E" w14:textId="59519EB4" w:rsidR="00677F22" w:rsidRPr="006771EC" w:rsidRDefault="00006FB1" w:rsidP="006771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PHU </w:t>
            </w:r>
            <w:r w:rsidR="00677F22" w:rsidRPr="006771EC">
              <w:rPr>
                <w:rFonts w:ascii="Arial" w:hAnsi="Arial" w:cs="Arial"/>
                <w:sz w:val="22"/>
                <w:szCs w:val="22"/>
              </w:rPr>
              <w:t>Walkowiak</w:t>
            </w:r>
          </w:p>
          <w:p w14:paraId="29715ACA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Szkolna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B4CF0C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64-553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77ED21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26 103.50 zł</w:t>
            </w:r>
          </w:p>
        </w:tc>
      </w:tr>
      <w:tr w:rsidR="00677F22" w:rsidRPr="006771EC" w14:paraId="499D38CA" w14:textId="77777777" w:rsidTr="0048736A">
        <w:tc>
          <w:tcPr>
            <w:tcW w:w="993" w:type="dxa"/>
            <w:shd w:val="clear" w:color="auto" w:fill="auto"/>
            <w:vAlign w:val="center"/>
          </w:tcPr>
          <w:p w14:paraId="4782A3B4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CF116B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7DC3EB1" w14:textId="2B424C1D" w:rsidR="00677F22" w:rsidRPr="006771EC" w:rsidRDefault="00006FB1" w:rsidP="006771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PHU </w:t>
            </w:r>
            <w:r w:rsidR="00677F22" w:rsidRPr="006771EC">
              <w:rPr>
                <w:rFonts w:ascii="Arial" w:hAnsi="Arial" w:cs="Arial"/>
                <w:sz w:val="22"/>
                <w:szCs w:val="22"/>
              </w:rPr>
              <w:t>Walkowiak</w:t>
            </w:r>
          </w:p>
          <w:p w14:paraId="775DD9D9" w14:textId="77777777" w:rsidR="00677F22" w:rsidRPr="006771EC" w:rsidRDefault="00677F22" w:rsidP="006771EC">
            <w:pPr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Szkolna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7B59F5" w14:textId="77777777" w:rsidR="00677F22" w:rsidRPr="006771EC" w:rsidRDefault="00677F22" w:rsidP="006771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64-553</w:t>
            </w:r>
            <w:r w:rsidRPr="006771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71EC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36FD39" w14:textId="77777777" w:rsidR="00677F22" w:rsidRPr="006771EC" w:rsidRDefault="00677F22" w:rsidP="006771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1EC">
              <w:rPr>
                <w:rFonts w:ascii="Arial" w:hAnsi="Arial" w:cs="Arial"/>
                <w:sz w:val="22"/>
                <w:szCs w:val="22"/>
              </w:rPr>
              <w:t>39 883.00 zł</w:t>
            </w:r>
          </w:p>
        </w:tc>
      </w:tr>
    </w:tbl>
    <w:p w14:paraId="3176210D" w14:textId="77777777" w:rsidR="00006FB1" w:rsidRDefault="00006FB1" w:rsidP="006771E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49F64CDE" w14:textId="77777777" w:rsidR="00006FB1" w:rsidRDefault="00006FB1" w:rsidP="006771E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2F98895B" w14:textId="292B409E" w:rsidR="00A80738" w:rsidRDefault="00A80738" w:rsidP="006771E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6771EC">
        <w:rPr>
          <w:rFonts w:ascii="Arial" w:hAnsi="Arial" w:cs="Arial"/>
          <w:i/>
          <w:sz w:val="22"/>
          <w:szCs w:val="22"/>
        </w:rPr>
        <w:t>Zamawiający</w:t>
      </w:r>
    </w:p>
    <w:p w14:paraId="7B5ABC98" w14:textId="6C830C19" w:rsidR="00006FB1" w:rsidRDefault="00006FB1" w:rsidP="006771E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3DEDF25E" w14:textId="77777777" w:rsidR="00006FB1" w:rsidRDefault="00006FB1" w:rsidP="00006FB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C77D3D7" w14:textId="77777777" w:rsidR="00006FB1" w:rsidRDefault="00006FB1" w:rsidP="00006FB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C06DB30" w14:textId="71BC104E" w:rsidR="00006FB1" w:rsidRPr="006B27ED" w:rsidRDefault="00006FB1" w:rsidP="00006FB1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Piotr Nowicki</w:t>
      </w:r>
    </w:p>
    <w:p w14:paraId="3E13927C" w14:textId="77777777" w:rsidR="00006FB1" w:rsidRPr="00E935D6" w:rsidRDefault="00006FB1" w:rsidP="00006FB1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p w14:paraId="7A7417C2" w14:textId="77777777" w:rsidR="00006FB1" w:rsidRPr="006771EC" w:rsidRDefault="00006FB1" w:rsidP="006771E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bookmarkEnd w:id="0"/>
    <w:p w14:paraId="09DA3816" w14:textId="186947A6" w:rsidR="00C236D3" w:rsidRDefault="00C236D3" w:rsidP="006771EC">
      <w:pPr>
        <w:jc w:val="right"/>
        <w:rPr>
          <w:rFonts w:ascii="Arial" w:hAnsi="Arial" w:cs="Arial"/>
          <w:sz w:val="22"/>
          <w:szCs w:val="22"/>
        </w:rPr>
      </w:pPr>
    </w:p>
    <w:p w14:paraId="19EE64DA" w14:textId="77777777" w:rsidR="00006FB1" w:rsidRPr="006771EC" w:rsidRDefault="00006FB1" w:rsidP="006771EC">
      <w:pPr>
        <w:jc w:val="right"/>
        <w:rPr>
          <w:rFonts w:ascii="Arial" w:hAnsi="Arial" w:cs="Arial"/>
          <w:sz w:val="22"/>
          <w:szCs w:val="22"/>
        </w:rPr>
      </w:pPr>
    </w:p>
    <w:sectPr w:rsidR="00006FB1" w:rsidRPr="006771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F275D" w14:textId="77777777" w:rsidR="00051722" w:rsidRDefault="00051722">
      <w:r>
        <w:separator/>
      </w:r>
    </w:p>
  </w:endnote>
  <w:endnote w:type="continuationSeparator" w:id="0">
    <w:p w14:paraId="21C12C70" w14:textId="77777777" w:rsidR="00051722" w:rsidRDefault="0005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22E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EFF3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F8A9F" w14:textId="039059A1" w:rsidR="009F189D" w:rsidRDefault="00006FB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4F9C2F" wp14:editId="3B10837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A15E6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365D0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5F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BC2A2D" w14:textId="77777777" w:rsidR="009F189D" w:rsidRDefault="009F189D">
    <w:pPr>
      <w:pStyle w:val="Stopka"/>
      <w:tabs>
        <w:tab w:val="clear" w:pos="4536"/>
      </w:tabs>
      <w:jc w:val="center"/>
    </w:pPr>
  </w:p>
  <w:p w14:paraId="12AAB0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30593" w14:textId="77777777" w:rsidR="00051722" w:rsidRDefault="00051722">
      <w:r>
        <w:separator/>
      </w:r>
    </w:p>
  </w:footnote>
  <w:footnote w:type="continuationSeparator" w:id="0">
    <w:p w14:paraId="584345AD" w14:textId="77777777" w:rsidR="00051722" w:rsidRDefault="00051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27FF" w14:textId="77777777" w:rsidR="00677F22" w:rsidRDefault="00677F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B8B2" w14:textId="77777777" w:rsidR="00677F22" w:rsidRDefault="00677F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F7327" w14:textId="77777777" w:rsidR="00677F22" w:rsidRDefault="00677F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22"/>
    <w:rsid w:val="00006FB1"/>
    <w:rsid w:val="00007727"/>
    <w:rsid w:val="00017720"/>
    <w:rsid w:val="00035488"/>
    <w:rsid w:val="00051722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691F"/>
    <w:rsid w:val="005614F2"/>
    <w:rsid w:val="00577BC6"/>
    <w:rsid w:val="006771EC"/>
    <w:rsid w:val="00677F22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FE1490"/>
  <w15:chartTrackingRefBased/>
  <w15:docId w15:val="{B1B785CD-1641-43B1-943F-92AE1FC38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771E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1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88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93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25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4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31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64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50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7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56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07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2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28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2022-03-01T09:52:00Z</cp:lastPrinted>
  <dcterms:created xsi:type="dcterms:W3CDTF">2022-03-01T09:52:00Z</dcterms:created>
  <dcterms:modified xsi:type="dcterms:W3CDTF">2022-03-01T09:52:00Z</dcterms:modified>
</cp:coreProperties>
</file>