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C15C7B" w:rsidRPr="00C15C7B">
        <w:rPr>
          <w:b/>
        </w:rPr>
        <w:t>NZ/12/D/P/LW/2022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C15C7B" w:rsidRPr="00C15C7B">
        <w:rPr>
          <w:rFonts w:ascii="Arial Narrow" w:hAnsi="Arial Narrow"/>
          <w:b/>
        </w:rPr>
        <w:t>Dostawy artykułów medycznych w 19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lastRenderedPageBreak/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73A22" w:rsidRDefault="00173A22" w:rsidP="0038231F">
      <w:pPr>
        <w:spacing w:after="0" w:line="240" w:lineRule="auto"/>
      </w:pPr>
      <w:r>
        <w:separator/>
      </w:r>
    </w:p>
  </w:endnote>
  <w:endnote w:type="continuationSeparator" w:id="0">
    <w:p w:rsidR="00173A22" w:rsidRDefault="00173A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5C7B" w:rsidRDefault="00C15C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5C7B" w:rsidRDefault="00C15C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73A22" w:rsidRDefault="00173A22" w:rsidP="0038231F">
      <w:pPr>
        <w:spacing w:after="0" w:line="240" w:lineRule="auto"/>
      </w:pPr>
      <w:r>
        <w:separator/>
      </w:r>
    </w:p>
  </w:footnote>
  <w:footnote w:type="continuationSeparator" w:id="0">
    <w:p w:rsidR="00173A22" w:rsidRDefault="00173A2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5C7B" w:rsidRDefault="00C15C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5C7B" w:rsidRDefault="00C15C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5C7B" w:rsidRDefault="00C15C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3A22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73A22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15C7B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7BCFCD48-74D3-44EC-9F35-4CE50A99A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5055-1BE1-41D8-985F-53400C0C2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2022-02-24T12:46:00Z</dcterms:created>
  <dcterms:modified xsi:type="dcterms:W3CDTF">2022-02-24T12:46:00Z</dcterms:modified>
</cp:coreProperties>
</file>