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4CFA4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2E0BA4" w:rsidRPr="002E0BA4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687E9F11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5CA93CDF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2E0BA4" w:rsidRPr="002E0BA4">
        <w:rPr>
          <w:rFonts w:ascii="Tahoma" w:eastAsia="Calibri" w:hAnsi="Tahoma" w:cs="Tahoma"/>
          <w:b/>
          <w:sz w:val="18"/>
          <w:szCs w:val="18"/>
          <w:lang w:eastAsia="en-US"/>
        </w:rPr>
        <w:t>NZ/12/D/P/LW/2022</w:t>
      </w:r>
    </w:p>
    <w:p w14:paraId="63910DDA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4ECD520A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35D12E6A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34EE57C0" w14:textId="77777777" w:rsidR="007801CC" w:rsidRDefault="002E0BA4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2E0BA4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36A91FEA" w14:textId="77777777" w:rsidR="007801CC" w:rsidRDefault="002E0BA4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2E0BA4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2E0BA4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113A3292" w14:textId="77777777" w:rsidR="007801CC" w:rsidRDefault="002E0BA4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2E0BA4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2E0BA4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00B2C75C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6596D05D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65C4659D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3A7B1792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1F440638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0FAF6571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56D36462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6BEF69F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6707DE44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33E6D2DC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39341AF0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3A5F0D5F" w14:textId="77777777" w:rsidR="00853422" w:rsidRPr="00864D55" w:rsidRDefault="007801CC" w:rsidP="00853422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2E0BA4" w:rsidRPr="002E0BA4">
        <w:rPr>
          <w:rFonts w:ascii="Tahoma" w:hAnsi="Tahoma" w:cs="Tahoma"/>
          <w:b/>
          <w:sz w:val="18"/>
          <w:szCs w:val="18"/>
        </w:rPr>
        <w:t>Dostawy artykułów medycznych w 19 zadaniach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</w:t>
      </w:r>
      <w:r w:rsidR="00853422">
        <w:rPr>
          <w:rFonts w:ascii="Tahoma" w:hAnsi="Tahoma" w:cs="Tahoma"/>
          <w:sz w:val="18"/>
          <w:szCs w:val="18"/>
        </w:rPr>
        <w:t xml:space="preserve">zwanej dalej ustawą oświadczam, że informacje zawarte </w:t>
      </w:r>
      <w:r w:rsidR="00853422"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</w:p>
    <w:p w14:paraId="00B3C330" w14:textId="6B90BA85" w:rsidR="007801CC" w:rsidRDefault="007801CC" w:rsidP="00853422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14:paraId="0B53AC2F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24012CD7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5C220810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09C28BD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21D3B16E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514A8979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3388CFDC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229AE9CA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2C07AD12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3D875857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0C54E26B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523D7" w14:textId="77777777" w:rsidR="0023632D" w:rsidRDefault="0023632D" w:rsidP="007801CC">
      <w:pPr>
        <w:spacing w:after="0" w:line="240" w:lineRule="auto"/>
      </w:pPr>
      <w:r>
        <w:separator/>
      </w:r>
    </w:p>
  </w:endnote>
  <w:endnote w:type="continuationSeparator" w:id="0">
    <w:p w14:paraId="4C502DC1" w14:textId="77777777" w:rsidR="0023632D" w:rsidRDefault="0023632D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0720A" w14:textId="77777777" w:rsidR="002E0BA4" w:rsidRDefault="002E0B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822B0" w14:textId="77777777" w:rsidR="002E0BA4" w:rsidRDefault="002E0B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62B6C" w14:textId="77777777" w:rsidR="002E0BA4" w:rsidRDefault="002E0B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ECA0F" w14:textId="77777777" w:rsidR="0023632D" w:rsidRDefault="0023632D" w:rsidP="007801CC">
      <w:pPr>
        <w:spacing w:after="0" w:line="240" w:lineRule="auto"/>
      </w:pPr>
      <w:r>
        <w:separator/>
      </w:r>
    </w:p>
  </w:footnote>
  <w:footnote w:type="continuationSeparator" w:id="0">
    <w:p w14:paraId="48F5B7AF" w14:textId="77777777" w:rsidR="0023632D" w:rsidRDefault="0023632D" w:rsidP="007801CC">
      <w:pPr>
        <w:spacing w:after="0" w:line="240" w:lineRule="auto"/>
      </w:pPr>
      <w:r>
        <w:continuationSeparator/>
      </w:r>
    </w:p>
  </w:footnote>
  <w:footnote w:id="1">
    <w:p w14:paraId="2F8BB513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1DAE5818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54755" w14:textId="77777777" w:rsidR="002E0BA4" w:rsidRDefault="002E0B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45A13" w14:textId="77777777" w:rsidR="002E0BA4" w:rsidRDefault="002E0B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F4F3F" w14:textId="77777777" w:rsidR="002E0BA4" w:rsidRDefault="002E0B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2D"/>
    <w:rsid w:val="0023632D"/>
    <w:rsid w:val="002E0BA4"/>
    <w:rsid w:val="00397D1F"/>
    <w:rsid w:val="00431B9D"/>
    <w:rsid w:val="007801CC"/>
    <w:rsid w:val="00853422"/>
    <w:rsid w:val="00864D55"/>
    <w:rsid w:val="0091508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C537E"/>
  <w15:chartTrackingRefBased/>
  <w15:docId w15:val="{A6AE8EC6-7105-41F2-AE59-2A7E9FB43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E0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BA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E0B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BA4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2022-02-24T12:48:00Z</dcterms:created>
  <dcterms:modified xsi:type="dcterms:W3CDTF">2022-02-24T12:48:00Z</dcterms:modified>
</cp:coreProperties>
</file>