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0FCACBDC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8E6D57">
        <w:rPr>
          <w:rFonts w:ascii="Tahoma" w:hAnsi="Tahoma" w:cs="Tahoma"/>
          <w:bCs/>
          <w:sz w:val="20"/>
        </w:rPr>
        <w:t>12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02DB5733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A51B1A">
        <w:rPr>
          <w:rFonts w:ascii="Tahoma" w:hAnsi="Tahoma" w:cs="Tahoma"/>
          <w:b/>
          <w:bCs/>
          <w:sz w:val="18"/>
        </w:rPr>
        <w:t>1</w:t>
      </w:r>
      <w:r w:rsidR="00E53845">
        <w:rPr>
          <w:rFonts w:ascii="Tahoma" w:hAnsi="Tahoma" w:cs="Tahoma"/>
          <w:b/>
          <w:bCs/>
          <w:sz w:val="18"/>
        </w:rPr>
        <w:t>9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6F65DF58" w14:textId="0C67180B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8E6D57">
        <w:rPr>
          <w:b/>
          <w:bCs/>
          <w:sz w:val="22"/>
          <w:szCs w:val="22"/>
        </w:rPr>
        <w:t>Aparaty do pomiaru ciśnienia, słuchawki lekarskie, termometry, baseny, kaczki i miski nerki z polipropylenu</w:t>
      </w:r>
    </w:p>
    <w:p w14:paraId="323631E6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6F5D9339" w14:textId="241714F4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8E6D57">
        <w:rPr>
          <w:b/>
          <w:bCs/>
          <w:sz w:val="22"/>
          <w:szCs w:val="22"/>
        </w:rPr>
        <w:t xml:space="preserve">Przyrządy do transferu i podawania </w:t>
      </w:r>
      <w:proofErr w:type="spellStart"/>
      <w:r w:rsidR="008E6D57">
        <w:rPr>
          <w:b/>
          <w:bCs/>
          <w:sz w:val="22"/>
          <w:szCs w:val="22"/>
        </w:rPr>
        <w:t>cytostatyków</w:t>
      </w:r>
      <w:proofErr w:type="spellEnd"/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CCFE8C1" w14:textId="128CCAD6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8E6D57" w:rsidRPr="008E6D57">
        <w:rPr>
          <w:b/>
          <w:bCs/>
          <w:sz w:val="22"/>
          <w:szCs w:val="22"/>
        </w:rPr>
        <w:t>Akcesoria endoskopowe jednorazowego użytku</w:t>
      </w:r>
    </w:p>
    <w:p w14:paraId="3E4E3049" w14:textId="77777777" w:rsidR="001C655F" w:rsidRPr="00DA7228" w:rsidRDefault="001C655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A8013E" w14:textId="434521BA" w:rsidR="006F0C35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E2BC432" w14:textId="77777777" w:rsidR="000A63AD" w:rsidRDefault="000A63AD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03F5A47" w14:textId="77777777" w:rsidR="007C04B2" w:rsidRDefault="007C04B2" w:rsidP="006F0C35">
      <w:pPr>
        <w:rPr>
          <w:b/>
          <w:bCs/>
          <w:sz w:val="22"/>
          <w:szCs w:val="22"/>
        </w:rPr>
      </w:pP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0E10B436" w14:textId="19770813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lastRenderedPageBreak/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8E6D57" w:rsidRPr="008E6D57">
        <w:rPr>
          <w:b/>
          <w:bCs/>
          <w:sz w:val="22"/>
          <w:szCs w:val="22"/>
        </w:rPr>
        <w:t xml:space="preserve">Zestaw do </w:t>
      </w:r>
      <w:proofErr w:type="spellStart"/>
      <w:r w:rsidR="008E6D57" w:rsidRPr="008E6D57">
        <w:rPr>
          <w:b/>
          <w:bCs/>
          <w:sz w:val="22"/>
          <w:szCs w:val="22"/>
        </w:rPr>
        <w:t>opaskowania</w:t>
      </w:r>
      <w:proofErr w:type="spellEnd"/>
      <w:r w:rsidR="008E6D57" w:rsidRPr="008E6D57">
        <w:rPr>
          <w:b/>
          <w:bCs/>
          <w:sz w:val="22"/>
          <w:szCs w:val="22"/>
        </w:rPr>
        <w:t xml:space="preserve"> żylaków przełyku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100EA11" w14:textId="6106C751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8E6D57" w:rsidRPr="008E6D57">
        <w:rPr>
          <w:b/>
          <w:bCs/>
          <w:sz w:val="22"/>
          <w:szCs w:val="22"/>
        </w:rPr>
        <w:t>Jednorazowy ustnik z gumką</w:t>
      </w:r>
    </w:p>
    <w:p w14:paraId="5C1966E9" w14:textId="77777777" w:rsidR="008E6D57" w:rsidRPr="00DA7228" w:rsidRDefault="008E6D57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77777777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442B2A5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704346E" w14:textId="075C3E39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43AB8C" w14:textId="71FF598A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Pr="008E6D57">
        <w:rPr>
          <w:b/>
          <w:bCs/>
          <w:sz w:val="22"/>
          <w:szCs w:val="22"/>
        </w:rPr>
        <w:t>Strzykawki jednorazowe trzyczęściowe, aparaty do przepływu infuzj</w:t>
      </w:r>
      <w:r>
        <w:rPr>
          <w:b/>
          <w:bCs/>
          <w:sz w:val="22"/>
          <w:szCs w:val="22"/>
        </w:rPr>
        <w:t>i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D129CD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176F44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4148662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8CBD783" w14:textId="727408AF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46AF65F9" w14:textId="56656026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7 </w:t>
      </w:r>
      <w:r w:rsidRPr="008E6D57">
        <w:rPr>
          <w:b/>
          <w:bCs/>
          <w:sz w:val="22"/>
          <w:szCs w:val="22"/>
        </w:rPr>
        <w:t>Maski tlenowe, twarzowe, nebulizatory, resuscytatory.</w:t>
      </w:r>
    </w:p>
    <w:p w14:paraId="0A26692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51E7DA0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6A3E67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8CDCF68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A9A90A4" w14:textId="47ECC0FE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0B4A10B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6AB9E7A" w14:textId="5700F02E" w:rsidR="008E6D57" w:rsidRPr="00DA7228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8 </w:t>
      </w:r>
      <w:proofErr w:type="spellStart"/>
      <w:r w:rsidRPr="008E6D57">
        <w:rPr>
          <w:b/>
          <w:bCs/>
          <w:sz w:val="22"/>
          <w:szCs w:val="22"/>
        </w:rPr>
        <w:t>Introduktory</w:t>
      </w:r>
      <w:proofErr w:type="spellEnd"/>
      <w:r w:rsidRPr="008E6D57">
        <w:rPr>
          <w:b/>
          <w:bCs/>
          <w:sz w:val="22"/>
          <w:szCs w:val="22"/>
        </w:rPr>
        <w:t xml:space="preserve"> i elektrody do czasowej </w:t>
      </w:r>
      <w:proofErr w:type="spellStart"/>
      <w:r w:rsidRPr="008E6D57">
        <w:rPr>
          <w:b/>
          <w:bCs/>
          <w:sz w:val="22"/>
          <w:szCs w:val="22"/>
        </w:rPr>
        <w:t>przezżylnej</w:t>
      </w:r>
      <w:proofErr w:type="spellEnd"/>
      <w:r w:rsidRPr="008E6D57">
        <w:rPr>
          <w:b/>
          <w:bCs/>
          <w:sz w:val="22"/>
          <w:szCs w:val="22"/>
        </w:rPr>
        <w:t xml:space="preserve"> stymulacji serca</w:t>
      </w:r>
    </w:p>
    <w:p w14:paraId="00EB58F5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FC0700A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49722F2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524981F" w14:textId="0C931BD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lastRenderedPageBreak/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2A079E1" w14:textId="61704DA1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AA0F26D" w14:textId="7D3930D4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9 </w:t>
      </w:r>
      <w:r w:rsidRPr="008E6D57">
        <w:rPr>
          <w:b/>
          <w:bCs/>
          <w:sz w:val="22"/>
          <w:szCs w:val="22"/>
        </w:rPr>
        <w:t>Perforator do pęcherza wód płodowych</w:t>
      </w:r>
    </w:p>
    <w:p w14:paraId="16131DC5" w14:textId="77777777" w:rsidR="008E6D57" w:rsidRDefault="008E6D57" w:rsidP="008E6D57">
      <w:pPr>
        <w:rPr>
          <w:b/>
          <w:bCs/>
          <w:sz w:val="22"/>
          <w:szCs w:val="22"/>
        </w:rPr>
      </w:pPr>
    </w:p>
    <w:p w14:paraId="055A88A7" w14:textId="77777777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>VAT __________________zł.</w:t>
      </w:r>
    </w:p>
    <w:p w14:paraId="3B63DAB0" w14:textId="72280BD3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</w:p>
    <w:p w14:paraId="00C9558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6E2C960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5543D99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C5F0FBB" w14:textId="0BCBCDB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858BC00" w14:textId="77777777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10 </w:t>
      </w:r>
      <w:r w:rsidRPr="008E6D57">
        <w:rPr>
          <w:b/>
          <w:bCs/>
          <w:sz w:val="22"/>
          <w:szCs w:val="22"/>
        </w:rPr>
        <w:t>Akcesoria do kapnografu przezskórnego TCM FLEX</w:t>
      </w:r>
    </w:p>
    <w:p w14:paraId="6AC35D2C" w14:textId="77777777" w:rsidR="008E6D57" w:rsidRDefault="008E6D57" w:rsidP="008E6D57">
      <w:pPr>
        <w:rPr>
          <w:rFonts w:ascii="Tahoma" w:hAnsi="Tahoma" w:cs="Tahoma"/>
          <w:sz w:val="16"/>
        </w:rPr>
      </w:pPr>
    </w:p>
    <w:p w14:paraId="26FC3FD5" w14:textId="147BC1B8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372C1A5" w14:textId="77777777" w:rsidR="008E6D57" w:rsidRDefault="008E6D57" w:rsidP="008E6D57">
      <w:pPr>
        <w:rPr>
          <w:rFonts w:ascii="Tahoma" w:hAnsi="Tahoma" w:cs="Tahoma"/>
          <w:sz w:val="18"/>
        </w:rPr>
      </w:pPr>
    </w:p>
    <w:p w14:paraId="3629870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22DD74E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3A9BB47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4A04CC9" w14:textId="01827B06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1CDD14" w14:textId="3CF436D7" w:rsidR="008E6D57" w:rsidRPr="00DA7228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11 </w:t>
      </w:r>
      <w:r w:rsidRPr="008E6D57">
        <w:rPr>
          <w:b/>
          <w:bCs/>
          <w:sz w:val="22"/>
          <w:szCs w:val="22"/>
        </w:rPr>
        <w:t xml:space="preserve">Igły do infuzji </w:t>
      </w:r>
      <w:proofErr w:type="spellStart"/>
      <w:r w:rsidRPr="008E6D57">
        <w:rPr>
          <w:b/>
          <w:bCs/>
          <w:sz w:val="22"/>
          <w:szCs w:val="22"/>
        </w:rPr>
        <w:t>doszpikowej</w:t>
      </w:r>
      <w:proofErr w:type="spellEnd"/>
      <w:r w:rsidRPr="008E6D57">
        <w:rPr>
          <w:b/>
          <w:bCs/>
          <w:sz w:val="22"/>
          <w:szCs w:val="22"/>
        </w:rPr>
        <w:t>.</w:t>
      </w:r>
    </w:p>
    <w:p w14:paraId="5D5A1D31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51EC1F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804AA93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610B4ED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B951CC1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427CCBAA" w14:textId="6B957855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12 </w:t>
      </w:r>
      <w:r w:rsidRPr="008E6D57">
        <w:rPr>
          <w:b/>
          <w:bCs/>
          <w:sz w:val="22"/>
          <w:szCs w:val="22"/>
        </w:rPr>
        <w:t>Obwód oddechowy</w:t>
      </w:r>
    </w:p>
    <w:p w14:paraId="60364306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489E116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30E4B5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66C7DC2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B211D6C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87E0C6B" w14:textId="10727694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1FF7DE9" w14:textId="77777777" w:rsidR="007C04B2" w:rsidRDefault="007C04B2" w:rsidP="008E6D57">
      <w:pPr>
        <w:rPr>
          <w:b/>
          <w:bCs/>
          <w:sz w:val="22"/>
          <w:szCs w:val="22"/>
        </w:rPr>
      </w:pPr>
    </w:p>
    <w:p w14:paraId="7F491A42" w14:textId="77777777" w:rsidR="007C04B2" w:rsidRDefault="007C04B2" w:rsidP="008E6D57">
      <w:pPr>
        <w:rPr>
          <w:b/>
          <w:bCs/>
          <w:sz w:val="22"/>
          <w:szCs w:val="22"/>
        </w:rPr>
      </w:pPr>
    </w:p>
    <w:p w14:paraId="19DC76EC" w14:textId="418DFDA9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lastRenderedPageBreak/>
        <w:t xml:space="preserve">Zadanie </w:t>
      </w:r>
      <w:r>
        <w:rPr>
          <w:b/>
          <w:bCs/>
          <w:sz w:val="22"/>
          <w:szCs w:val="22"/>
        </w:rPr>
        <w:t xml:space="preserve">13  </w:t>
      </w:r>
      <w:r w:rsidRPr="008E6D57">
        <w:rPr>
          <w:b/>
          <w:bCs/>
          <w:sz w:val="22"/>
          <w:szCs w:val="22"/>
        </w:rPr>
        <w:t>Nebulizator z łącznikiem T</w:t>
      </w:r>
    </w:p>
    <w:p w14:paraId="4DD71947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39CAF38F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9EE74CA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C0339EF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2D2436A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23BC40A" w14:textId="07711F30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9A29663" w14:textId="77777777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14 </w:t>
      </w:r>
      <w:r w:rsidRPr="008E6D57">
        <w:rPr>
          <w:b/>
          <w:bCs/>
          <w:sz w:val="22"/>
          <w:szCs w:val="22"/>
        </w:rPr>
        <w:t>Zamknięty system dostępu naczyniowego</w:t>
      </w:r>
    </w:p>
    <w:p w14:paraId="653AD6C1" w14:textId="77777777" w:rsidR="008E6D57" w:rsidRDefault="008E6D57" w:rsidP="008E6D57">
      <w:pPr>
        <w:rPr>
          <w:b/>
          <w:bCs/>
          <w:sz w:val="22"/>
          <w:szCs w:val="22"/>
        </w:rPr>
      </w:pPr>
    </w:p>
    <w:p w14:paraId="683B0E44" w14:textId="1D4D93C4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42A7E06" w14:textId="77777777" w:rsidR="008E6D57" w:rsidRDefault="008E6D57" w:rsidP="008E6D57">
      <w:pPr>
        <w:rPr>
          <w:rFonts w:ascii="Tahoma" w:hAnsi="Tahoma" w:cs="Tahoma"/>
          <w:sz w:val="18"/>
        </w:rPr>
      </w:pPr>
    </w:p>
    <w:p w14:paraId="3C9F25DD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07C5CFC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E08173F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9C63AA6" w14:textId="1770B4B7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66C97EA" w14:textId="58DB3745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15 </w:t>
      </w:r>
      <w:r w:rsidRPr="008E6D57">
        <w:rPr>
          <w:b/>
          <w:bCs/>
          <w:sz w:val="22"/>
          <w:szCs w:val="22"/>
        </w:rPr>
        <w:t xml:space="preserve">Jednorazowe łyżki </w:t>
      </w:r>
      <w:proofErr w:type="spellStart"/>
      <w:r w:rsidRPr="008E6D57">
        <w:rPr>
          <w:b/>
          <w:bCs/>
          <w:sz w:val="22"/>
          <w:szCs w:val="22"/>
        </w:rPr>
        <w:t>laryngoskopowe</w:t>
      </w:r>
      <w:proofErr w:type="spellEnd"/>
    </w:p>
    <w:p w14:paraId="6CE42D54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1F0CDAAE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B2E038D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F4B16DC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3EB8B935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9D18873" w14:textId="4FA60470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73185560" w14:textId="20EAB428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16 </w:t>
      </w:r>
      <w:r w:rsidRPr="008E6D57">
        <w:rPr>
          <w:b/>
          <w:bCs/>
          <w:sz w:val="22"/>
          <w:szCs w:val="22"/>
        </w:rPr>
        <w:t>Ostrza do piły oscylacyjnej</w:t>
      </w:r>
    </w:p>
    <w:p w14:paraId="670E3673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79027D5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054D5D8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19C938B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3ED4E754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F0522E4" w14:textId="08BB6553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DB79C8" w14:textId="1569A847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17 </w:t>
      </w:r>
      <w:r w:rsidRPr="008E6D57">
        <w:rPr>
          <w:b/>
          <w:bCs/>
          <w:sz w:val="22"/>
          <w:szCs w:val="22"/>
        </w:rPr>
        <w:t>Wzierniki jednorazowe do otoskopu</w:t>
      </w:r>
    </w:p>
    <w:p w14:paraId="11695FCC" w14:textId="77777777" w:rsidR="001C655F" w:rsidRPr="00DA7228" w:rsidRDefault="001C655F" w:rsidP="008E6D57">
      <w:pPr>
        <w:rPr>
          <w:b/>
          <w:bCs/>
          <w:sz w:val="22"/>
          <w:szCs w:val="22"/>
        </w:rPr>
      </w:pPr>
    </w:p>
    <w:p w14:paraId="27DBC759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57B6511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9E11ECE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lastRenderedPageBreak/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C67B8AD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82AD288" w14:textId="222497A5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5323358" w14:textId="2A87E696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>Zadanie</w:t>
      </w:r>
      <w:r>
        <w:rPr>
          <w:b/>
          <w:bCs/>
          <w:sz w:val="22"/>
          <w:szCs w:val="22"/>
        </w:rPr>
        <w:t xml:space="preserve"> 18 </w:t>
      </w:r>
      <w:r w:rsidRPr="00E3590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Pr="008E6D57">
        <w:rPr>
          <w:b/>
          <w:bCs/>
          <w:sz w:val="22"/>
          <w:szCs w:val="22"/>
        </w:rPr>
        <w:t>Siatki do leczenia zaburzeń statyki dna miednicy mniejszej</w:t>
      </w:r>
    </w:p>
    <w:p w14:paraId="3AA5C230" w14:textId="77777777" w:rsidR="001C655F" w:rsidRPr="00DA7228" w:rsidRDefault="001C655F" w:rsidP="008E6D57">
      <w:pPr>
        <w:rPr>
          <w:b/>
          <w:bCs/>
          <w:sz w:val="22"/>
          <w:szCs w:val="22"/>
        </w:rPr>
      </w:pPr>
    </w:p>
    <w:p w14:paraId="71E8620D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B067791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225F6C7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457908EF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0DA63C3" w14:textId="4F588E18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134FFD52" w14:textId="77777777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7EB5FB04" w14:textId="04178009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19 </w:t>
      </w:r>
      <w:r w:rsidRPr="008E6D57">
        <w:rPr>
          <w:b/>
          <w:bCs/>
          <w:sz w:val="22"/>
          <w:szCs w:val="22"/>
        </w:rPr>
        <w:t>Maski FPP2</w:t>
      </w:r>
    </w:p>
    <w:p w14:paraId="14978F85" w14:textId="77777777" w:rsidR="001C655F" w:rsidRPr="00DA7228" w:rsidRDefault="001C655F" w:rsidP="008E6D57">
      <w:pPr>
        <w:rPr>
          <w:b/>
          <w:bCs/>
          <w:sz w:val="22"/>
          <w:szCs w:val="22"/>
        </w:rPr>
      </w:pPr>
    </w:p>
    <w:p w14:paraId="266BCC8E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093200E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74182F6" w14:textId="7777777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E48AE81" w14:textId="605DBC33" w:rsidR="00807D61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92139DF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20E1411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58CF948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BFE3A9D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653B994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33ACF76D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D9CD769" w14:textId="55009436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242B6E2" w14:textId="246EB8B8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4A32B" w14:textId="77777777" w:rsidR="0084758A" w:rsidRDefault="0084758A">
      <w:r>
        <w:separator/>
      </w:r>
    </w:p>
  </w:endnote>
  <w:endnote w:type="continuationSeparator" w:id="0">
    <w:p w14:paraId="652A4DBC" w14:textId="77777777" w:rsidR="0084758A" w:rsidRDefault="0084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80911" w14:textId="77777777" w:rsidR="0084758A" w:rsidRDefault="0084758A">
      <w:r>
        <w:separator/>
      </w:r>
    </w:p>
  </w:footnote>
  <w:footnote w:type="continuationSeparator" w:id="0">
    <w:p w14:paraId="087C08C4" w14:textId="77777777" w:rsidR="0084758A" w:rsidRDefault="00847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459B2"/>
    <w:rsid w:val="000867FD"/>
    <w:rsid w:val="000A63AD"/>
    <w:rsid w:val="00123226"/>
    <w:rsid w:val="00146806"/>
    <w:rsid w:val="001C655F"/>
    <w:rsid w:val="00203C73"/>
    <w:rsid w:val="002346CB"/>
    <w:rsid w:val="002463FB"/>
    <w:rsid w:val="002827B1"/>
    <w:rsid w:val="00294AAF"/>
    <w:rsid w:val="003A6F61"/>
    <w:rsid w:val="003B22E3"/>
    <w:rsid w:val="003F5AA9"/>
    <w:rsid w:val="00446A72"/>
    <w:rsid w:val="00460999"/>
    <w:rsid w:val="004F677D"/>
    <w:rsid w:val="0058799F"/>
    <w:rsid w:val="005A4CB1"/>
    <w:rsid w:val="005A681E"/>
    <w:rsid w:val="0060370C"/>
    <w:rsid w:val="00606FAB"/>
    <w:rsid w:val="006F0C35"/>
    <w:rsid w:val="00790B00"/>
    <w:rsid w:val="007C04B2"/>
    <w:rsid w:val="007C2F61"/>
    <w:rsid w:val="007F57BB"/>
    <w:rsid w:val="00807D61"/>
    <w:rsid w:val="0084758A"/>
    <w:rsid w:val="008E6D57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850F9"/>
    <w:rsid w:val="00DA7228"/>
    <w:rsid w:val="00DD2495"/>
    <w:rsid w:val="00E23FDB"/>
    <w:rsid w:val="00E35901"/>
    <w:rsid w:val="00E53845"/>
    <w:rsid w:val="00E97EE4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1615</Words>
  <Characters>16063</Characters>
  <Application>Microsoft Office Word</Application>
  <DocSecurity>0</DocSecurity>
  <Lines>133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2022-01-25T08:27:00Z</cp:lastPrinted>
  <dcterms:created xsi:type="dcterms:W3CDTF">2022-03-01T09:56:00Z</dcterms:created>
  <dcterms:modified xsi:type="dcterms:W3CDTF">2022-03-01T09:56:00Z</dcterms:modified>
</cp:coreProperties>
</file>