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A2976" w14:textId="01C5DE7D" w:rsidR="00FB7F50" w:rsidRPr="002245BE" w:rsidRDefault="007B2E28" w:rsidP="00D664E7">
      <w:pPr>
        <w:spacing w:after="240"/>
        <w:jc w:val="right"/>
        <w:rPr>
          <w:sz w:val="22"/>
          <w:szCs w:val="22"/>
        </w:rPr>
      </w:pPr>
      <w:bookmarkStart w:id="0" w:name="_Hlk53520193"/>
      <w:r w:rsidRPr="007B2E2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0F4FB3">
        <w:rPr>
          <w:sz w:val="22"/>
          <w:szCs w:val="22"/>
        </w:rPr>
        <w:t xml:space="preserve">04.03.2022 r. </w:t>
      </w:r>
    </w:p>
    <w:p w14:paraId="1FA5543C" w14:textId="77777777" w:rsidR="007B2E28" w:rsidRPr="007B2E28" w:rsidRDefault="007B2E28" w:rsidP="00FB7F50">
      <w:pPr>
        <w:spacing w:after="40"/>
        <w:rPr>
          <w:b/>
          <w:bCs/>
          <w:sz w:val="22"/>
          <w:szCs w:val="22"/>
        </w:rPr>
      </w:pPr>
      <w:r w:rsidRPr="007B2E28">
        <w:rPr>
          <w:b/>
          <w:bCs/>
          <w:sz w:val="22"/>
          <w:szCs w:val="22"/>
        </w:rPr>
        <w:t>Szpital Miejski Specjalistyczny</w:t>
      </w:r>
    </w:p>
    <w:p w14:paraId="249D3666" w14:textId="77777777" w:rsidR="007B2E28" w:rsidRPr="007B2E28" w:rsidRDefault="007B2E28" w:rsidP="00FB7F50">
      <w:pPr>
        <w:spacing w:after="40"/>
        <w:rPr>
          <w:b/>
          <w:bCs/>
          <w:sz w:val="22"/>
          <w:szCs w:val="22"/>
        </w:rPr>
      </w:pPr>
      <w:r w:rsidRPr="007B2E28">
        <w:rPr>
          <w:b/>
          <w:bCs/>
          <w:sz w:val="22"/>
          <w:szCs w:val="22"/>
        </w:rPr>
        <w:t>im. Gabriela Narutowicza w Krakowie</w:t>
      </w:r>
    </w:p>
    <w:p w14:paraId="38F24332" w14:textId="77777777" w:rsidR="00FB7F50" w:rsidRPr="002245BE" w:rsidRDefault="007B2E28" w:rsidP="00FB7F50">
      <w:pPr>
        <w:rPr>
          <w:sz w:val="22"/>
          <w:szCs w:val="22"/>
        </w:rPr>
      </w:pPr>
      <w:r w:rsidRPr="007B2E28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7B2E28">
        <w:rPr>
          <w:sz w:val="22"/>
          <w:szCs w:val="22"/>
        </w:rPr>
        <w:t>35-37</w:t>
      </w:r>
    </w:p>
    <w:p w14:paraId="4108A902" w14:textId="77777777" w:rsidR="00FB7F50" w:rsidRPr="002245BE" w:rsidRDefault="007B2E28" w:rsidP="00FB7F50">
      <w:pPr>
        <w:rPr>
          <w:sz w:val="22"/>
          <w:szCs w:val="22"/>
        </w:rPr>
      </w:pPr>
      <w:r w:rsidRPr="007B2E28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7B2E28">
        <w:rPr>
          <w:sz w:val="22"/>
          <w:szCs w:val="22"/>
        </w:rPr>
        <w:t>Kraków</w:t>
      </w:r>
    </w:p>
    <w:p w14:paraId="260B5E6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D3147F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B2E28" w:rsidRPr="00607F9B" w14:paraId="1241CDA5" w14:textId="77777777" w:rsidTr="00AF5588">
        <w:trPr>
          <w:trHeight w:val="638"/>
        </w:trPr>
        <w:tc>
          <w:tcPr>
            <w:tcW w:w="959" w:type="dxa"/>
            <w:shd w:val="clear" w:color="auto" w:fill="auto"/>
          </w:tcPr>
          <w:p w14:paraId="06A3CC6B" w14:textId="77777777" w:rsidR="007B2E28" w:rsidRPr="00607F9B" w:rsidRDefault="007B2E28" w:rsidP="00AF55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4E5E2FC" w14:textId="47D2E995" w:rsidR="007B2E28" w:rsidRPr="00607F9B" w:rsidRDefault="007B2E28" w:rsidP="00AF55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B2E28">
              <w:rPr>
                <w:sz w:val="22"/>
                <w:szCs w:val="22"/>
              </w:rPr>
              <w:t>przetarg</w:t>
            </w:r>
            <w:r w:rsidR="00D664E7">
              <w:rPr>
                <w:sz w:val="22"/>
                <w:szCs w:val="22"/>
              </w:rPr>
              <w:t>u</w:t>
            </w:r>
            <w:r w:rsidRPr="007B2E28">
              <w:rPr>
                <w:sz w:val="22"/>
                <w:szCs w:val="22"/>
              </w:rPr>
              <w:t xml:space="preserve"> nieograniczon</w:t>
            </w:r>
            <w:r w:rsidR="00D664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B2E28">
              <w:rPr>
                <w:b/>
                <w:bCs/>
                <w:sz w:val="22"/>
                <w:szCs w:val="22"/>
              </w:rPr>
              <w:t>Zakup i dostawa produktów farmaceutycznych VI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B2E28">
              <w:rPr>
                <w:b/>
                <w:sz w:val="22"/>
                <w:szCs w:val="22"/>
              </w:rPr>
              <w:t>ZP/59/2021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6DD34C2" w14:textId="21491D36" w:rsidR="008642B3" w:rsidRPr="00D664E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</w:t>
      </w:r>
      <w:r w:rsidR="00D664E7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D664E7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7B2E28" w:rsidRPr="007B2E28">
        <w:rPr>
          <w:sz w:val="22"/>
          <w:szCs w:val="22"/>
        </w:rPr>
        <w:t>(</w:t>
      </w:r>
      <w:proofErr w:type="spellStart"/>
      <w:r w:rsidR="007B2E28" w:rsidRPr="007B2E28">
        <w:rPr>
          <w:sz w:val="22"/>
          <w:szCs w:val="22"/>
        </w:rPr>
        <w:t>t.j</w:t>
      </w:r>
      <w:proofErr w:type="spellEnd"/>
      <w:r w:rsidR="007B2E28" w:rsidRPr="007B2E28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D664E7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B2E28" w14:paraId="76626E32" w14:textId="77777777" w:rsidTr="00AF5588">
        <w:trPr>
          <w:cantSplit/>
        </w:trPr>
        <w:tc>
          <w:tcPr>
            <w:tcW w:w="9498" w:type="dxa"/>
          </w:tcPr>
          <w:p w14:paraId="0F3DC395" w14:textId="77777777" w:rsidR="007B2E28" w:rsidRPr="00D26ED6" w:rsidRDefault="007B2E28" w:rsidP="00AF55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B2E28">
              <w:rPr>
                <w:b/>
                <w:sz w:val="22"/>
                <w:szCs w:val="22"/>
              </w:rPr>
              <w:t>Salus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International Sp. z o.o.</w:t>
            </w:r>
          </w:p>
          <w:p w14:paraId="4F84DB15" w14:textId="76DB51FD" w:rsidR="007B2E28" w:rsidRPr="009F0E5C" w:rsidRDefault="00D664E7" w:rsidP="00AF558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B2E28" w:rsidRPr="007B2E28">
              <w:rPr>
                <w:bCs/>
                <w:sz w:val="22"/>
                <w:szCs w:val="22"/>
              </w:rPr>
              <w:t>Pułaskiego</w:t>
            </w:r>
            <w:r w:rsidR="007B2E28" w:rsidRPr="009F0E5C">
              <w:rPr>
                <w:bCs/>
                <w:sz w:val="22"/>
                <w:szCs w:val="22"/>
              </w:rPr>
              <w:t xml:space="preserve"> </w:t>
            </w:r>
            <w:r w:rsidR="007B2E28" w:rsidRPr="007B2E28">
              <w:rPr>
                <w:bCs/>
                <w:sz w:val="22"/>
                <w:szCs w:val="22"/>
              </w:rPr>
              <w:t>9</w:t>
            </w:r>
            <w:r w:rsidR="007B2E28">
              <w:rPr>
                <w:bCs/>
                <w:sz w:val="22"/>
                <w:szCs w:val="22"/>
              </w:rPr>
              <w:t xml:space="preserve"> </w:t>
            </w:r>
          </w:p>
          <w:p w14:paraId="36D5980F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Katowice</w:t>
            </w:r>
          </w:p>
          <w:p w14:paraId="546CF319" w14:textId="0E9BDABE" w:rsidR="007B2E28" w:rsidRPr="00211A34" w:rsidRDefault="007B2E28" w:rsidP="00AF55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D664E7">
              <w:rPr>
                <w:sz w:val="22"/>
                <w:szCs w:val="22"/>
              </w:rPr>
              <w:t xml:space="preserve"> </w:t>
            </w:r>
            <w:r w:rsidRPr="007B2E28">
              <w:rPr>
                <w:sz w:val="22"/>
                <w:szCs w:val="22"/>
              </w:rPr>
              <w:t>Pakiet 2 - Leki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2B6DDE5" w14:textId="77777777" w:rsidR="007B2E28" w:rsidRPr="00D26ED6" w:rsidRDefault="007B2E28" w:rsidP="00AF55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C6B95E5" w14:textId="77777777" w:rsidR="007B2E28" w:rsidRDefault="007B2E28" w:rsidP="00AF55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28">
              <w:t>Najkorzystniejsza oferta spełniająca wymogi Zamawiającego.</w:t>
            </w:r>
          </w:p>
        </w:tc>
      </w:tr>
      <w:tr w:rsidR="007B2E28" w14:paraId="64691657" w14:textId="77777777" w:rsidTr="00AF5588">
        <w:trPr>
          <w:cantSplit/>
        </w:trPr>
        <w:tc>
          <w:tcPr>
            <w:tcW w:w="9498" w:type="dxa"/>
          </w:tcPr>
          <w:p w14:paraId="392A65AE" w14:textId="77777777" w:rsidR="007B2E28" w:rsidRPr="00D26ED6" w:rsidRDefault="007B2E28" w:rsidP="00AF55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B2E28">
              <w:rPr>
                <w:b/>
                <w:sz w:val="22"/>
                <w:szCs w:val="22"/>
              </w:rPr>
              <w:t>Fresenius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B2E28">
              <w:rPr>
                <w:b/>
                <w:sz w:val="22"/>
                <w:szCs w:val="22"/>
              </w:rPr>
              <w:t>Kabi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Polska Sp.  z o.o.</w:t>
            </w:r>
          </w:p>
          <w:p w14:paraId="2A8BA53F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A4F1DFB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Warszawa</w:t>
            </w:r>
          </w:p>
          <w:p w14:paraId="5BB68D51" w14:textId="2353423A" w:rsidR="007B2E28" w:rsidRPr="00211A34" w:rsidRDefault="007B2E28" w:rsidP="00AF55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D664E7">
              <w:rPr>
                <w:sz w:val="22"/>
                <w:szCs w:val="22"/>
              </w:rPr>
              <w:t xml:space="preserve"> </w:t>
            </w:r>
            <w:r w:rsidRPr="007B2E28">
              <w:rPr>
                <w:sz w:val="22"/>
                <w:szCs w:val="22"/>
              </w:rPr>
              <w:t xml:space="preserve">Pakiet 3- Płyny </w:t>
            </w:r>
          </w:p>
          <w:p w14:paraId="055855BD" w14:textId="77777777" w:rsidR="007B2E28" w:rsidRPr="00D26ED6" w:rsidRDefault="007B2E28" w:rsidP="00AF55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8DDEA0F" w14:textId="77777777" w:rsidR="007B2E28" w:rsidRDefault="007B2E28" w:rsidP="00AF55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28">
              <w:t>Najkorzystniejsza oferta spełniająca wymogi Zamawiającego.</w:t>
            </w:r>
          </w:p>
        </w:tc>
      </w:tr>
      <w:tr w:rsidR="007B2E28" w14:paraId="6DF21F4E" w14:textId="77777777" w:rsidTr="00AF5588">
        <w:trPr>
          <w:cantSplit/>
        </w:trPr>
        <w:tc>
          <w:tcPr>
            <w:tcW w:w="9498" w:type="dxa"/>
          </w:tcPr>
          <w:p w14:paraId="2E8B0017" w14:textId="77777777" w:rsidR="007B2E28" w:rsidRPr="00D26ED6" w:rsidRDefault="007B2E28" w:rsidP="00AF55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B2E28">
              <w:rPr>
                <w:b/>
                <w:sz w:val="22"/>
                <w:szCs w:val="22"/>
              </w:rPr>
              <w:t>Fresenius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B2E28">
              <w:rPr>
                <w:b/>
                <w:sz w:val="22"/>
                <w:szCs w:val="22"/>
              </w:rPr>
              <w:t>Kabi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Polska Sp.  z o.o.</w:t>
            </w:r>
          </w:p>
          <w:p w14:paraId="258F4F32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5DDE6AB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Warszawa</w:t>
            </w:r>
          </w:p>
          <w:p w14:paraId="2EA350B0" w14:textId="0AE60761" w:rsidR="007B2E28" w:rsidRPr="00211A34" w:rsidRDefault="007B2E28" w:rsidP="00AF55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D664E7">
              <w:rPr>
                <w:sz w:val="22"/>
                <w:szCs w:val="22"/>
              </w:rPr>
              <w:t xml:space="preserve"> </w:t>
            </w:r>
            <w:r w:rsidRPr="007B2E28">
              <w:rPr>
                <w:sz w:val="22"/>
                <w:szCs w:val="22"/>
              </w:rPr>
              <w:t>Pakiet 4 - Leki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A5B4847" w14:textId="77777777" w:rsidR="007B2E28" w:rsidRPr="00D26ED6" w:rsidRDefault="007B2E28" w:rsidP="00AF55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AF0AB8E" w14:textId="77777777" w:rsidR="007B2E28" w:rsidRDefault="007B2E28" w:rsidP="00AF55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28">
              <w:t>Najkorzystniejsza oferta spełniająca wymogi Zamawiającego.</w:t>
            </w:r>
          </w:p>
        </w:tc>
      </w:tr>
      <w:tr w:rsidR="007B2E28" w14:paraId="4AA7C13E" w14:textId="77777777" w:rsidTr="00AF5588">
        <w:trPr>
          <w:cantSplit/>
        </w:trPr>
        <w:tc>
          <w:tcPr>
            <w:tcW w:w="9498" w:type="dxa"/>
          </w:tcPr>
          <w:p w14:paraId="7CA7E06E" w14:textId="77777777" w:rsidR="007B2E28" w:rsidRPr="00D26ED6" w:rsidRDefault="007B2E28" w:rsidP="00AF55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B2E28">
              <w:rPr>
                <w:b/>
                <w:sz w:val="22"/>
                <w:szCs w:val="22"/>
              </w:rPr>
              <w:t>Salus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International Sp. z o.o.</w:t>
            </w:r>
          </w:p>
          <w:p w14:paraId="4F59C7C8" w14:textId="3CCE7B42" w:rsidR="007B2E28" w:rsidRPr="009F0E5C" w:rsidRDefault="00D664E7" w:rsidP="00AF558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B2E28" w:rsidRPr="007B2E28">
              <w:rPr>
                <w:bCs/>
                <w:sz w:val="22"/>
                <w:szCs w:val="22"/>
              </w:rPr>
              <w:t>Pułaskiego</w:t>
            </w:r>
            <w:r w:rsidR="007B2E28" w:rsidRPr="009F0E5C">
              <w:rPr>
                <w:bCs/>
                <w:sz w:val="22"/>
                <w:szCs w:val="22"/>
              </w:rPr>
              <w:t xml:space="preserve"> </w:t>
            </w:r>
            <w:r w:rsidR="007B2E28" w:rsidRPr="007B2E28">
              <w:rPr>
                <w:bCs/>
                <w:sz w:val="22"/>
                <w:szCs w:val="22"/>
              </w:rPr>
              <w:t>9</w:t>
            </w:r>
            <w:r w:rsidR="007B2E28">
              <w:rPr>
                <w:bCs/>
                <w:sz w:val="22"/>
                <w:szCs w:val="22"/>
              </w:rPr>
              <w:t xml:space="preserve"> </w:t>
            </w:r>
          </w:p>
          <w:p w14:paraId="42522C2E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Katowice</w:t>
            </w:r>
          </w:p>
          <w:p w14:paraId="72BE8B28" w14:textId="2030305D" w:rsidR="007B2E28" w:rsidRPr="00211A34" w:rsidRDefault="007B2E28" w:rsidP="00AF55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D664E7">
              <w:rPr>
                <w:sz w:val="22"/>
                <w:szCs w:val="22"/>
              </w:rPr>
              <w:t xml:space="preserve"> </w:t>
            </w:r>
            <w:r w:rsidRPr="007B2E28">
              <w:rPr>
                <w:sz w:val="22"/>
                <w:szCs w:val="22"/>
              </w:rPr>
              <w:t>Pakiet 6 -  Antybiotyki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2ED6ED3" w14:textId="77777777" w:rsidR="007B2E28" w:rsidRPr="00D26ED6" w:rsidRDefault="007B2E28" w:rsidP="00AF55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9C160B5" w14:textId="77777777" w:rsidR="007B2E28" w:rsidRDefault="007B2E28" w:rsidP="00AF55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28">
              <w:t>Najkorzystniejsza oferta spełniająca wymogi Zamawiającego.</w:t>
            </w:r>
          </w:p>
        </w:tc>
      </w:tr>
      <w:tr w:rsidR="007B2E28" w14:paraId="0F618A9E" w14:textId="77777777" w:rsidTr="00AF5588">
        <w:trPr>
          <w:cantSplit/>
        </w:trPr>
        <w:tc>
          <w:tcPr>
            <w:tcW w:w="9498" w:type="dxa"/>
          </w:tcPr>
          <w:p w14:paraId="20AD37EC" w14:textId="77777777" w:rsidR="007B2E28" w:rsidRPr="00D26ED6" w:rsidRDefault="007B2E28" w:rsidP="00AF55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B2E28">
              <w:rPr>
                <w:b/>
                <w:sz w:val="22"/>
                <w:szCs w:val="22"/>
              </w:rPr>
              <w:lastRenderedPageBreak/>
              <w:t>Asclepios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S.A.</w:t>
            </w:r>
          </w:p>
          <w:p w14:paraId="30472EC1" w14:textId="33B87616" w:rsidR="007B2E28" w:rsidRPr="009F0E5C" w:rsidRDefault="00D664E7" w:rsidP="00AF558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7B2E28" w:rsidRPr="007B2E28">
              <w:rPr>
                <w:bCs/>
                <w:sz w:val="22"/>
                <w:szCs w:val="22"/>
              </w:rPr>
              <w:t>Hubska</w:t>
            </w:r>
            <w:proofErr w:type="spellEnd"/>
            <w:r w:rsidR="007B2E28" w:rsidRPr="009F0E5C">
              <w:rPr>
                <w:bCs/>
                <w:sz w:val="22"/>
                <w:szCs w:val="22"/>
              </w:rPr>
              <w:t xml:space="preserve"> </w:t>
            </w:r>
            <w:r w:rsidR="007B2E28" w:rsidRPr="007B2E28">
              <w:rPr>
                <w:bCs/>
                <w:sz w:val="22"/>
                <w:szCs w:val="22"/>
              </w:rPr>
              <w:t>44</w:t>
            </w:r>
            <w:r w:rsidR="007B2E28">
              <w:rPr>
                <w:bCs/>
                <w:sz w:val="22"/>
                <w:szCs w:val="22"/>
              </w:rPr>
              <w:t xml:space="preserve"> </w:t>
            </w:r>
          </w:p>
          <w:p w14:paraId="35D969AC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Wrocław</w:t>
            </w:r>
          </w:p>
          <w:p w14:paraId="52091621" w14:textId="5162AF72" w:rsidR="007B2E28" w:rsidRPr="00211A34" w:rsidRDefault="007B2E28" w:rsidP="00AF55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D664E7">
              <w:rPr>
                <w:sz w:val="22"/>
                <w:szCs w:val="22"/>
              </w:rPr>
              <w:t xml:space="preserve"> </w:t>
            </w:r>
            <w:r w:rsidRPr="007B2E28">
              <w:rPr>
                <w:sz w:val="22"/>
                <w:szCs w:val="22"/>
              </w:rPr>
              <w:t xml:space="preserve">Pakiet 7 - </w:t>
            </w:r>
            <w:proofErr w:type="spellStart"/>
            <w:r w:rsidRPr="007B2E28">
              <w:rPr>
                <w:sz w:val="22"/>
                <w:szCs w:val="22"/>
              </w:rPr>
              <w:t>Ciprofloxacin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41A2D5F7" w14:textId="77777777" w:rsidR="007B2E28" w:rsidRPr="00D26ED6" w:rsidRDefault="007B2E28" w:rsidP="00AF55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EF746BD" w14:textId="77777777" w:rsidR="007B2E28" w:rsidRDefault="007B2E28" w:rsidP="00AF55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28">
              <w:t>Najkorzystniejsza oferta spełniająca wymogi Zamawiającego.</w:t>
            </w:r>
          </w:p>
        </w:tc>
      </w:tr>
      <w:tr w:rsidR="007B2E28" w14:paraId="7FFACC63" w14:textId="77777777" w:rsidTr="00AF5588">
        <w:trPr>
          <w:cantSplit/>
        </w:trPr>
        <w:tc>
          <w:tcPr>
            <w:tcW w:w="9498" w:type="dxa"/>
          </w:tcPr>
          <w:p w14:paraId="2C0F8D97" w14:textId="77777777" w:rsidR="007B2E28" w:rsidRPr="00D26ED6" w:rsidRDefault="007B2E28" w:rsidP="00AF55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B2E28">
              <w:rPr>
                <w:b/>
                <w:sz w:val="22"/>
                <w:szCs w:val="22"/>
              </w:rPr>
              <w:t>Salus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International Sp. z o.o.</w:t>
            </w:r>
          </w:p>
          <w:p w14:paraId="6BB7AA8D" w14:textId="07E6A72B" w:rsidR="007B2E28" w:rsidRPr="009F0E5C" w:rsidRDefault="00D664E7" w:rsidP="00AF558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B2E28" w:rsidRPr="007B2E28">
              <w:rPr>
                <w:bCs/>
                <w:sz w:val="22"/>
                <w:szCs w:val="22"/>
              </w:rPr>
              <w:t>Pułaskiego</w:t>
            </w:r>
            <w:r w:rsidR="007B2E28" w:rsidRPr="009F0E5C">
              <w:rPr>
                <w:bCs/>
                <w:sz w:val="22"/>
                <w:szCs w:val="22"/>
              </w:rPr>
              <w:t xml:space="preserve"> </w:t>
            </w:r>
            <w:r w:rsidR="007B2E28" w:rsidRPr="007B2E28">
              <w:rPr>
                <w:bCs/>
                <w:sz w:val="22"/>
                <w:szCs w:val="22"/>
              </w:rPr>
              <w:t>9</w:t>
            </w:r>
            <w:r w:rsidR="007B2E28">
              <w:rPr>
                <w:bCs/>
                <w:sz w:val="22"/>
                <w:szCs w:val="22"/>
              </w:rPr>
              <w:t xml:space="preserve"> </w:t>
            </w:r>
          </w:p>
          <w:p w14:paraId="0016D51E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Katowice</w:t>
            </w:r>
          </w:p>
          <w:p w14:paraId="567E9557" w14:textId="46A36AFC" w:rsidR="007B2E28" w:rsidRPr="00211A34" w:rsidRDefault="007B2E28" w:rsidP="00AF55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D664E7">
              <w:rPr>
                <w:sz w:val="22"/>
                <w:szCs w:val="22"/>
              </w:rPr>
              <w:t xml:space="preserve"> </w:t>
            </w:r>
            <w:r w:rsidRPr="007B2E28">
              <w:rPr>
                <w:sz w:val="22"/>
                <w:szCs w:val="22"/>
              </w:rPr>
              <w:t>Pakiet 8 – Leki III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1340BA8" w14:textId="77777777" w:rsidR="007B2E28" w:rsidRPr="00D26ED6" w:rsidRDefault="007B2E28" w:rsidP="00AF55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4B0069E" w14:textId="77777777" w:rsidR="007B2E28" w:rsidRDefault="007B2E28" w:rsidP="00AF55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28">
              <w:t>Najkorzystniejsza oferta spełniająca wymogi Zamawiającego.</w:t>
            </w:r>
          </w:p>
        </w:tc>
      </w:tr>
      <w:tr w:rsidR="007B2E28" w14:paraId="4C9B5669" w14:textId="77777777" w:rsidTr="00AF5588">
        <w:trPr>
          <w:cantSplit/>
        </w:trPr>
        <w:tc>
          <w:tcPr>
            <w:tcW w:w="9498" w:type="dxa"/>
          </w:tcPr>
          <w:p w14:paraId="537FEEDF" w14:textId="77777777" w:rsidR="007B2E28" w:rsidRPr="00D26ED6" w:rsidRDefault="007B2E28" w:rsidP="00AF55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B2E28">
              <w:rPr>
                <w:b/>
                <w:sz w:val="22"/>
                <w:szCs w:val="22"/>
              </w:rPr>
              <w:t>Salus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International Sp. z o.o.</w:t>
            </w:r>
          </w:p>
          <w:p w14:paraId="6DFBB30E" w14:textId="2EA6B3D1" w:rsidR="007B2E28" w:rsidRPr="009F0E5C" w:rsidRDefault="00D664E7" w:rsidP="00AF558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B2E28" w:rsidRPr="007B2E28">
              <w:rPr>
                <w:bCs/>
                <w:sz w:val="22"/>
                <w:szCs w:val="22"/>
              </w:rPr>
              <w:t>Pułaskiego</w:t>
            </w:r>
            <w:r w:rsidR="007B2E28" w:rsidRPr="009F0E5C">
              <w:rPr>
                <w:bCs/>
                <w:sz w:val="22"/>
                <w:szCs w:val="22"/>
              </w:rPr>
              <w:t xml:space="preserve"> </w:t>
            </w:r>
            <w:r w:rsidR="007B2E28" w:rsidRPr="007B2E28">
              <w:rPr>
                <w:bCs/>
                <w:sz w:val="22"/>
                <w:szCs w:val="22"/>
              </w:rPr>
              <w:t>9</w:t>
            </w:r>
            <w:r w:rsidR="007B2E28">
              <w:rPr>
                <w:bCs/>
                <w:sz w:val="22"/>
                <w:szCs w:val="22"/>
              </w:rPr>
              <w:t xml:space="preserve"> </w:t>
            </w:r>
          </w:p>
          <w:p w14:paraId="6C111C51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Katowice</w:t>
            </w:r>
          </w:p>
          <w:p w14:paraId="08C55C97" w14:textId="1CE5562A" w:rsidR="007B2E28" w:rsidRPr="00211A34" w:rsidRDefault="007B2E28" w:rsidP="00AF55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D664E7">
              <w:rPr>
                <w:sz w:val="22"/>
                <w:szCs w:val="22"/>
              </w:rPr>
              <w:t xml:space="preserve"> </w:t>
            </w:r>
            <w:r w:rsidRPr="007B2E28">
              <w:rPr>
                <w:sz w:val="22"/>
                <w:szCs w:val="22"/>
              </w:rPr>
              <w:t>Pakiet 9 – Leki IV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67DC5F4" w14:textId="77777777" w:rsidR="007B2E28" w:rsidRPr="00D26ED6" w:rsidRDefault="007B2E28" w:rsidP="00AF55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21FE4D9" w14:textId="77777777" w:rsidR="007B2E28" w:rsidRDefault="007B2E28" w:rsidP="00AF55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28">
              <w:t>Najkorzystniejsza oferta spełniająca wymogi Zamawiającego.</w:t>
            </w:r>
          </w:p>
        </w:tc>
      </w:tr>
      <w:tr w:rsidR="007B2E28" w14:paraId="7617760C" w14:textId="77777777" w:rsidTr="00AF5588">
        <w:trPr>
          <w:cantSplit/>
        </w:trPr>
        <w:tc>
          <w:tcPr>
            <w:tcW w:w="9498" w:type="dxa"/>
          </w:tcPr>
          <w:p w14:paraId="7E4EE477" w14:textId="77777777" w:rsidR="007B2E28" w:rsidRPr="00D26ED6" w:rsidRDefault="007B2E28" w:rsidP="00AF55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B2E28">
              <w:rPr>
                <w:b/>
                <w:sz w:val="22"/>
                <w:szCs w:val="22"/>
              </w:rPr>
              <w:t>Salus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International Sp. z o.o.</w:t>
            </w:r>
          </w:p>
          <w:p w14:paraId="339F9FC5" w14:textId="49866D73" w:rsidR="007B2E28" w:rsidRPr="009F0E5C" w:rsidRDefault="00D664E7" w:rsidP="00AF558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B2E28" w:rsidRPr="007B2E28">
              <w:rPr>
                <w:bCs/>
                <w:sz w:val="22"/>
                <w:szCs w:val="22"/>
              </w:rPr>
              <w:t>Pułaskiego</w:t>
            </w:r>
            <w:r w:rsidR="007B2E28" w:rsidRPr="009F0E5C">
              <w:rPr>
                <w:bCs/>
                <w:sz w:val="22"/>
                <w:szCs w:val="22"/>
              </w:rPr>
              <w:t xml:space="preserve"> </w:t>
            </w:r>
            <w:r w:rsidR="007B2E28" w:rsidRPr="007B2E28">
              <w:rPr>
                <w:bCs/>
                <w:sz w:val="22"/>
                <w:szCs w:val="22"/>
              </w:rPr>
              <w:t>9</w:t>
            </w:r>
            <w:r w:rsidR="007B2E28">
              <w:rPr>
                <w:bCs/>
                <w:sz w:val="22"/>
                <w:szCs w:val="22"/>
              </w:rPr>
              <w:t xml:space="preserve"> </w:t>
            </w:r>
          </w:p>
          <w:p w14:paraId="0DC109D5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Katowice</w:t>
            </w:r>
          </w:p>
          <w:p w14:paraId="223FAC65" w14:textId="17057BA9" w:rsidR="007B2E28" w:rsidRPr="00211A34" w:rsidRDefault="007B2E28" w:rsidP="00AF55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D664E7">
              <w:rPr>
                <w:sz w:val="22"/>
                <w:szCs w:val="22"/>
              </w:rPr>
              <w:t xml:space="preserve"> </w:t>
            </w:r>
            <w:r w:rsidRPr="007B2E28">
              <w:rPr>
                <w:sz w:val="22"/>
                <w:szCs w:val="22"/>
              </w:rPr>
              <w:t>Pakiet 10-  Leki znieczulające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FC5651F" w14:textId="77777777" w:rsidR="007B2E28" w:rsidRPr="00D26ED6" w:rsidRDefault="007B2E28" w:rsidP="00AF55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2C54C93" w14:textId="77777777" w:rsidR="007B2E28" w:rsidRDefault="007B2E28" w:rsidP="00AF55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28">
              <w:t>Najkorzystniejsza oferta spełniająca wymogi Zamawiającego.</w:t>
            </w:r>
          </w:p>
        </w:tc>
      </w:tr>
      <w:tr w:rsidR="007B2E28" w14:paraId="1B0AD8EF" w14:textId="77777777" w:rsidTr="00AF5588">
        <w:trPr>
          <w:cantSplit/>
        </w:trPr>
        <w:tc>
          <w:tcPr>
            <w:tcW w:w="9498" w:type="dxa"/>
          </w:tcPr>
          <w:p w14:paraId="7D18919B" w14:textId="77777777" w:rsidR="007B2E28" w:rsidRPr="00D26ED6" w:rsidRDefault="007B2E28" w:rsidP="00AF55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B2E28">
              <w:rPr>
                <w:b/>
                <w:sz w:val="22"/>
                <w:szCs w:val="22"/>
              </w:rPr>
              <w:t>Salus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International Sp. z o.o.</w:t>
            </w:r>
          </w:p>
          <w:p w14:paraId="3296F333" w14:textId="3DCDBB51" w:rsidR="007B2E28" w:rsidRPr="009F0E5C" w:rsidRDefault="00D664E7" w:rsidP="00AF558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B2E28" w:rsidRPr="007B2E28">
              <w:rPr>
                <w:bCs/>
                <w:sz w:val="22"/>
                <w:szCs w:val="22"/>
              </w:rPr>
              <w:t>Pułaskiego</w:t>
            </w:r>
            <w:r w:rsidR="007B2E28" w:rsidRPr="009F0E5C">
              <w:rPr>
                <w:bCs/>
                <w:sz w:val="22"/>
                <w:szCs w:val="22"/>
              </w:rPr>
              <w:t xml:space="preserve"> </w:t>
            </w:r>
            <w:r w:rsidR="007B2E28" w:rsidRPr="007B2E28">
              <w:rPr>
                <w:bCs/>
                <w:sz w:val="22"/>
                <w:szCs w:val="22"/>
              </w:rPr>
              <w:t>9</w:t>
            </w:r>
            <w:r w:rsidR="007B2E28">
              <w:rPr>
                <w:bCs/>
                <w:sz w:val="22"/>
                <w:szCs w:val="22"/>
              </w:rPr>
              <w:t xml:space="preserve"> </w:t>
            </w:r>
          </w:p>
          <w:p w14:paraId="63FCCA29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Katowice</w:t>
            </w:r>
          </w:p>
          <w:p w14:paraId="1DBE62AF" w14:textId="6661E7F3" w:rsidR="007B2E28" w:rsidRPr="00211A34" w:rsidRDefault="007B2E28" w:rsidP="00D66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D664E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B2E28">
              <w:rPr>
                <w:sz w:val="22"/>
                <w:szCs w:val="22"/>
              </w:rPr>
              <w:t xml:space="preserve">Pakiet 11 – Test </w:t>
            </w:r>
            <w:proofErr w:type="spellStart"/>
            <w:r w:rsidRPr="007B2E28">
              <w:rPr>
                <w:sz w:val="22"/>
                <w:szCs w:val="22"/>
              </w:rPr>
              <w:t>ureazowy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2BDC937D" w14:textId="77777777" w:rsidR="007B2E28" w:rsidRPr="00D26ED6" w:rsidRDefault="007B2E28" w:rsidP="00AF55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812F9ED" w14:textId="77777777" w:rsidR="007B2E28" w:rsidRDefault="007B2E28" w:rsidP="00AF55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28">
              <w:t>Najkorzystniejsza oferta spełniająca wymogi Zamawiającego.</w:t>
            </w:r>
          </w:p>
        </w:tc>
      </w:tr>
      <w:tr w:rsidR="007B2E28" w14:paraId="05DE7749" w14:textId="77777777" w:rsidTr="00AF5588">
        <w:trPr>
          <w:cantSplit/>
        </w:trPr>
        <w:tc>
          <w:tcPr>
            <w:tcW w:w="9498" w:type="dxa"/>
          </w:tcPr>
          <w:p w14:paraId="0A310884" w14:textId="2664459E" w:rsidR="007B2E28" w:rsidRPr="00D26ED6" w:rsidRDefault="007B2E28" w:rsidP="00AF55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B2E28">
              <w:rPr>
                <w:b/>
                <w:sz w:val="22"/>
                <w:szCs w:val="22"/>
              </w:rPr>
              <w:t>Aesculap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B2E28">
              <w:rPr>
                <w:b/>
                <w:sz w:val="22"/>
                <w:szCs w:val="22"/>
              </w:rPr>
              <w:t>Chifa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</w:t>
            </w:r>
            <w:r w:rsidR="00D664E7">
              <w:rPr>
                <w:b/>
                <w:sz w:val="22"/>
                <w:szCs w:val="22"/>
              </w:rPr>
              <w:t xml:space="preserve">Sp. z o.o. </w:t>
            </w:r>
          </w:p>
          <w:p w14:paraId="16207291" w14:textId="291D1798" w:rsidR="007B2E28" w:rsidRPr="009F0E5C" w:rsidRDefault="00D664E7" w:rsidP="00AF558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B2E28" w:rsidRPr="007B2E28">
              <w:rPr>
                <w:bCs/>
                <w:sz w:val="22"/>
                <w:szCs w:val="22"/>
              </w:rPr>
              <w:t>Tysiąclecia</w:t>
            </w:r>
            <w:r w:rsidR="007B2E28" w:rsidRPr="009F0E5C">
              <w:rPr>
                <w:bCs/>
                <w:sz w:val="22"/>
                <w:szCs w:val="22"/>
              </w:rPr>
              <w:t xml:space="preserve"> </w:t>
            </w:r>
            <w:r w:rsidR="007B2E28" w:rsidRPr="007B2E28">
              <w:rPr>
                <w:bCs/>
                <w:sz w:val="22"/>
                <w:szCs w:val="22"/>
              </w:rPr>
              <w:t>14</w:t>
            </w:r>
            <w:r w:rsidR="007B2E28">
              <w:rPr>
                <w:bCs/>
                <w:sz w:val="22"/>
                <w:szCs w:val="22"/>
              </w:rPr>
              <w:t xml:space="preserve"> </w:t>
            </w:r>
          </w:p>
          <w:p w14:paraId="75D7EA82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Nowy Tomyśl</w:t>
            </w:r>
          </w:p>
          <w:p w14:paraId="485E65C8" w14:textId="660A385D" w:rsidR="007B2E28" w:rsidRPr="00211A34" w:rsidRDefault="007B2E28" w:rsidP="00AF55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D664E7">
              <w:rPr>
                <w:sz w:val="22"/>
                <w:szCs w:val="22"/>
              </w:rPr>
              <w:t xml:space="preserve"> </w:t>
            </w:r>
            <w:r w:rsidRPr="007B2E28">
              <w:rPr>
                <w:sz w:val="22"/>
                <w:szCs w:val="22"/>
              </w:rPr>
              <w:t xml:space="preserve">Pakiet 12 - </w:t>
            </w:r>
            <w:proofErr w:type="spellStart"/>
            <w:r w:rsidRPr="007B2E28">
              <w:rPr>
                <w:sz w:val="22"/>
                <w:szCs w:val="22"/>
              </w:rPr>
              <w:t>Ibuprofen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68738DFC" w14:textId="77777777" w:rsidR="007B2E28" w:rsidRPr="00D26ED6" w:rsidRDefault="007B2E28" w:rsidP="00AF55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41ADEB4" w14:textId="77777777" w:rsidR="007B2E28" w:rsidRDefault="007B2E28" w:rsidP="00AF55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28">
              <w:t>Najkorzystniejsza oferta spełniająca wymogi Zamawiającego.</w:t>
            </w:r>
          </w:p>
        </w:tc>
      </w:tr>
      <w:tr w:rsidR="007B2E28" w14:paraId="265273CA" w14:textId="77777777" w:rsidTr="00AF5588">
        <w:trPr>
          <w:cantSplit/>
        </w:trPr>
        <w:tc>
          <w:tcPr>
            <w:tcW w:w="9498" w:type="dxa"/>
          </w:tcPr>
          <w:p w14:paraId="4292E178" w14:textId="77777777" w:rsidR="007B2E28" w:rsidRPr="00D26ED6" w:rsidRDefault="007B2E28" w:rsidP="00AF55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B2E28">
              <w:rPr>
                <w:b/>
                <w:sz w:val="22"/>
                <w:szCs w:val="22"/>
              </w:rPr>
              <w:t>Fresenius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B2E28">
              <w:rPr>
                <w:b/>
                <w:sz w:val="22"/>
                <w:szCs w:val="22"/>
              </w:rPr>
              <w:t>Kabi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Polska Sp.  z o.o.</w:t>
            </w:r>
          </w:p>
          <w:p w14:paraId="17E08A0B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C1C8C7C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Warszawa</w:t>
            </w:r>
          </w:p>
          <w:p w14:paraId="3410B90F" w14:textId="0B7C04A5" w:rsidR="007B2E28" w:rsidRPr="00211A34" w:rsidRDefault="007B2E28" w:rsidP="00AF55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D664E7">
              <w:rPr>
                <w:sz w:val="22"/>
                <w:szCs w:val="22"/>
              </w:rPr>
              <w:t xml:space="preserve"> </w:t>
            </w:r>
            <w:r w:rsidRPr="007B2E28">
              <w:rPr>
                <w:sz w:val="22"/>
                <w:szCs w:val="22"/>
              </w:rPr>
              <w:t>Pakiet 13 - Leki V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0984AFF" w14:textId="77777777" w:rsidR="007B2E28" w:rsidRPr="00D26ED6" w:rsidRDefault="007B2E28" w:rsidP="00AF55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81C43E" w14:textId="77777777" w:rsidR="007B2E28" w:rsidRDefault="007B2E28" w:rsidP="00AF55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28">
              <w:t>Najkorzystniejsza oferta spełniająca wymogi Zamawiającego.</w:t>
            </w:r>
          </w:p>
        </w:tc>
      </w:tr>
      <w:tr w:rsidR="007B2E28" w14:paraId="334C8CE5" w14:textId="77777777" w:rsidTr="00AF5588">
        <w:trPr>
          <w:cantSplit/>
        </w:trPr>
        <w:tc>
          <w:tcPr>
            <w:tcW w:w="9498" w:type="dxa"/>
          </w:tcPr>
          <w:p w14:paraId="4430D5BD" w14:textId="77777777" w:rsidR="007B2E28" w:rsidRPr="00D26ED6" w:rsidRDefault="007B2E28" w:rsidP="00AF55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B2E28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208486D5" w14:textId="7876D7EC" w:rsidR="007B2E28" w:rsidRPr="009F0E5C" w:rsidRDefault="00D664E7" w:rsidP="00AF558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B2E28" w:rsidRPr="007B2E28">
              <w:rPr>
                <w:bCs/>
                <w:sz w:val="22"/>
                <w:szCs w:val="22"/>
              </w:rPr>
              <w:t>Szopienicka</w:t>
            </w:r>
            <w:r w:rsidR="007B2E28" w:rsidRPr="009F0E5C">
              <w:rPr>
                <w:bCs/>
                <w:sz w:val="22"/>
                <w:szCs w:val="22"/>
              </w:rPr>
              <w:t xml:space="preserve"> </w:t>
            </w:r>
            <w:r w:rsidR="007B2E28" w:rsidRPr="007B2E28">
              <w:rPr>
                <w:bCs/>
                <w:sz w:val="22"/>
                <w:szCs w:val="22"/>
              </w:rPr>
              <w:t>77</w:t>
            </w:r>
            <w:r w:rsidR="007B2E28">
              <w:rPr>
                <w:bCs/>
                <w:sz w:val="22"/>
                <w:szCs w:val="22"/>
              </w:rPr>
              <w:t xml:space="preserve"> </w:t>
            </w:r>
          </w:p>
          <w:p w14:paraId="173564AF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Katowice</w:t>
            </w:r>
          </w:p>
          <w:p w14:paraId="02481D0F" w14:textId="3E45EF63" w:rsidR="007B2E28" w:rsidRPr="00211A34" w:rsidRDefault="007B2E28" w:rsidP="00AF55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D664E7">
              <w:rPr>
                <w:sz w:val="22"/>
                <w:szCs w:val="22"/>
              </w:rPr>
              <w:t xml:space="preserve"> </w:t>
            </w:r>
            <w:r w:rsidRPr="007B2E28">
              <w:rPr>
                <w:sz w:val="22"/>
                <w:szCs w:val="22"/>
              </w:rPr>
              <w:t>Pakiet 14-Apiksaban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38F746F" w14:textId="77777777" w:rsidR="007B2E28" w:rsidRPr="00D26ED6" w:rsidRDefault="007B2E28" w:rsidP="00AF55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17291B4" w14:textId="77777777" w:rsidR="007B2E28" w:rsidRDefault="007B2E28" w:rsidP="00AF55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28">
              <w:t>Najkorzystniejsza oferta spełniająca wymogi Zamawiającego.</w:t>
            </w:r>
          </w:p>
        </w:tc>
      </w:tr>
      <w:tr w:rsidR="007B2E28" w14:paraId="0C35A51C" w14:textId="77777777" w:rsidTr="00AF5588">
        <w:trPr>
          <w:cantSplit/>
        </w:trPr>
        <w:tc>
          <w:tcPr>
            <w:tcW w:w="9498" w:type="dxa"/>
          </w:tcPr>
          <w:p w14:paraId="1AC5F341" w14:textId="77777777" w:rsidR="007B2E28" w:rsidRPr="00D26ED6" w:rsidRDefault="007B2E28" w:rsidP="00AF55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B2E28">
              <w:rPr>
                <w:b/>
                <w:sz w:val="22"/>
                <w:szCs w:val="22"/>
              </w:rPr>
              <w:t>Asclepios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S.A.</w:t>
            </w:r>
          </w:p>
          <w:p w14:paraId="3711B1B9" w14:textId="5245F805" w:rsidR="007B2E28" w:rsidRPr="009F0E5C" w:rsidRDefault="00D664E7" w:rsidP="00AF558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7B2E28" w:rsidRPr="007B2E28">
              <w:rPr>
                <w:bCs/>
                <w:sz w:val="22"/>
                <w:szCs w:val="22"/>
              </w:rPr>
              <w:t>Hubska</w:t>
            </w:r>
            <w:proofErr w:type="spellEnd"/>
            <w:r w:rsidR="007B2E28" w:rsidRPr="009F0E5C">
              <w:rPr>
                <w:bCs/>
                <w:sz w:val="22"/>
                <w:szCs w:val="22"/>
              </w:rPr>
              <w:t xml:space="preserve"> </w:t>
            </w:r>
            <w:r w:rsidR="007B2E28" w:rsidRPr="007B2E28">
              <w:rPr>
                <w:bCs/>
                <w:sz w:val="22"/>
                <w:szCs w:val="22"/>
              </w:rPr>
              <w:t>44</w:t>
            </w:r>
            <w:r w:rsidR="007B2E28">
              <w:rPr>
                <w:bCs/>
                <w:sz w:val="22"/>
                <w:szCs w:val="22"/>
              </w:rPr>
              <w:t xml:space="preserve"> </w:t>
            </w:r>
          </w:p>
          <w:p w14:paraId="3CDBC705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Wrocław</w:t>
            </w:r>
          </w:p>
          <w:p w14:paraId="77F62AD0" w14:textId="1C3993A1" w:rsidR="007B2E28" w:rsidRPr="00211A34" w:rsidRDefault="007B2E28" w:rsidP="00AF55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D664E7">
              <w:rPr>
                <w:sz w:val="22"/>
                <w:szCs w:val="22"/>
              </w:rPr>
              <w:t xml:space="preserve"> </w:t>
            </w:r>
            <w:r w:rsidRPr="007B2E28">
              <w:rPr>
                <w:sz w:val="22"/>
                <w:szCs w:val="22"/>
              </w:rPr>
              <w:t>Pakiet 15 - Szczepionka BCG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9D5581C" w14:textId="77777777" w:rsidR="007B2E28" w:rsidRPr="00D26ED6" w:rsidRDefault="007B2E28" w:rsidP="00AF55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8A20F66" w14:textId="77777777" w:rsidR="007B2E28" w:rsidRDefault="007B2E28" w:rsidP="00AF55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28">
              <w:t>Najkorzystniejsza oferta spełniająca wymogi Zamawiającego.</w:t>
            </w:r>
          </w:p>
        </w:tc>
      </w:tr>
      <w:tr w:rsidR="007B2E28" w14:paraId="71A211BA" w14:textId="77777777" w:rsidTr="00AF5588">
        <w:trPr>
          <w:cantSplit/>
        </w:trPr>
        <w:tc>
          <w:tcPr>
            <w:tcW w:w="9498" w:type="dxa"/>
          </w:tcPr>
          <w:p w14:paraId="010BC99D" w14:textId="77777777" w:rsidR="007B2E28" w:rsidRPr="00D26ED6" w:rsidRDefault="007B2E28" w:rsidP="00AF55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B2E28">
              <w:rPr>
                <w:b/>
                <w:sz w:val="22"/>
                <w:szCs w:val="22"/>
              </w:rPr>
              <w:t>Salus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International Sp. z o.o.</w:t>
            </w:r>
          </w:p>
          <w:p w14:paraId="3C42467B" w14:textId="2B793527" w:rsidR="007B2E28" w:rsidRPr="009F0E5C" w:rsidRDefault="00D664E7" w:rsidP="00AF558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B2E28" w:rsidRPr="007B2E28">
              <w:rPr>
                <w:bCs/>
                <w:sz w:val="22"/>
                <w:szCs w:val="22"/>
              </w:rPr>
              <w:t>Pułaskiego</w:t>
            </w:r>
            <w:r w:rsidR="007B2E28" w:rsidRPr="009F0E5C">
              <w:rPr>
                <w:bCs/>
                <w:sz w:val="22"/>
                <w:szCs w:val="22"/>
              </w:rPr>
              <w:t xml:space="preserve"> </w:t>
            </w:r>
            <w:r w:rsidR="007B2E28" w:rsidRPr="007B2E28">
              <w:rPr>
                <w:bCs/>
                <w:sz w:val="22"/>
                <w:szCs w:val="22"/>
              </w:rPr>
              <w:t>9</w:t>
            </w:r>
            <w:r w:rsidR="007B2E28">
              <w:rPr>
                <w:bCs/>
                <w:sz w:val="22"/>
                <w:szCs w:val="22"/>
              </w:rPr>
              <w:t xml:space="preserve"> </w:t>
            </w:r>
          </w:p>
          <w:p w14:paraId="5596AA3C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Katowice</w:t>
            </w:r>
          </w:p>
          <w:p w14:paraId="7680C03A" w14:textId="3BE0EB05" w:rsidR="007B2E28" w:rsidRPr="00211A34" w:rsidRDefault="007B2E28" w:rsidP="00AF55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D664E7">
              <w:rPr>
                <w:sz w:val="22"/>
                <w:szCs w:val="22"/>
              </w:rPr>
              <w:t xml:space="preserve"> </w:t>
            </w:r>
            <w:r w:rsidRPr="007B2E28">
              <w:rPr>
                <w:sz w:val="22"/>
                <w:szCs w:val="22"/>
              </w:rPr>
              <w:t>Pakiet 19 -Leki VII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45B643C" w14:textId="77777777" w:rsidR="007B2E28" w:rsidRPr="00D26ED6" w:rsidRDefault="007B2E28" w:rsidP="00AF55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12132AF" w14:textId="77777777" w:rsidR="007B2E28" w:rsidRDefault="007B2E28" w:rsidP="00AF55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28">
              <w:t>Najkorzystniejsza oferta spełniająca wymogi Zamawiającego.</w:t>
            </w:r>
          </w:p>
        </w:tc>
      </w:tr>
      <w:tr w:rsidR="007B2E28" w14:paraId="4B261ACD" w14:textId="77777777" w:rsidTr="00AF5588">
        <w:trPr>
          <w:cantSplit/>
        </w:trPr>
        <w:tc>
          <w:tcPr>
            <w:tcW w:w="9498" w:type="dxa"/>
          </w:tcPr>
          <w:p w14:paraId="718F0893" w14:textId="77777777" w:rsidR="007B2E28" w:rsidRPr="00D26ED6" w:rsidRDefault="007B2E28" w:rsidP="00AF55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B2E28">
              <w:rPr>
                <w:b/>
                <w:sz w:val="22"/>
                <w:szCs w:val="22"/>
              </w:rPr>
              <w:t>Lek S.A.</w:t>
            </w:r>
          </w:p>
          <w:p w14:paraId="1748EC76" w14:textId="07F842AA" w:rsidR="007B2E28" w:rsidRPr="009F0E5C" w:rsidRDefault="00D664E7" w:rsidP="00AF558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B2E28" w:rsidRPr="007B2E28">
              <w:rPr>
                <w:bCs/>
                <w:sz w:val="22"/>
                <w:szCs w:val="22"/>
              </w:rPr>
              <w:t>Podlipie</w:t>
            </w:r>
            <w:r w:rsidR="007B2E28" w:rsidRPr="009F0E5C">
              <w:rPr>
                <w:bCs/>
                <w:sz w:val="22"/>
                <w:szCs w:val="22"/>
              </w:rPr>
              <w:t xml:space="preserve"> </w:t>
            </w:r>
            <w:r w:rsidR="007B2E28" w:rsidRPr="007B2E28">
              <w:rPr>
                <w:bCs/>
                <w:sz w:val="22"/>
                <w:szCs w:val="22"/>
              </w:rPr>
              <w:t>16</w:t>
            </w:r>
            <w:r w:rsidR="007B2E28">
              <w:rPr>
                <w:bCs/>
                <w:sz w:val="22"/>
                <w:szCs w:val="22"/>
              </w:rPr>
              <w:t xml:space="preserve"> </w:t>
            </w:r>
          </w:p>
          <w:p w14:paraId="63A4247C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Stryków</w:t>
            </w:r>
          </w:p>
          <w:p w14:paraId="6A4D4300" w14:textId="59BDA020" w:rsidR="007B2E28" w:rsidRPr="00211A34" w:rsidRDefault="007B2E28" w:rsidP="00AF55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D664E7">
              <w:rPr>
                <w:sz w:val="22"/>
                <w:szCs w:val="22"/>
              </w:rPr>
              <w:t xml:space="preserve"> </w:t>
            </w:r>
            <w:r w:rsidRPr="007B2E28">
              <w:rPr>
                <w:sz w:val="22"/>
                <w:szCs w:val="22"/>
              </w:rPr>
              <w:t>Pakiet 20 -Leki VIII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11043F2" w14:textId="77777777" w:rsidR="007B2E28" w:rsidRPr="00D26ED6" w:rsidRDefault="007B2E28" w:rsidP="00AF55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80B78CC" w14:textId="77777777" w:rsidR="007B2E28" w:rsidRDefault="007B2E28" w:rsidP="00AF55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28">
              <w:t>Najkorzystniejsza oferta spełniająca wymogi Zamawiającego.</w:t>
            </w:r>
          </w:p>
        </w:tc>
      </w:tr>
      <w:tr w:rsidR="007B2E28" w14:paraId="1E14C7D4" w14:textId="77777777" w:rsidTr="00AF5588">
        <w:trPr>
          <w:cantSplit/>
        </w:trPr>
        <w:tc>
          <w:tcPr>
            <w:tcW w:w="9498" w:type="dxa"/>
          </w:tcPr>
          <w:p w14:paraId="0FDF0B82" w14:textId="77777777" w:rsidR="007B2E28" w:rsidRPr="00D26ED6" w:rsidRDefault="007B2E28" w:rsidP="00AF55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B2E28">
              <w:rPr>
                <w:b/>
                <w:sz w:val="22"/>
                <w:szCs w:val="22"/>
              </w:rPr>
              <w:t>Salus</w:t>
            </w:r>
            <w:proofErr w:type="spellEnd"/>
            <w:r w:rsidRPr="007B2E28">
              <w:rPr>
                <w:b/>
                <w:sz w:val="22"/>
                <w:szCs w:val="22"/>
              </w:rPr>
              <w:t xml:space="preserve"> International Sp. z o.o.</w:t>
            </w:r>
          </w:p>
          <w:p w14:paraId="7AC93651" w14:textId="29CE9F1C" w:rsidR="007B2E28" w:rsidRPr="009F0E5C" w:rsidRDefault="00D664E7" w:rsidP="00AF558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B2E28" w:rsidRPr="007B2E28">
              <w:rPr>
                <w:bCs/>
                <w:sz w:val="22"/>
                <w:szCs w:val="22"/>
              </w:rPr>
              <w:t>Pułaskiego</w:t>
            </w:r>
            <w:r w:rsidR="007B2E28" w:rsidRPr="009F0E5C">
              <w:rPr>
                <w:bCs/>
                <w:sz w:val="22"/>
                <w:szCs w:val="22"/>
              </w:rPr>
              <w:t xml:space="preserve"> </w:t>
            </w:r>
            <w:r w:rsidR="007B2E28" w:rsidRPr="007B2E28">
              <w:rPr>
                <w:bCs/>
                <w:sz w:val="22"/>
                <w:szCs w:val="22"/>
              </w:rPr>
              <w:t>9</w:t>
            </w:r>
            <w:r w:rsidR="007B2E28">
              <w:rPr>
                <w:bCs/>
                <w:sz w:val="22"/>
                <w:szCs w:val="22"/>
              </w:rPr>
              <w:t xml:space="preserve"> </w:t>
            </w:r>
          </w:p>
          <w:p w14:paraId="1435B531" w14:textId="77777777" w:rsidR="007B2E28" w:rsidRPr="009F0E5C" w:rsidRDefault="007B2E28" w:rsidP="00AF5588">
            <w:pPr>
              <w:jc w:val="both"/>
              <w:rPr>
                <w:bCs/>
                <w:sz w:val="22"/>
                <w:szCs w:val="22"/>
              </w:rPr>
            </w:pPr>
            <w:r w:rsidRPr="007B2E28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28">
              <w:rPr>
                <w:bCs/>
                <w:sz w:val="22"/>
                <w:szCs w:val="22"/>
              </w:rPr>
              <w:t>Katowice</w:t>
            </w:r>
          </w:p>
          <w:p w14:paraId="7E76A74D" w14:textId="236B37E8" w:rsidR="007B2E28" w:rsidRPr="00211A34" w:rsidRDefault="007B2E28" w:rsidP="00AF55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D664E7">
              <w:rPr>
                <w:sz w:val="22"/>
                <w:szCs w:val="22"/>
              </w:rPr>
              <w:t xml:space="preserve"> </w:t>
            </w:r>
            <w:r w:rsidRPr="007B2E28">
              <w:rPr>
                <w:sz w:val="22"/>
                <w:szCs w:val="22"/>
              </w:rPr>
              <w:t>Pakiet 21 – Leki IX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8FD33FA" w14:textId="77777777" w:rsidR="007B2E28" w:rsidRPr="00D26ED6" w:rsidRDefault="007B2E28" w:rsidP="00AF55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4BFD32B" w14:textId="77777777" w:rsidR="007B2E28" w:rsidRDefault="007B2E28" w:rsidP="00AF55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28">
              <w:t>Najkorzystniejsza oferta spełniająca wymogi Zamawiającego.</w:t>
            </w:r>
          </w:p>
        </w:tc>
      </w:tr>
    </w:tbl>
    <w:p w14:paraId="1E42D42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4068"/>
        <w:gridCol w:w="1701"/>
        <w:gridCol w:w="1560"/>
      </w:tblGrid>
      <w:tr w:rsidR="00211A34" w:rsidRPr="00834EF4" w14:paraId="0F0D7DF6" w14:textId="77777777" w:rsidTr="00D664E7">
        <w:tc>
          <w:tcPr>
            <w:tcW w:w="2169" w:type="dxa"/>
            <w:shd w:val="clear" w:color="auto" w:fill="F3F3F3"/>
          </w:tcPr>
          <w:p w14:paraId="04D0ADB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068" w:type="dxa"/>
            <w:shd w:val="clear" w:color="auto" w:fill="F3F3F3"/>
          </w:tcPr>
          <w:p w14:paraId="54A5E48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14:paraId="7B3D0A1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FB85E7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B2E28" w:rsidRPr="00834EF4" w14:paraId="55D77EB6" w14:textId="77777777" w:rsidTr="00D664E7">
        <w:tc>
          <w:tcPr>
            <w:tcW w:w="2169" w:type="dxa"/>
            <w:shd w:val="clear" w:color="auto" w:fill="auto"/>
          </w:tcPr>
          <w:p w14:paraId="13A601CA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2 - Leki I</w:t>
            </w:r>
          </w:p>
        </w:tc>
        <w:tc>
          <w:tcPr>
            <w:tcW w:w="4068" w:type="dxa"/>
            <w:shd w:val="clear" w:color="auto" w:fill="auto"/>
          </w:tcPr>
          <w:p w14:paraId="629F576E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28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15EA07E1" w14:textId="73D1E8FD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Pułaskiego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9</w:t>
            </w:r>
          </w:p>
          <w:p w14:paraId="4E3D1250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7F45D28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A6960F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600,00</w:t>
            </w:r>
          </w:p>
        </w:tc>
      </w:tr>
      <w:tr w:rsidR="007B2E28" w:rsidRPr="00834EF4" w14:paraId="3F3F9D71" w14:textId="77777777" w:rsidTr="00D664E7">
        <w:tc>
          <w:tcPr>
            <w:tcW w:w="2169" w:type="dxa"/>
            <w:shd w:val="clear" w:color="auto" w:fill="auto"/>
          </w:tcPr>
          <w:p w14:paraId="4724EDF9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3- Płyny I</w:t>
            </w:r>
          </w:p>
        </w:tc>
        <w:tc>
          <w:tcPr>
            <w:tcW w:w="4068" w:type="dxa"/>
            <w:shd w:val="clear" w:color="auto" w:fill="auto"/>
          </w:tcPr>
          <w:p w14:paraId="6ECA4BD6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28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2E28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61CC3D89" w14:textId="77777777" w:rsidR="007B2E28" w:rsidRPr="00211A34" w:rsidRDefault="007B2E28" w:rsidP="00AF5588">
            <w:pPr>
              <w:rPr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134</w:t>
            </w:r>
          </w:p>
          <w:p w14:paraId="7361A714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0453A334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A8BBF6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600,00</w:t>
            </w:r>
          </w:p>
        </w:tc>
      </w:tr>
      <w:tr w:rsidR="007B2E28" w:rsidRPr="00834EF4" w14:paraId="77C922BF" w14:textId="77777777" w:rsidTr="00D664E7">
        <w:tc>
          <w:tcPr>
            <w:tcW w:w="2169" w:type="dxa"/>
            <w:shd w:val="clear" w:color="auto" w:fill="auto"/>
          </w:tcPr>
          <w:p w14:paraId="0687C010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4 - Leki II</w:t>
            </w:r>
          </w:p>
        </w:tc>
        <w:tc>
          <w:tcPr>
            <w:tcW w:w="4068" w:type="dxa"/>
            <w:shd w:val="clear" w:color="auto" w:fill="auto"/>
          </w:tcPr>
          <w:p w14:paraId="20DFC848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28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2E28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44133AE9" w14:textId="77777777" w:rsidR="007B2E28" w:rsidRPr="00211A34" w:rsidRDefault="007B2E28" w:rsidP="00AF5588">
            <w:pPr>
              <w:rPr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134</w:t>
            </w:r>
          </w:p>
          <w:p w14:paraId="30C7E4CC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7FA12C04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228159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600,00</w:t>
            </w:r>
          </w:p>
        </w:tc>
      </w:tr>
      <w:tr w:rsidR="007B2E28" w:rsidRPr="00834EF4" w14:paraId="63919CFF" w14:textId="77777777" w:rsidTr="00D664E7">
        <w:tc>
          <w:tcPr>
            <w:tcW w:w="2169" w:type="dxa"/>
            <w:shd w:val="clear" w:color="auto" w:fill="auto"/>
          </w:tcPr>
          <w:p w14:paraId="7A46FD68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6 -  Antybiotyki I</w:t>
            </w:r>
          </w:p>
        </w:tc>
        <w:tc>
          <w:tcPr>
            <w:tcW w:w="4068" w:type="dxa"/>
            <w:shd w:val="clear" w:color="auto" w:fill="auto"/>
          </w:tcPr>
          <w:p w14:paraId="10748116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28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088D7AC" w14:textId="713B00C1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Pułaskiego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9</w:t>
            </w:r>
          </w:p>
          <w:p w14:paraId="7CC6C18A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lastRenderedPageBreak/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6FFBC616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lastRenderedPageBreak/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EB3D0B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600,00</w:t>
            </w:r>
          </w:p>
        </w:tc>
      </w:tr>
      <w:tr w:rsidR="007B2E28" w:rsidRPr="00834EF4" w14:paraId="5550572F" w14:textId="77777777" w:rsidTr="00D664E7">
        <w:tc>
          <w:tcPr>
            <w:tcW w:w="2169" w:type="dxa"/>
            <w:shd w:val="clear" w:color="auto" w:fill="auto"/>
          </w:tcPr>
          <w:p w14:paraId="6440BFD8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6 -  Antybiotyki I</w:t>
            </w:r>
          </w:p>
        </w:tc>
        <w:tc>
          <w:tcPr>
            <w:tcW w:w="4068" w:type="dxa"/>
            <w:shd w:val="clear" w:color="auto" w:fill="auto"/>
          </w:tcPr>
          <w:p w14:paraId="230CC02D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28">
              <w:rPr>
                <w:b/>
                <w:bCs/>
                <w:sz w:val="20"/>
                <w:szCs w:val="20"/>
              </w:rPr>
              <w:t>Urtica Sp. z o.o.</w:t>
            </w:r>
          </w:p>
          <w:p w14:paraId="3B3537BE" w14:textId="781545AB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Krzemieniecka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120</w:t>
            </w:r>
          </w:p>
          <w:p w14:paraId="03A8531D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6B891FE7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- 516.42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99CCBE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516,42</w:t>
            </w:r>
          </w:p>
        </w:tc>
      </w:tr>
      <w:tr w:rsidR="007B2E28" w:rsidRPr="00834EF4" w14:paraId="59A0B0EB" w14:textId="77777777" w:rsidTr="00D664E7">
        <w:tc>
          <w:tcPr>
            <w:tcW w:w="2169" w:type="dxa"/>
            <w:shd w:val="clear" w:color="auto" w:fill="auto"/>
          </w:tcPr>
          <w:p w14:paraId="062D8ED4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 xml:space="preserve">Pakiet 7 - </w:t>
            </w:r>
            <w:proofErr w:type="spellStart"/>
            <w:r w:rsidRPr="007B2E28">
              <w:rPr>
                <w:sz w:val="20"/>
                <w:szCs w:val="20"/>
              </w:rPr>
              <w:t>Ciprofloxacin</w:t>
            </w:r>
            <w:proofErr w:type="spellEnd"/>
          </w:p>
        </w:tc>
        <w:tc>
          <w:tcPr>
            <w:tcW w:w="4068" w:type="dxa"/>
            <w:shd w:val="clear" w:color="auto" w:fill="auto"/>
          </w:tcPr>
          <w:p w14:paraId="1CCD0BF2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28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01500DD9" w14:textId="36126C01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7B2E28" w:rsidRPr="007B2E28">
              <w:rPr>
                <w:sz w:val="20"/>
                <w:szCs w:val="20"/>
              </w:rPr>
              <w:t>Hubska</w:t>
            </w:r>
            <w:proofErr w:type="spellEnd"/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44</w:t>
            </w:r>
          </w:p>
          <w:p w14:paraId="772FE385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03384D2C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F5468F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600,00</w:t>
            </w:r>
          </w:p>
        </w:tc>
      </w:tr>
      <w:tr w:rsidR="007B2E28" w:rsidRPr="00834EF4" w14:paraId="1CB894CD" w14:textId="77777777" w:rsidTr="00D664E7">
        <w:tc>
          <w:tcPr>
            <w:tcW w:w="2169" w:type="dxa"/>
            <w:shd w:val="clear" w:color="auto" w:fill="auto"/>
          </w:tcPr>
          <w:p w14:paraId="04B01778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 xml:space="preserve">Pakiet 7 - </w:t>
            </w:r>
            <w:proofErr w:type="spellStart"/>
            <w:r w:rsidRPr="007B2E28">
              <w:rPr>
                <w:sz w:val="20"/>
                <w:szCs w:val="20"/>
              </w:rPr>
              <w:t>Ciprofloxacin</w:t>
            </w:r>
            <w:proofErr w:type="spellEnd"/>
          </w:p>
        </w:tc>
        <w:tc>
          <w:tcPr>
            <w:tcW w:w="4068" w:type="dxa"/>
            <w:shd w:val="clear" w:color="auto" w:fill="auto"/>
          </w:tcPr>
          <w:p w14:paraId="7280FFE0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28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59E537CC" w14:textId="67C5CDB1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Pułaskiego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9</w:t>
            </w:r>
          </w:p>
          <w:p w14:paraId="499A7E07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46E1A21E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- 588.72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152EFD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588,72</w:t>
            </w:r>
          </w:p>
        </w:tc>
      </w:tr>
      <w:tr w:rsidR="007B2E28" w:rsidRPr="00834EF4" w14:paraId="2900F223" w14:textId="77777777" w:rsidTr="00D664E7">
        <w:tc>
          <w:tcPr>
            <w:tcW w:w="2169" w:type="dxa"/>
            <w:shd w:val="clear" w:color="auto" w:fill="auto"/>
          </w:tcPr>
          <w:p w14:paraId="70313DBC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 xml:space="preserve">Pakiet 7 - </w:t>
            </w:r>
            <w:proofErr w:type="spellStart"/>
            <w:r w:rsidRPr="007B2E28">
              <w:rPr>
                <w:sz w:val="20"/>
                <w:szCs w:val="20"/>
              </w:rPr>
              <w:t>Ciprofloxacin</w:t>
            </w:r>
            <w:proofErr w:type="spellEnd"/>
          </w:p>
        </w:tc>
        <w:tc>
          <w:tcPr>
            <w:tcW w:w="4068" w:type="dxa"/>
            <w:shd w:val="clear" w:color="auto" w:fill="auto"/>
          </w:tcPr>
          <w:p w14:paraId="2C1A3728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28">
              <w:rPr>
                <w:b/>
                <w:bCs/>
                <w:sz w:val="20"/>
                <w:szCs w:val="20"/>
              </w:rPr>
              <w:t>Urtica Sp. z o.o.</w:t>
            </w:r>
          </w:p>
          <w:p w14:paraId="04C2B5B4" w14:textId="6298DE43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Krzemieniecka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120</w:t>
            </w:r>
          </w:p>
          <w:p w14:paraId="3CC16866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62CED8C2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- 478.32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5E8429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478,32</w:t>
            </w:r>
          </w:p>
        </w:tc>
      </w:tr>
      <w:tr w:rsidR="007B2E28" w:rsidRPr="00834EF4" w14:paraId="236EB385" w14:textId="77777777" w:rsidTr="00D664E7">
        <w:tc>
          <w:tcPr>
            <w:tcW w:w="2169" w:type="dxa"/>
            <w:shd w:val="clear" w:color="auto" w:fill="auto"/>
          </w:tcPr>
          <w:p w14:paraId="2455E901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8 – Leki III</w:t>
            </w:r>
          </w:p>
        </w:tc>
        <w:tc>
          <w:tcPr>
            <w:tcW w:w="4068" w:type="dxa"/>
            <w:shd w:val="clear" w:color="auto" w:fill="auto"/>
          </w:tcPr>
          <w:p w14:paraId="0ED89F5C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28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76657A7" w14:textId="58DC2023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Pułaskiego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9</w:t>
            </w:r>
          </w:p>
          <w:p w14:paraId="1C3D633C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7A14A5CC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297B60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600,00</w:t>
            </w:r>
          </w:p>
        </w:tc>
      </w:tr>
      <w:tr w:rsidR="007B2E28" w:rsidRPr="00834EF4" w14:paraId="3F5A6017" w14:textId="77777777" w:rsidTr="00D664E7">
        <w:tc>
          <w:tcPr>
            <w:tcW w:w="2169" w:type="dxa"/>
            <w:shd w:val="clear" w:color="auto" w:fill="auto"/>
          </w:tcPr>
          <w:p w14:paraId="68E9BE25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8 – Leki III</w:t>
            </w:r>
          </w:p>
        </w:tc>
        <w:tc>
          <w:tcPr>
            <w:tcW w:w="4068" w:type="dxa"/>
            <w:shd w:val="clear" w:color="auto" w:fill="auto"/>
          </w:tcPr>
          <w:p w14:paraId="6A30808F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28">
              <w:rPr>
                <w:b/>
                <w:bCs/>
                <w:sz w:val="20"/>
                <w:szCs w:val="20"/>
              </w:rPr>
              <w:t>Urtica Sp. z o.o.</w:t>
            </w:r>
          </w:p>
          <w:p w14:paraId="61C0D619" w14:textId="494EC9B1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Krzemieniecka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120</w:t>
            </w:r>
          </w:p>
          <w:p w14:paraId="3DE2695B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31F08D98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- 562.92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74C945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562,92</w:t>
            </w:r>
          </w:p>
        </w:tc>
      </w:tr>
      <w:tr w:rsidR="007B2E28" w:rsidRPr="00834EF4" w14:paraId="7A2EB78B" w14:textId="77777777" w:rsidTr="00D664E7">
        <w:tc>
          <w:tcPr>
            <w:tcW w:w="2169" w:type="dxa"/>
            <w:shd w:val="clear" w:color="auto" w:fill="auto"/>
          </w:tcPr>
          <w:p w14:paraId="09252E4C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8 – Leki III</w:t>
            </w:r>
          </w:p>
        </w:tc>
        <w:tc>
          <w:tcPr>
            <w:tcW w:w="4068" w:type="dxa"/>
            <w:shd w:val="clear" w:color="auto" w:fill="auto"/>
          </w:tcPr>
          <w:p w14:paraId="726DC836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28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8A6BF11" w14:textId="42CA2545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Szopienicka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77</w:t>
            </w:r>
          </w:p>
          <w:p w14:paraId="2FFCEE55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54FEFCC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- 547.08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AF3270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547,08</w:t>
            </w:r>
          </w:p>
        </w:tc>
      </w:tr>
      <w:tr w:rsidR="007B2E28" w:rsidRPr="00834EF4" w14:paraId="34F92866" w14:textId="77777777" w:rsidTr="00D664E7">
        <w:tc>
          <w:tcPr>
            <w:tcW w:w="2169" w:type="dxa"/>
            <w:shd w:val="clear" w:color="auto" w:fill="auto"/>
          </w:tcPr>
          <w:p w14:paraId="6D444CEC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8 – Leki III</w:t>
            </w:r>
          </w:p>
        </w:tc>
        <w:tc>
          <w:tcPr>
            <w:tcW w:w="4068" w:type="dxa"/>
            <w:shd w:val="clear" w:color="auto" w:fill="auto"/>
          </w:tcPr>
          <w:p w14:paraId="7047FCA2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28">
              <w:rPr>
                <w:b/>
                <w:bCs/>
                <w:sz w:val="20"/>
                <w:szCs w:val="20"/>
              </w:rPr>
              <w:t>NEUCA S.A.</w:t>
            </w:r>
          </w:p>
          <w:p w14:paraId="14B3B948" w14:textId="00315346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Forteczna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35-37</w:t>
            </w:r>
          </w:p>
          <w:p w14:paraId="4DD7BE52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Toruń</w:t>
            </w:r>
          </w:p>
        </w:tc>
        <w:tc>
          <w:tcPr>
            <w:tcW w:w="1701" w:type="dxa"/>
            <w:shd w:val="clear" w:color="auto" w:fill="auto"/>
          </w:tcPr>
          <w:p w14:paraId="68AD2E59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- 539.70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D7EF03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539,70</w:t>
            </w:r>
          </w:p>
        </w:tc>
      </w:tr>
      <w:tr w:rsidR="007B2E28" w:rsidRPr="00834EF4" w14:paraId="3BB84C55" w14:textId="77777777" w:rsidTr="00D664E7">
        <w:tc>
          <w:tcPr>
            <w:tcW w:w="2169" w:type="dxa"/>
            <w:shd w:val="clear" w:color="auto" w:fill="auto"/>
          </w:tcPr>
          <w:p w14:paraId="558F9085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9 – Leki IV</w:t>
            </w:r>
          </w:p>
        </w:tc>
        <w:tc>
          <w:tcPr>
            <w:tcW w:w="4068" w:type="dxa"/>
            <w:shd w:val="clear" w:color="auto" w:fill="auto"/>
          </w:tcPr>
          <w:p w14:paraId="7FA81262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28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DD63229" w14:textId="4F390651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Pułaskiego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9</w:t>
            </w:r>
          </w:p>
          <w:p w14:paraId="4D4F32C6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725BB4B6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30A1B4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600,00</w:t>
            </w:r>
          </w:p>
        </w:tc>
      </w:tr>
      <w:tr w:rsidR="007B2E28" w:rsidRPr="00834EF4" w14:paraId="7221D73E" w14:textId="77777777" w:rsidTr="00D664E7">
        <w:tc>
          <w:tcPr>
            <w:tcW w:w="2169" w:type="dxa"/>
            <w:shd w:val="clear" w:color="auto" w:fill="auto"/>
          </w:tcPr>
          <w:p w14:paraId="28553FD5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9 – Leki IV</w:t>
            </w:r>
          </w:p>
        </w:tc>
        <w:tc>
          <w:tcPr>
            <w:tcW w:w="4068" w:type="dxa"/>
            <w:shd w:val="clear" w:color="auto" w:fill="auto"/>
          </w:tcPr>
          <w:p w14:paraId="697E97E2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28">
              <w:rPr>
                <w:b/>
                <w:bCs/>
                <w:sz w:val="20"/>
                <w:szCs w:val="20"/>
              </w:rPr>
              <w:t>Urtica Sp. z o.o.</w:t>
            </w:r>
          </w:p>
          <w:p w14:paraId="38959A36" w14:textId="305B936D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Krzemieniecka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120</w:t>
            </w:r>
          </w:p>
          <w:p w14:paraId="5E49CCAD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503DF87D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- 549.72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72C5F9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549,72</w:t>
            </w:r>
          </w:p>
        </w:tc>
      </w:tr>
      <w:tr w:rsidR="007B2E28" w:rsidRPr="00834EF4" w14:paraId="17BE35DE" w14:textId="77777777" w:rsidTr="00D664E7">
        <w:tc>
          <w:tcPr>
            <w:tcW w:w="2169" w:type="dxa"/>
            <w:shd w:val="clear" w:color="auto" w:fill="auto"/>
          </w:tcPr>
          <w:p w14:paraId="174B540C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9 – Leki IV</w:t>
            </w:r>
          </w:p>
        </w:tc>
        <w:tc>
          <w:tcPr>
            <w:tcW w:w="4068" w:type="dxa"/>
            <w:shd w:val="clear" w:color="auto" w:fill="auto"/>
          </w:tcPr>
          <w:p w14:paraId="3FE400D7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28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900FF97" w14:textId="3E6ABCC4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Szopienicka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77</w:t>
            </w:r>
          </w:p>
          <w:p w14:paraId="265A0246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6615F6AB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A4E3A5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0,00</w:t>
            </w:r>
          </w:p>
        </w:tc>
      </w:tr>
      <w:tr w:rsidR="007B2E28" w:rsidRPr="00834EF4" w14:paraId="7CC7ADD8" w14:textId="77777777" w:rsidTr="00D664E7">
        <w:tc>
          <w:tcPr>
            <w:tcW w:w="2169" w:type="dxa"/>
            <w:shd w:val="clear" w:color="auto" w:fill="auto"/>
          </w:tcPr>
          <w:p w14:paraId="7725421D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10-  Leki znieczulające</w:t>
            </w:r>
          </w:p>
        </w:tc>
        <w:tc>
          <w:tcPr>
            <w:tcW w:w="4068" w:type="dxa"/>
            <w:shd w:val="clear" w:color="auto" w:fill="auto"/>
          </w:tcPr>
          <w:p w14:paraId="6B6642C7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28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D1CAA07" w14:textId="2C860B90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Pułaskiego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9</w:t>
            </w:r>
          </w:p>
          <w:p w14:paraId="5FB3B15F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0BA879C2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53BEB3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600,00</w:t>
            </w:r>
          </w:p>
        </w:tc>
      </w:tr>
      <w:tr w:rsidR="007B2E28" w:rsidRPr="00834EF4" w14:paraId="56D05CAD" w14:textId="77777777" w:rsidTr="00D664E7">
        <w:tc>
          <w:tcPr>
            <w:tcW w:w="2169" w:type="dxa"/>
            <w:shd w:val="clear" w:color="auto" w:fill="auto"/>
          </w:tcPr>
          <w:p w14:paraId="136528FD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10-  Leki znieczulające</w:t>
            </w:r>
          </w:p>
        </w:tc>
        <w:tc>
          <w:tcPr>
            <w:tcW w:w="4068" w:type="dxa"/>
            <w:shd w:val="clear" w:color="auto" w:fill="auto"/>
          </w:tcPr>
          <w:p w14:paraId="2AE22C95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28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1D50C39" w14:textId="7A36B4EA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Szopienicka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77</w:t>
            </w:r>
          </w:p>
          <w:p w14:paraId="2542B41C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0B046201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- 576.72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306CF2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576,72</w:t>
            </w:r>
          </w:p>
        </w:tc>
      </w:tr>
      <w:tr w:rsidR="007B2E28" w:rsidRPr="00834EF4" w14:paraId="7D9D713C" w14:textId="77777777" w:rsidTr="00D664E7">
        <w:tc>
          <w:tcPr>
            <w:tcW w:w="2169" w:type="dxa"/>
            <w:shd w:val="clear" w:color="auto" w:fill="auto"/>
          </w:tcPr>
          <w:p w14:paraId="12802DBF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10-  Leki znieczulające</w:t>
            </w:r>
          </w:p>
        </w:tc>
        <w:tc>
          <w:tcPr>
            <w:tcW w:w="4068" w:type="dxa"/>
            <w:shd w:val="clear" w:color="auto" w:fill="auto"/>
          </w:tcPr>
          <w:p w14:paraId="5A67A425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28">
              <w:rPr>
                <w:b/>
                <w:bCs/>
                <w:sz w:val="20"/>
                <w:szCs w:val="20"/>
              </w:rPr>
              <w:t>Urtica Sp. z o.o.</w:t>
            </w:r>
          </w:p>
          <w:p w14:paraId="5510FC47" w14:textId="775080CC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Krzemieniecka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120</w:t>
            </w:r>
          </w:p>
          <w:p w14:paraId="07AB0BA9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47EAFA08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- 557.76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86E21F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557,76</w:t>
            </w:r>
          </w:p>
        </w:tc>
      </w:tr>
      <w:tr w:rsidR="007B2E28" w:rsidRPr="00834EF4" w14:paraId="039C5728" w14:textId="77777777" w:rsidTr="00D664E7">
        <w:tc>
          <w:tcPr>
            <w:tcW w:w="2169" w:type="dxa"/>
            <w:shd w:val="clear" w:color="auto" w:fill="auto"/>
          </w:tcPr>
          <w:p w14:paraId="0BEED407" w14:textId="77777777" w:rsidR="00D664E7" w:rsidRDefault="00D664E7" w:rsidP="00AF5588">
            <w:pPr>
              <w:spacing w:before="40" w:after="40"/>
              <w:rPr>
                <w:sz w:val="20"/>
                <w:szCs w:val="20"/>
              </w:rPr>
            </w:pPr>
          </w:p>
          <w:p w14:paraId="1C0E10EC" w14:textId="666A0280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10-  Leki znieczulające</w:t>
            </w:r>
          </w:p>
        </w:tc>
        <w:tc>
          <w:tcPr>
            <w:tcW w:w="4068" w:type="dxa"/>
            <w:shd w:val="clear" w:color="auto" w:fill="auto"/>
          </w:tcPr>
          <w:p w14:paraId="59321E5C" w14:textId="77777777" w:rsidR="00D664E7" w:rsidRDefault="00D664E7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62ABE69A" w14:textId="4C14E8C1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28">
              <w:rPr>
                <w:b/>
                <w:bCs/>
                <w:sz w:val="20"/>
                <w:szCs w:val="20"/>
              </w:rPr>
              <w:t>NEUCA S.A.</w:t>
            </w:r>
          </w:p>
          <w:p w14:paraId="77BA9CF9" w14:textId="7D7D9587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Forteczna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35-37</w:t>
            </w:r>
          </w:p>
          <w:p w14:paraId="4D250666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Toruń</w:t>
            </w:r>
          </w:p>
        </w:tc>
        <w:tc>
          <w:tcPr>
            <w:tcW w:w="1701" w:type="dxa"/>
            <w:shd w:val="clear" w:color="auto" w:fill="auto"/>
          </w:tcPr>
          <w:p w14:paraId="55B73B82" w14:textId="77777777" w:rsidR="00D664E7" w:rsidRDefault="00D664E7" w:rsidP="00AF5588">
            <w:pPr>
              <w:spacing w:before="40" w:after="40"/>
              <w:rPr>
                <w:sz w:val="20"/>
                <w:szCs w:val="20"/>
              </w:rPr>
            </w:pPr>
          </w:p>
          <w:p w14:paraId="20736055" w14:textId="72C39EFD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- 557.64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E71CB6" w14:textId="77777777" w:rsidR="00D664E7" w:rsidRDefault="007B2E28" w:rsidP="00AF5588">
            <w:pPr>
              <w:jc w:val="center"/>
              <w:rPr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</w:t>
            </w:r>
          </w:p>
          <w:p w14:paraId="0543583A" w14:textId="7172BDC5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557,64</w:t>
            </w:r>
          </w:p>
        </w:tc>
      </w:tr>
      <w:tr w:rsidR="007B2E28" w:rsidRPr="00834EF4" w14:paraId="6A30C051" w14:textId="77777777" w:rsidTr="00D664E7">
        <w:tc>
          <w:tcPr>
            <w:tcW w:w="2169" w:type="dxa"/>
            <w:shd w:val="clear" w:color="auto" w:fill="auto"/>
          </w:tcPr>
          <w:p w14:paraId="1FC841D8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 xml:space="preserve">Pakiet 11 – Test </w:t>
            </w:r>
            <w:proofErr w:type="spellStart"/>
            <w:r w:rsidRPr="007B2E28">
              <w:rPr>
                <w:sz w:val="20"/>
                <w:szCs w:val="20"/>
              </w:rPr>
              <w:t>ureazowy</w:t>
            </w:r>
            <w:proofErr w:type="spellEnd"/>
          </w:p>
        </w:tc>
        <w:tc>
          <w:tcPr>
            <w:tcW w:w="4068" w:type="dxa"/>
            <w:shd w:val="clear" w:color="auto" w:fill="auto"/>
          </w:tcPr>
          <w:p w14:paraId="6092CAAB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28">
              <w:rPr>
                <w:b/>
                <w:bCs/>
                <w:sz w:val="20"/>
                <w:szCs w:val="20"/>
              </w:rPr>
              <w:t>RAJ-SPA Magdalena Gołębiewska</w:t>
            </w:r>
          </w:p>
          <w:p w14:paraId="7A75DBBB" w14:textId="569DBB22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Bagatela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10/14A</w:t>
            </w:r>
          </w:p>
          <w:p w14:paraId="167B9E6E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00-585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1F79A16D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32A6AC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0,00</w:t>
            </w:r>
          </w:p>
        </w:tc>
      </w:tr>
      <w:tr w:rsidR="007B2E28" w:rsidRPr="00834EF4" w14:paraId="1D076FCD" w14:textId="77777777" w:rsidTr="00D664E7">
        <w:tc>
          <w:tcPr>
            <w:tcW w:w="2169" w:type="dxa"/>
            <w:shd w:val="clear" w:color="auto" w:fill="auto"/>
          </w:tcPr>
          <w:p w14:paraId="6B4EC73A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 xml:space="preserve">Pakiet 11 – Test </w:t>
            </w:r>
            <w:proofErr w:type="spellStart"/>
            <w:r w:rsidRPr="007B2E28">
              <w:rPr>
                <w:sz w:val="20"/>
                <w:szCs w:val="20"/>
              </w:rPr>
              <w:t>ureazowy</w:t>
            </w:r>
            <w:proofErr w:type="spellEnd"/>
          </w:p>
        </w:tc>
        <w:tc>
          <w:tcPr>
            <w:tcW w:w="4068" w:type="dxa"/>
            <w:shd w:val="clear" w:color="auto" w:fill="auto"/>
          </w:tcPr>
          <w:p w14:paraId="483DFA2D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28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CB35ECD" w14:textId="5A9AC8AC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Pułaskiego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9</w:t>
            </w:r>
          </w:p>
          <w:p w14:paraId="584898C4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lastRenderedPageBreak/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74197D2D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lastRenderedPageBreak/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E42FB8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600,00</w:t>
            </w:r>
          </w:p>
        </w:tc>
      </w:tr>
      <w:tr w:rsidR="007B2E28" w:rsidRPr="00834EF4" w14:paraId="2FBFDDF5" w14:textId="77777777" w:rsidTr="00D664E7">
        <w:tc>
          <w:tcPr>
            <w:tcW w:w="2169" w:type="dxa"/>
            <w:shd w:val="clear" w:color="auto" w:fill="auto"/>
          </w:tcPr>
          <w:p w14:paraId="4158C9AA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 xml:space="preserve">Pakiet 11 – Test </w:t>
            </w:r>
            <w:proofErr w:type="spellStart"/>
            <w:r w:rsidRPr="007B2E28">
              <w:rPr>
                <w:sz w:val="20"/>
                <w:szCs w:val="20"/>
              </w:rPr>
              <w:t>ureazowy</w:t>
            </w:r>
            <w:proofErr w:type="spellEnd"/>
          </w:p>
        </w:tc>
        <w:tc>
          <w:tcPr>
            <w:tcW w:w="4068" w:type="dxa"/>
            <w:shd w:val="clear" w:color="auto" w:fill="auto"/>
          </w:tcPr>
          <w:p w14:paraId="063D4F76" w14:textId="3D3FE81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28">
              <w:rPr>
                <w:b/>
                <w:bCs/>
                <w:sz w:val="20"/>
                <w:szCs w:val="20"/>
              </w:rPr>
              <w:t>Lencomm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Trade International </w:t>
            </w:r>
            <w:r w:rsidR="00D664E7">
              <w:rPr>
                <w:b/>
                <w:bCs/>
                <w:sz w:val="20"/>
                <w:szCs w:val="20"/>
              </w:rPr>
              <w:t>Sp. z o.o.</w:t>
            </w:r>
          </w:p>
          <w:p w14:paraId="791E0707" w14:textId="0AC62203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Wólczyńska 13</w:t>
            </w:r>
            <w:r>
              <w:rPr>
                <w:sz w:val="20"/>
                <w:szCs w:val="20"/>
              </w:rPr>
              <w:t>3</w:t>
            </w:r>
          </w:p>
          <w:p w14:paraId="10009B58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01-919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025445EE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- 322.08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0B6F75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322,08</w:t>
            </w:r>
          </w:p>
        </w:tc>
      </w:tr>
      <w:tr w:rsidR="007B2E28" w:rsidRPr="00834EF4" w14:paraId="43F4701A" w14:textId="77777777" w:rsidTr="00D664E7">
        <w:tc>
          <w:tcPr>
            <w:tcW w:w="2169" w:type="dxa"/>
            <w:shd w:val="clear" w:color="auto" w:fill="auto"/>
          </w:tcPr>
          <w:p w14:paraId="6EB2D38C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 xml:space="preserve">Pakiet 12 - </w:t>
            </w:r>
            <w:proofErr w:type="spellStart"/>
            <w:r w:rsidRPr="007B2E28">
              <w:rPr>
                <w:sz w:val="20"/>
                <w:szCs w:val="20"/>
              </w:rPr>
              <w:t>Ibuprofen</w:t>
            </w:r>
            <w:proofErr w:type="spellEnd"/>
          </w:p>
        </w:tc>
        <w:tc>
          <w:tcPr>
            <w:tcW w:w="4068" w:type="dxa"/>
            <w:shd w:val="clear" w:color="auto" w:fill="auto"/>
          </w:tcPr>
          <w:p w14:paraId="5D6A9001" w14:textId="2A8ABD8E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28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2E28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</w:t>
            </w:r>
            <w:r w:rsidR="00D664E7">
              <w:rPr>
                <w:b/>
                <w:bCs/>
                <w:sz w:val="20"/>
                <w:szCs w:val="20"/>
              </w:rPr>
              <w:t>Sp. z o.o.</w:t>
            </w:r>
          </w:p>
          <w:p w14:paraId="5C2350CD" w14:textId="741C51FE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Tysiąclecia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14</w:t>
            </w:r>
          </w:p>
          <w:p w14:paraId="51DFAB87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14:paraId="0CC438D5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C4EE3D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600,00</w:t>
            </w:r>
          </w:p>
        </w:tc>
      </w:tr>
      <w:tr w:rsidR="007B2E28" w:rsidRPr="00834EF4" w14:paraId="1D9A917B" w14:textId="77777777" w:rsidTr="00D664E7">
        <w:tc>
          <w:tcPr>
            <w:tcW w:w="2169" w:type="dxa"/>
            <w:shd w:val="clear" w:color="auto" w:fill="auto"/>
          </w:tcPr>
          <w:p w14:paraId="137D7C66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13 - Leki V</w:t>
            </w:r>
          </w:p>
        </w:tc>
        <w:tc>
          <w:tcPr>
            <w:tcW w:w="4068" w:type="dxa"/>
            <w:shd w:val="clear" w:color="auto" w:fill="auto"/>
          </w:tcPr>
          <w:p w14:paraId="501A1E8F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28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2E28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1513350F" w14:textId="77777777" w:rsidR="007B2E28" w:rsidRPr="00211A34" w:rsidRDefault="007B2E28" w:rsidP="00AF5588">
            <w:pPr>
              <w:rPr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134</w:t>
            </w:r>
          </w:p>
          <w:p w14:paraId="1CE74383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6F15C1DE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BB5437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600,00</w:t>
            </w:r>
          </w:p>
        </w:tc>
      </w:tr>
      <w:tr w:rsidR="007B2E28" w:rsidRPr="00834EF4" w14:paraId="124197BE" w14:textId="77777777" w:rsidTr="00D664E7">
        <w:tc>
          <w:tcPr>
            <w:tcW w:w="2169" w:type="dxa"/>
            <w:shd w:val="clear" w:color="auto" w:fill="auto"/>
          </w:tcPr>
          <w:p w14:paraId="4DCBEACF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14-Apiksaban</w:t>
            </w:r>
          </w:p>
        </w:tc>
        <w:tc>
          <w:tcPr>
            <w:tcW w:w="4068" w:type="dxa"/>
            <w:shd w:val="clear" w:color="auto" w:fill="auto"/>
          </w:tcPr>
          <w:p w14:paraId="22FBD9D9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28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2E11AB9" w14:textId="769C1E60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Szopienicka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77</w:t>
            </w:r>
          </w:p>
          <w:p w14:paraId="00CAEA3A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03885D55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714A71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600,00</w:t>
            </w:r>
          </w:p>
        </w:tc>
      </w:tr>
      <w:tr w:rsidR="007B2E28" w:rsidRPr="00834EF4" w14:paraId="3A2F4141" w14:textId="77777777" w:rsidTr="00D664E7">
        <w:tc>
          <w:tcPr>
            <w:tcW w:w="2169" w:type="dxa"/>
            <w:shd w:val="clear" w:color="auto" w:fill="auto"/>
          </w:tcPr>
          <w:p w14:paraId="79672189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14-Apiksaban</w:t>
            </w:r>
          </w:p>
        </w:tc>
        <w:tc>
          <w:tcPr>
            <w:tcW w:w="4068" w:type="dxa"/>
            <w:shd w:val="clear" w:color="auto" w:fill="auto"/>
          </w:tcPr>
          <w:p w14:paraId="047E6E3C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28">
              <w:rPr>
                <w:b/>
                <w:bCs/>
                <w:sz w:val="20"/>
                <w:szCs w:val="20"/>
              </w:rPr>
              <w:t>Urtica Sp. z o.o.</w:t>
            </w:r>
          </w:p>
          <w:p w14:paraId="0157AD6C" w14:textId="35EA1C23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Krzemieniecka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120</w:t>
            </w:r>
          </w:p>
          <w:p w14:paraId="1BA4AF80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17ED7BE0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- 594.30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B5EC19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594,30</w:t>
            </w:r>
          </w:p>
        </w:tc>
      </w:tr>
      <w:tr w:rsidR="007B2E28" w:rsidRPr="00834EF4" w14:paraId="21410700" w14:textId="77777777" w:rsidTr="00D664E7">
        <w:tc>
          <w:tcPr>
            <w:tcW w:w="2169" w:type="dxa"/>
            <w:shd w:val="clear" w:color="auto" w:fill="auto"/>
          </w:tcPr>
          <w:p w14:paraId="41E7255B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14-Apiksaban</w:t>
            </w:r>
          </w:p>
        </w:tc>
        <w:tc>
          <w:tcPr>
            <w:tcW w:w="4068" w:type="dxa"/>
            <w:shd w:val="clear" w:color="auto" w:fill="auto"/>
          </w:tcPr>
          <w:p w14:paraId="5B90E1D5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28">
              <w:rPr>
                <w:b/>
                <w:bCs/>
                <w:sz w:val="20"/>
                <w:szCs w:val="20"/>
              </w:rPr>
              <w:t>NEUCA S.A.</w:t>
            </w:r>
          </w:p>
          <w:p w14:paraId="6034970C" w14:textId="54D096D5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Forteczna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35-37</w:t>
            </w:r>
          </w:p>
          <w:p w14:paraId="5C938C10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Toruń</w:t>
            </w:r>
          </w:p>
        </w:tc>
        <w:tc>
          <w:tcPr>
            <w:tcW w:w="1701" w:type="dxa"/>
            <w:shd w:val="clear" w:color="auto" w:fill="auto"/>
          </w:tcPr>
          <w:p w14:paraId="23712073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- 576.96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F69F10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576,96</w:t>
            </w:r>
          </w:p>
        </w:tc>
      </w:tr>
      <w:tr w:rsidR="007B2E28" w:rsidRPr="00834EF4" w14:paraId="38241BA6" w14:textId="77777777" w:rsidTr="00D664E7">
        <w:tc>
          <w:tcPr>
            <w:tcW w:w="2169" w:type="dxa"/>
            <w:shd w:val="clear" w:color="auto" w:fill="auto"/>
          </w:tcPr>
          <w:p w14:paraId="56B64AD6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15 - Szczepionka BCG</w:t>
            </w:r>
          </w:p>
        </w:tc>
        <w:tc>
          <w:tcPr>
            <w:tcW w:w="4068" w:type="dxa"/>
            <w:shd w:val="clear" w:color="auto" w:fill="auto"/>
          </w:tcPr>
          <w:p w14:paraId="2A61EAA8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28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0973ECA0" w14:textId="3850F77E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7B2E28" w:rsidRPr="007B2E28">
              <w:rPr>
                <w:sz w:val="20"/>
                <w:szCs w:val="20"/>
              </w:rPr>
              <w:t>Hubska</w:t>
            </w:r>
            <w:proofErr w:type="spellEnd"/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44</w:t>
            </w:r>
          </w:p>
          <w:p w14:paraId="3F497571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002B3630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CA8384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600,00</w:t>
            </w:r>
          </w:p>
        </w:tc>
      </w:tr>
      <w:tr w:rsidR="007B2E28" w:rsidRPr="00834EF4" w14:paraId="7F07F60D" w14:textId="77777777" w:rsidTr="00D664E7">
        <w:tc>
          <w:tcPr>
            <w:tcW w:w="2169" w:type="dxa"/>
            <w:shd w:val="clear" w:color="auto" w:fill="auto"/>
          </w:tcPr>
          <w:p w14:paraId="5C457617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19 -Leki VII</w:t>
            </w:r>
          </w:p>
        </w:tc>
        <w:tc>
          <w:tcPr>
            <w:tcW w:w="4068" w:type="dxa"/>
            <w:shd w:val="clear" w:color="auto" w:fill="auto"/>
          </w:tcPr>
          <w:p w14:paraId="6FD04B03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28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4DA9931" w14:textId="4A70E077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Pułaskiego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9</w:t>
            </w:r>
          </w:p>
          <w:p w14:paraId="7133C43D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69FC5763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B15B4B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600,00</w:t>
            </w:r>
          </w:p>
        </w:tc>
      </w:tr>
      <w:tr w:rsidR="007B2E28" w:rsidRPr="00834EF4" w14:paraId="372335C7" w14:textId="77777777" w:rsidTr="00D664E7">
        <w:tc>
          <w:tcPr>
            <w:tcW w:w="2169" w:type="dxa"/>
            <w:shd w:val="clear" w:color="auto" w:fill="auto"/>
          </w:tcPr>
          <w:p w14:paraId="6F775E8F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19 -Leki VII</w:t>
            </w:r>
          </w:p>
        </w:tc>
        <w:tc>
          <w:tcPr>
            <w:tcW w:w="4068" w:type="dxa"/>
            <w:shd w:val="clear" w:color="auto" w:fill="auto"/>
          </w:tcPr>
          <w:p w14:paraId="51738E4E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28">
              <w:rPr>
                <w:b/>
                <w:bCs/>
                <w:sz w:val="20"/>
                <w:szCs w:val="20"/>
              </w:rPr>
              <w:t>Urtica Sp. z o.o.</w:t>
            </w:r>
          </w:p>
          <w:p w14:paraId="59273800" w14:textId="2410F6A0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Krzemieniecka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120</w:t>
            </w:r>
          </w:p>
          <w:p w14:paraId="509C46E5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16589271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- 593.16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F6A4F5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593,16</w:t>
            </w:r>
          </w:p>
        </w:tc>
      </w:tr>
      <w:tr w:rsidR="007B2E28" w:rsidRPr="00834EF4" w14:paraId="000783C0" w14:textId="77777777" w:rsidTr="00D664E7">
        <w:tc>
          <w:tcPr>
            <w:tcW w:w="2169" w:type="dxa"/>
            <w:shd w:val="clear" w:color="auto" w:fill="auto"/>
          </w:tcPr>
          <w:p w14:paraId="5CD2E6E9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20 -Leki VIII</w:t>
            </w:r>
          </w:p>
        </w:tc>
        <w:tc>
          <w:tcPr>
            <w:tcW w:w="4068" w:type="dxa"/>
            <w:shd w:val="clear" w:color="auto" w:fill="auto"/>
          </w:tcPr>
          <w:p w14:paraId="21F16DC2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28">
              <w:rPr>
                <w:b/>
                <w:bCs/>
                <w:sz w:val="20"/>
                <w:szCs w:val="20"/>
              </w:rPr>
              <w:t>Lek S.A.</w:t>
            </w:r>
          </w:p>
          <w:p w14:paraId="460C81A5" w14:textId="54F97567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Podlipie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16</w:t>
            </w:r>
          </w:p>
          <w:p w14:paraId="68D66C6F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Stryków</w:t>
            </w:r>
          </w:p>
        </w:tc>
        <w:tc>
          <w:tcPr>
            <w:tcW w:w="1701" w:type="dxa"/>
            <w:shd w:val="clear" w:color="auto" w:fill="auto"/>
          </w:tcPr>
          <w:p w14:paraId="050AC1D5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BAC440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600,00</w:t>
            </w:r>
          </w:p>
        </w:tc>
      </w:tr>
      <w:tr w:rsidR="007B2E28" w:rsidRPr="00834EF4" w14:paraId="3068A7DF" w14:textId="77777777" w:rsidTr="00D664E7">
        <w:tc>
          <w:tcPr>
            <w:tcW w:w="2169" w:type="dxa"/>
            <w:shd w:val="clear" w:color="auto" w:fill="auto"/>
          </w:tcPr>
          <w:p w14:paraId="3B560E94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21 – Leki IX</w:t>
            </w:r>
          </w:p>
        </w:tc>
        <w:tc>
          <w:tcPr>
            <w:tcW w:w="4068" w:type="dxa"/>
            <w:shd w:val="clear" w:color="auto" w:fill="auto"/>
          </w:tcPr>
          <w:p w14:paraId="6F7A1596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28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7B2E28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99B1075" w14:textId="15B00595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Pułaskiego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9</w:t>
            </w:r>
          </w:p>
          <w:p w14:paraId="0CD320D0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A9E89E8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1D418D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600,00</w:t>
            </w:r>
          </w:p>
        </w:tc>
      </w:tr>
      <w:tr w:rsidR="007B2E28" w:rsidRPr="00834EF4" w14:paraId="0F5D1D7F" w14:textId="77777777" w:rsidTr="00D664E7">
        <w:tc>
          <w:tcPr>
            <w:tcW w:w="2169" w:type="dxa"/>
            <w:shd w:val="clear" w:color="auto" w:fill="auto"/>
          </w:tcPr>
          <w:p w14:paraId="39FCF433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28">
              <w:rPr>
                <w:sz w:val="20"/>
                <w:szCs w:val="20"/>
              </w:rPr>
              <w:t>Pakiet 21 – Leki IX</w:t>
            </w:r>
          </w:p>
        </w:tc>
        <w:tc>
          <w:tcPr>
            <w:tcW w:w="4068" w:type="dxa"/>
            <w:shd w:val="clear" w:color="auto" w:fill="auto"/>
          </w:tcPr>
          <w:p w14:paraId="3831085E" w14:textId="77777777" w:rsidR="007B2E28" w:rsidRPr="00211A34" w:rsidRDefault="007B2E28" w:rsidP="00AF558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28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C1ACEB2" w14:textId="575074BF" w:rsidR="007B2E28" w:rsidRPr="00211A34" w:rsidRDefault="00D664E7" w:rsidP="00AF55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B2E28" w:rsidRPr="007B2E28">
              <w:rPr>
                <w:sz w:val="20"/>
                <w:szCs w:val="20"/>
              </w:rPr>
              <w:t>Szopienicka</w:t>
            </w:r>
            <w:r w:rsidR="007B2E28" w:rsidRPr="00211A34">
              <w:rPr>
                <w:sz w:val="20"/>
                <w:szCs w:val="20"/>
              </w:rPr>
              <w:t xml:space="preserve"> </w:t>
            </w:r>
            <w:r w:rsidR="007B2E28" w:rsidRPr="007B2E28">
              <w:rPr>
                <w:sz w:val="20"/>
                <w:szCs w:val="20"/>
              </w:rPr>
              <w:t>77</w:t>
            </w:r>
          </w:p>
          <w:p w14:paraId="3B78669E" w14:textId="77777777" w:rsidR="007B2E28" w:rsidRPr="00211A34" w:rsidRDefault="007B2E28" w:rsidP="00AF5588">
            <w:pPr>
              <w:spacing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28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505A114" w14:textId="77777777" w:rsidR="007B2E28" w:rsidRPr="00211A34" w:rsidRDefault="007B2E28" w:rsidP="00AF558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>1 - Cena - 506.46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014267" w14:textId="77777777" w:rsidR="007B2E28" w:rsidRPr="00211A34" w:rsidRDefault="007B2E28" w:rsidP="00AF5588">
            <w:pPr>
              <w:jc w:val="center"/>
              <w:rPr>
                <w:color w:val="000000"/>
                <w:sz w:val="20"/>
                <w:szCs w:val="20"/>
              </w:rPr>
            </w:pPr>
            <w:r w:rsidRPr="007B2E28">
              <w:rPr>
                <w:sz w:val="20"/>
                <w:szCs w:val="20"/>
              </w:rPr>
              <w:t xml:space="preserve">  506,46</w:t>
            </w:r>
          </w:p>
        </w:tc>
      </w:tr>
      <w:bookmarkEnd w:id="0"/>
    </w:tbl>
    <w:p w14:paraId="08B335B3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C38FB" w14:textId="77777777" w:rsidR="007217BA" w:rsidRDefault="007217BA">
      <w:r>
        <w:separator/>
      </w:r>
    </w:p>
  </w:endnote>
  <w:endnote w:type="continuationSeparator" w:id="0">
    <w:p w14:paraId="0C1C6E7A" w14:textId="77777777" w:rsidR="007217BA" w:rsidRDefault="00721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8A65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A1B9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A1CBD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D1602B3" w14:textId="05F19E0D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3DF4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242D" w14:textId="77777777" w:rsidR="007217BA" w:rsidRDefault="007217BA">
      <w:r>
        <w:separator/>
      </w:r>
    </w:p>
  </w:footnote>
  <w:footnote w:type="continuationSeparator" w:id="0">
    <w:p w14:paraId="288A6A6B" w14:textId="77777777" w:rsidR="007217BA" w:rsidRDefault="00721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1480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9CF6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8EC4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17BA"/>
    <w:rsid w:val="00022322"/>
    <w:rsid w:val="00042497"/>
    <w:rsid w:val="000C1E6F"/>
    <w:rsid w:val="000E4E56"/>
    <w:rsid w:val="000F4FB3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17BA"/>
    <w:rsid w:val="00756CDA"/>
    <w:rsid w:val="007B2E28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664E7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256661"/>
  <w15:chartTrackingRefBased/>
  <w15:docId w15:val="{092B4649-588F-4E75-AF49-5C45EDD6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5</Pages>
  <Words>1169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4</cp:revision>
  <cp:lastPrinted>1899-12-31T23:00:00Z</cp:lastPrinted>
  <dcterms:created xsi:type="dcterms:W3CDTF">2022-02-28T08:38:00Z</dcterms:created>
  <dcterms:modified xsi:type="dcterms:W3CDTF">2022-03-04T08:02:00Z</dcterms:modified>
</cp:coreProperties>
</file>