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D1C70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EE6DC8" w:rsidRPr="00EE6DC8">
        <w:rPr>
          <w:rFonts w:ascii="Arial" w:hAnsi="Arial" w:cs="Arial"/>
          <w:b/>
          <w:sz w:val="24"/>
          <w:szCs w:val="24"/>
        </w:rPr>
        <w:t>ZP/14/2022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6DC8" w:rsidRPr="004B1027" w:rsidTr="00024C54">
        <w:tc>
          <w:tcPr>
            <w:tcW w:w="9104" w:type="dxa"/>
            <w:shd w:val="clear" w:color="auto" w:fill="D9D9D9"/>
          </w:tcPr>
          <w:p w:rsidR="00EE6DC8" w:rsidRPr="004B1027" w:rsidRDefault="00EE6DC8" w:rsidP="00024C5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E6DC8" w:rsidRPr="004B1027" w:rsidRDefault="00EE6DC8" w:rsidP="00024C54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EE6DC8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EE6DC8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EE6DC8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EE6DC8" w:rsidRPr="004B1027" w:rsidRDefault="00EE6DC8" w:rsidP="00024C5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E6DC8" w:rsidRPr="004B1027" w:rsidRDefault="00EE6DC8" w:rsidP="00024C5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EE6DC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E6DC8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 - II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6A0" w:rsidRDefault="006426A0">
      <w:r>
        <w:separator/>
      </w:r>
    </w:p>
  </w:endnote>
  <w:endnote w:type="continuationSeparator" w:id="0">
    <w:p w:rsidR="006426A0" w:rsidRDefault="00642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DC8" w:rsidRDefault="00EE6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6A0" w:rsidRDefault="006426A0">
      <w:r>
        <w:separator/>
      </w:r>
    </w:p>
  </w:footnote>
  <w:footnote w:type="continuationSeparator" w:id="0">
    <w:p w:rsidR="006426A0" w:rsidRDefault="006426A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DC8" w:rsidRDefault="00EE6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DC8" w:rsidRDefault="00EE6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DC8" w:rsidRDefault="00EE6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6A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1C70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26A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DC8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BD095D"/>
  <w15:chartTrackingRefBased/>
  <w15:docId w15:val="{3577FD5A-274B-4197-B972-056F4FF3F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F254B-4F42-4C54-A728-1CE82966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2022-02-16T13:52:00Z</dcterms:created>
  <dcterms:modified xsi:type="dcterms:W3CDTF">2022-02-16T13:52:00Z</dcterms:modified>
</cp:coreProperties>
</file>