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1C806" w14:textId="46C2EB24" w:rsidR="006676AE" w:rsidRPr="0012157F" w:rsidRDefault="006676AE" w:rsidP="004335B8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335B8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2395EFAE" w14:textId="77777777" w:rsidR="006676AE" w:rsidRPr="0012157F" w:rsidRDefault="005103B9" w:rsidP="004335B8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A6F2B" w:rsidRPr="003A6F2B">
        <w:rPr>
          <w:rFonts w:ascii="Arial" w:hAnsi="Arial" w:cs="Arial"/>
          <w:b/>
          <w:sz w:val="24"/>
          <w:szCs w:val="24"/>
        </w:rPr>
        <w:t>SZW/DZP/13/2022</w:t>
      </w:r>
    </w:p>
    <w:p w14:paraId="2869B3FC" w14:textId="77777777" w:rsidR="004335B8" w:rsidRDefault="004335B8" w:rsidP="004335B8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</w:p>
    <w:p w14:paraId="4A1899B0" w14:textId="6B293F2E" w:rsidR="00C4103F" w:rsidRPr="0012157F" w:rsidRDefault="006676AE" w:rsidP="004335B8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CCCC69C" w14:textId="77777777" w:rsidR="006676AE" w:rsidRPr="0012157F" w:rsidRDefault="006676AE" w:rsidP="004335B8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A6F2B" w:rsidRPr="003A6F2B">
        <w:rPr>
          <w:rFonts w:ascii="Arial" w:hAnsi="Arial" w:cs="Arial"/>
        </w:rPr>
        <w:t>SZPITAL WOJEWÓDZKI W POZNANIU</w:t>
      </w:r>
    </w:p>
    <w:p w14:paraId="46EC2810" w14:textId="77777777" w:rsidR="006676AE" w:rsidRPr="0012157F" w:rsidRDefault="006676AE" w:rsidP="004335B8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A6F2B" w:rsidRPr="003A6F2B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3A6F2B" w:rsidRPr="003A6F2B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6CC9BC09" w14:textId="77777777" w:rsidR="00F90CD1" w:rsidRPr="0012157F" w:rsidRDefault="006676AE" w:rsidP="004335B8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A6F2B" w:rsidRPr="003A6F2B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3A6F2B" w:rsidRPr="003A6F2B">
        <w:rPr>
          <w:rFonts w:ascii="Arial" w:hAnsi="Arial" w:cs="Arial"/>
        </w:rPr>
        <w:t>Poznań</w:t>
      </w:r>
    </w:p>
    <w:p w14:paraId="123F9763" w14:textId="77777777" w:rsidR="00C4103F" w:rsidRPr="0012157F" w:rsidRDefault="006676AE" w:rsidP="004335B8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C9F7D05" w14:textId="77777777" w:rsidR="00C4103F" w:rsidRPr="0012157F" w:rsidRDefault="007118F0" w:rsidP="004335B8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D8BEA4D" w14:textId="77777777" w:rsidR="007118F0" w:rsidRPr="0012157F" w:rsidRDefault="007118F0" w:rsidP="004335B8">
      <w:pPr>
        <w:spacing w:after="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14:paraId="7BA882BB" w14:textId="77777777" w:rsidR="00757EFB" w:rsidRPr="0012157F" w:rsidRDefault="00757EFB" w:rsidP="004335B8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0AAC3C65" w14:textId="77777777" w:rsidR="007118F0" w:rsidRPr="0012157F" w:rsidRDefault="007118F0" w:rsidP="004335B8">
      <w:pPr>
        <w:spacing w:after="0" w:line="240" w:lineRule="auto"/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0C9596EE" w14:textId="77777777" w:rsidR="007118F0" w:rsidRPr="0012157F" w:rsidRDefault="007936D6" w:rsidP="004335B8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1CBF0B1" w14:textId="77777777" w:rsidR="00C4103F" w:rsidRPr="0012157F" w:rsidRDefault="007936D6" w:rsidP="004335B8">
      <w:pPr>
        <w:spacing w:after="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14:paraId="67DD9409" w14:textId="77777777" w:rsidR="00757EFB" w:rsidRPr="0012157F" w:rsidRDefault="00757EFB" w:rsidP="004335B8">
      <w:pPr>
        <w:spacing w:after="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3A850007" w14:textId="7A2A9027" w:rsidR="007936D6" w:rsidRDefault="007936D6" w:rsidP="004335B8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4DE91E8E" w14:textId="77777777" w:rsidR="004335B8" w:rsidRPr="0012157F" w:rsidRDefault="004335B8" w:rsidP="004335B8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</w:p>
    <w:p w14:paraId="1B5ECF75" w14:textId="77777777" w:rsidR="00484F88" w:rsidRPr="0012157F" w:rsidRDefault="00484F88" w:rsidP="004335B8">
      <w:pPr>
        <w:spacing w:after="0" w:line="240" w:lineRule="auto"/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6F2B" w:rsidRPr="0012157F" w14:paraId="1D63788E" w14:textId="77777777" w:rsidTr="00471F4D">
        <w:tc>
          <w:tcPr>
            <w:tcW w:w="9212" w:type="dxa"/>
            <w:shd w:val="clear" w:color="auto" w:fill="D9D9D9"/>
          </w:tcPr>
          <w:p w14:paraId="1F4976D9" w14:textId="77777777" w:rsidR="003A6F2B" w:rsidRPr="0012157F" w:rsidRDefault="003A6F2B" w:rsidP="004335B8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0613746" w14:textId="77777777" w:rsidR="003A6F2B" w:rsidRPr="0012157F" w:rsidRDefault="003A6F2B" w:rsidP="004335B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A6F2B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0C926D79" w14:textId="77777777" w:rsidR="003A6F2B" w:rsidRPr="0012157F" w:rsidRDefault="003A6F2B" w:rsidP="004335B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687E63CA" w14:textId="77777777" w:rsidR="003A6F2B" w:rsidRPr="0012157F" w:rsidRDefault="003A6F2B" w:rsidP="004335B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14:paraId="53C73C5C" w14:textId="77777777" w:rsidR="003A6F2B" w:rsidRPr="0012157F" w:rsidRDefault="003A6F2B" w:rsidP="004335B8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0C149EFB" w14:textId="77777777" w:rsidR="006F0034" w:rsidRPr="0012157F" w:rsidRDefault="006F0034" w:rsidP="004335B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E23A9ED" w14:textId="77777777" w:rsidR="004C4854" w:rsidRPr="0012157F" w:rsidRDefault="004C4854" w:rsidP="004335B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93A990E" w14:textId="77777777" w:rsidR="005434B3" w:rsidRPr="0012157F" w:rsidRDefault="001F027E" w:rsidP="004335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3A6F2B" w:rsidRPr="003A6F2B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14:paraId="280E6B27" w14:textId="77777777" w:rsidR="005434B3" w:rsidRPr="0012157F" w:rsidRDefault="003A6F2B" w:rsidP="004335B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A6F2B">
        <w:rPr>
          <w:rFonts w:ascii="Arial" w:hAnsi="Arial" w:cs="Arial"/>
          <w:b/>
          <w:sz w:val="24"/>
          <w:szCs w:val="24"/>
        </w:rPr>
        <w:t>Sukcesywna dostawa ryb do Szpitala Wojewódzkiego w Poznaniu - powtórka</w:t>
      </w:r>
    </w:p>
    <w:p w14:paraId="4C31926E" w14:textId="77777777" w:rsidR="00F90CD1" w:rsidRPr="0012157F" w:rsidRDefault="00E65685" w:rsidP="004335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24CB68F1" w14:textId="77777777" w:rsidR="00C113BF" w:rsidRPr="0012157F" w:rsidRDefault="00C113BF" w:rsidP="004335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7BE947D" w14:textId="77777777" w:rsidR="00710937" w:rsidRPr="0012157F" w:rsidRDefault="00710937" w:rsidP="004335B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5537B58" w14:textId="77777777" w:rsidR="00023477" w:rsidRPr="0012157F" w:rsidRDefault="00023477" w:rsidP="004335B8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14:paraId="3EAFA314" w14:textId="77777777" w:rsidR="00023477" w:rsidRPr="0012157F" w:rsidRDefault="00023477" w:rsidP="004335B8">
      <w:pPr>
        <w:pStyle w:val="Akapitzlist"/>
        <w:spacing w:after="0" w:line="240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7310145F" w14:textId="77777777" w:rsidR="00023477" w:rsidRDefault="00023477" w:rsidP="0043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4AEA861C" w14:textId="77777777" w:rsidR="0012157F" w:rsidRPr="0012157F" w:rsidRDefault="0012157F" w:rsidP="004335B8">
      <w:pPr>
        <w:spacing w:after="0" w:line="240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14:paraId="2227B4EB" w14:textId="77777777" w:rsidR="00023477" w:rsidRPr="0012157F" w:rsidRDefault="00023477" w:rsidP="0043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8545F8E" w14:textId="77777777" w:rsidR="00023477" w:rsidRPr="0012157F" w:rsidRDefault="00023477" w:rsidP="004335B8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07E2AFAB" w14:textId="77777777" w:rsidR="00023477" w:rsidRPr="0012157F" w:rsidRDefault="00023477" w:rsidP="004335B8">
      <w:pPr>
        <w:pStyle w:val="Akapitzlist"/>
        <w:spacing w:after="0" w:line="240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1E79E7DF" w14:textId="77777777" w:rsidR="00023477" w:rsidRPr="0012157F" w:rsidRDefault="00C113BF" w:rsidP="004335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14:paraId="45C12B0E" w14:textId="77777777" w:rsidR="00023477" w:rsidRPr="0012157F" w:rsidRDefault="00023477" w:rsidP="004335B8">
      <w:pPr>
        <w:pStyle w:val="Akapitzlist"/>
        <w:spacing w:after="0" w:line="240" w:lineRule="auto"/>
        <w:ind w:left="426"/>
        <w:jc w:val="both"/>
        <w:rPr>
          <w:rFonts w:ascii="Arial" w:hAnsi="Arial" w:cs="Arial"/>
        </w:rPr>
      </w:pPr>
    </w:p>
    <w:p w14:paraId="1E9D9825" w14:textId="77777777" w:rsidR="0012157F" w:rsidRDefault="00023477" w:rsidP="004335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1EE2980A" w14:textId="77777777" w:rsidR="00023477" w:rsidRPr="0012157F" w:rsidRDefault="00023477" w:rsidP="004335B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75EF6DE1" w14:textId="77777777" w:rsidR="00023477" w:rsidRPr="0012157F" w:rsidRDefault="00023477" w:rsidP="0043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D573E0E" w14:textId="77777777" w:rsidR="00023477" w:rsidRPr="0012157F" w:rsidRDefault="00023477" w:rsidP="004335B8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16F49FE4" w14:textId="77777777" w:rsidR="00023477" w:rsidRPr="0012157F" w:rsidRDefault="00023477" w:rsidP="004335B8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41A6AA98" w14:textId="77777777" w:rsidR="00D2702A" w:rsidRPr="0012157F" w:rsidRDefault="004F23F7" w:rsidP="004335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0B42B4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B6EF9" w14:textId="77777777" w:rsidR="00D2702A" w:rsidRPr="0012157F" w:rsidRDefault="00D2702A" w:rsidP="004335B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D138F" w14:textId="77777777" w:rsidR="00D2702A" w:rsidRPr="0012157F" w:rsidRDefault="00D2702A" w:rsidP="004335B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A6F2B" w:rsidRPr="0012157F" w14:paraId="2AB3796B" w14:textId="77777777" w:rsidTr="00471F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CB323" w14:textId="77777777" w:rsidR="003A6F2B" w:rsidRPr="0012157F" w:rsidRDefault="003A6F2B" w:rsidP="004335B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F2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0FA9F" w14:textId="77777777" w:rsidR="003A6F2B" w:rsidRPr="0012157F" w:rsidRDefault="003A6F2B" w:rsidP="004335B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6F2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BBB4785" w14:textId="77777777" w:rsidR="003A6F2B" w:rsidRPr="0012157F" w:rsidRDefault="003A6F2B" w:rsidP="004335B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F2B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3A6F2B" w:rsidRPr="0012157F" w14:paraId="11521F2C" w14:textId="77777777" w:rsidTr="00471F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5D3A0" w14:textId="77777777" w:rsidR="003A6F2B" w:rsidRPr="0012157F" w:rsidRDefault="003A6F2B" w:rsidP="004335B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F2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489D7" w14:textId="77777777" w:rsidR="003A6F2B" w:rsidRPr="0012157F" w:rsidRDefault="003A6F2B" w:rsidP="004335B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6F2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3B8BDB1" w14:textId="77777777" w:rsidR="003A6F2B" w:rsidRPr="0012157F" w:rsidRDefault="003A6F2B" w:rsidP="004335B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F2B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3A6F2B" w:rsidRPr="0012157F" w14:paraId="7C7EE7C6" w14:textId="77777777" w:rsidTr="00471F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295CE" w14:textId="77777777" w:rsidR="003A6F2B" w:rsidRPr="0012157F" w:rsidRDefault="003A6F2B" w:rsidP="004335B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F2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9C9DE" w14:textId="77777777" w:rsidR="003A6F2B" w:rsidRPr="0012157F" w:rsidRDefault="003A6F2B" w:rsidP="004335B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6F2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4820ECF" w14:textId="77777777" w:rsidR="003A6F2B" w:rsidRPr="0012157F" w:rsidRDefault="003A6F2B" w:rsidP="004335B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F2B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3A6F2B" w:rsidRPr="0012157F" w14:paraId="47E2E371" w14:textId="77777777" w:rsidTr="00471F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E8932" w14:textId="77777777" w:rsidR="003A6F2B" w:rsidRPr="0012157F" w:rsidRDefault="003A6F2B" w:rsidP="004335B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F2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21D28" w14:textId="77777777" w:rsidR="003A6F2B" w:rsidRPr="0012157F" w:rsidRDefault="003A6F2B" w:rsidP="004335B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6F2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B9540C7" w14:textId="77777777" w:rsidR="003A6F2B" w:rsidRPr="0012157F" w:rsidRDefault="003A6F2B" w:rsidP="004335B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F2B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663C3506" w14:textId="03460721" w:rsidR="00D2702A" w:rsidRDefault="00D2702A" w:rsidP="004335B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08C32CA" w14:textId="0D8532E6" w:rsidR="004335B8" w:rsidRDefault="004335B8" w:rsidP="004335B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9FE5EEC" w14:textId="3E8C5482" w:rsidR="004335B8" w:rsidRDefault="004335B8" w:rsidP="004335B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2892D1B9" w14:textId="77777777" w:rsidR="004335B8" w:rsidRPr="0012157F" w:rsidRDefault="004335B8" w:rsidP="004335B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2ECB1241" w14:textId="77777777" w:rsidR="0012157F" w:rsidRDefault="00025C8D" w:rsidP="004335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3F8810BE" w14:textId="77777777" w:rsidR="00025C8D" w:rsidRPr="0012157F" w:rsidRDefault="00025C8D" w:rsidP="0043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61F72DA6" w14:textId="77777777" w:rsidR="00025C8D" w:rsidRPr="0012157F" w:rsidRDefault="00025C8D" w:rsidP="0043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29F3755" w14:textId="77777777" w:rsidR="00F8042D" w:rsidRPr="0012157F" w:rsidRDefault="00025C8D" w:rsidP="004335B8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2D1CFEF0" w14:textId="77777777" w:rsidR="004335B8" w:rsidRDefault="004335B8" w:rsidP="004335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E9AEA6B" w14:textId="77777777" w:rsidR="004335B8" w:rsidRDefault="004335B8" w:rsidP="004335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66B7BC5" w14:textId="77777777" w:rsidR="004335B8" w:rsidRDefault="004335B8" w:rsidP="004335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BE4A7EF" w14:textId="77777777" w:rsidR="004335B8" w:rsidRDefault="004335B8" w:rsidP="004335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11AA5A7" w14:textId="04780857" w:rsidR="00D23F3D" w:rsidRPr="0012157F" w:rsidRDefault="00D23F3D" w:rsidP="004335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14:paraId="4651AF1D" w14:textId="5E0B2363" w:rsidR="00FE4E2B" w:rsidRDefault="00FE4E2B" w:rsidP="0043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596334" w14:textId="3C3FC4B7" w:rsidR="004335B8" w:rsidRDefault="004335B8" w:rsidP="0043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6A8003" w14:textId="11BDE3A3" w:rsidR="004335B8" w:rsidRDefault="004335B8" w:rsidP="0043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D29119" w14:textId="75153E5A" w:rsidR="004335B8" w:rsidRDefault="004335B8" w:rsidP="0043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05ED78" w14:textId="3D73E84A" w:rsidR="004335B8" w:rsidRDefault="004335B8" w:rsidP="0043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2A3349A" w14:textId="77777777" w:rsidR="004335B8" w:rsidRPr="0012157F" w:rsidRDefault="004335B8" w:rsidP="0043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B7D542" w14:textId="77777777" w:rsidR="00FE4E2B" w:rsidRDefault="00FE4E2B" w:rsidP="0043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157D2A22" w14:textId="77777777" w:rsidR="0012157F" w:rsidRPr="0012157F" w:rsidRDefault="0012157F" w:rsidP="0043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C61611" w14:textId="77777777" w:rsidR="00FE4E2B" w:rsidRPr="0012157F" w:rsidRDefault="00FE4E2B" w:rsidP="004335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3498176" w14:textId="77777777" w:rsidR="00484F88" w:rsidRPr="0012157F" w:rsidRDefault="00FE4E2B" w:rsidP="004335B8">
      <w:pPr>
        <w:spacing w:after="0" w:line="24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C0A08" w14:textId="77777777" w:rsidR="00AF0B6B" w:rsidRDefault="00AF0B6B" w:rsidP="0038231F">
      <w:pPr>
        <w:spacing w:after="0" w:line="240" w:lineRule="auto"/>
      </w:pPr>
      <w:r>
        <w:separator/>
      </w:r>
    </w:p>
  </w:endnote>
  <w:endnote w:type="continuationSeparator" w:id="0">
    <w:p w14:paraId="103B5C4A" w14:textId="77777777" w:rsidR="00AF0B6B" w:rsidRDefault="00AF0B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E4FBF" w14:textId="77777777" w:rsidR="003A6F2B" w:rsidRDefault="003A6F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FB2A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755252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B0EFD" w14:textId="77777777" w:rsidR="003A6F2B" w:rsidRDefault="003A6F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BCC3C" w14:textId="77777777" w:rsidR="00AF0B6B" w:rsidRDefault="00AF0B6B" w:rsidP="0038231F">
      <w:pPr>
        <w:spacing w:after="0" w:line="240" w:lineRule="auto"/>
      </w:pPr>
      <w:r>
        <w:separator/>
      </w:r>
    </w:p>
  </w:footnote>
  <w:footnote w:type="continuationSeparator" w:id="0">
    <w:p w14:paraId="496C8721" w14:textId="77777777" w:rsidR="00AF0B6B" w:rsidRDefault="00AF0B6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D67B5" w14:textId="77777777" w:rsidR="003A6F2B" w:rsidRDefault="003A6F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AC47C" w14:textId="77777777" w:rsidR="003A6F2B" w:rsidRDefault="003A6F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E609F" w14:textId="77777777" w:rsidR="003A6F2B" w:rsidRDefault="003A6F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B6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A6F2B"/>
    <w:rsid w:val="003B2070"/>
    <w:rsid w:val="003B214C"/>
    <w:rsid w:val="003B7238"/>
    <w:rsid w:val="003C3B64"/>
    <w:rsid w:val="003F024C"/>
    <w:rsid w:val="004335B8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AF0B6B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0B6591"/>
  <w15:docId w15:val="{9F0F8A3E-67F4-4CF6-8528-8F5A39A41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2022-03-04T10:36:00Z</dcterms:created>
  <dcterms:modified xsi:type="dcterms:W3CDTF">2022-03-04T10:36:00Z</dcterms:modified>
</cp:coreProperties>
</file>