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577C6" w:rsidRPr="007577C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56CD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56CDA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CDA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56CD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6CDA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B56CDA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56CDA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B56CDA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4E27D7" w:rsidRPr="00B56CDA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B56CD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B56CDA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B56CDA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E27ABB" w:rsidRPr="00B56CD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B56CDA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B56CDA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B56CDA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E27ABB" w:rsidRPr="00B56CD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B56CD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B56CD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E27ABB" w:rsidRPr="00B56CDA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B56CD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B56CDA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B56CDA">
        <w:rPr>
          <w:rFonts w:ascii="Arial" w:hAnsi="Arial" w:cs="Arial"/>
          <w:sz w:val="20"/>
          <w:szCs w:val="20"/>
        </w:rPr>
        <w:t xml:space="preserve"> ustawy </w:t>
      </w:r>
      <w:r w:rsidR="00EF3368" w:rsidRPr="00B56CDA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7577C6" w:rsidRPr="00B56CDA">
        <w:rPr>
          <w:rFonts w:ascii="Arial" w:hAnsi="Arial" w:cs="Arial"/>
          <w:sz w:val="20"/>
          <w:szCs w:val="20"/>
        </w:rPr>
        <w:t>(t.j. Dz.U. z 2021r. poz. 1129)</w:t>
      </w:r>
      <w:r w:rsidR="00E27ABB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B56CDA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:rsidR="00E27ABB" w:rsidRPr="00B56CD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B56CDA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:rsidR="00E27ABB" w:rsidRPr="00B56CD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DC652A" w:rsidRPr="00B56CD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B56CD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B56CD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:rsidR="00BE3BCE" w:rsidRPr="00B56CD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A87380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potrzeby </w:t>
      </w:r>
      <w:r w:rsidR="00620476" w:rsidRPr="00B56CDA">
        <w:rPr>
          <w:rFonts w:ascii="Arial" w:eastAsia="Times New Roman" w:hAnsi="Arial" w:cs="Arial"/>
          <w:sz w:val="20"/>
          <w:szCs w:val="20"/>
          <w:lang w:eastAsia="pl-PL"/>
        </w:rPr>
        <w:t>realizacji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 zamówienia pn.:</w:t>
      </w:r>
    </w:p>
    <w:p w:rsidR="00AF4E90" w:rsidRPr="00B56CDA" w:rsidRDefault="007577C6" w:rsidP="005050F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b/>
          <w:sz w:val="20"/>
          <w:szCs w:val="20"/>
          <w:lang w:eastAsia="pl-PL"/>
        </w:rPr>
        <w:t>Dostawy sprężonego tlenu medycznego w butlach wraz z dzierżawą, tlenu medycznego ciekłego z dzierżawą zbiorników, dwutlenku węgla z dzierżawą butli oraz mieszanki 50% wraz z dzierżawą butli i oprzyrządowania, oraz przeglądy i konserwacje instalacji wewnętrznych gazów medycznych 02/50% N2O</w:t>
      </w:r>
    </w:p>
    <w:p w:rsidR="00EC10EE" w:rsidRPr="00B56CD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7577C6" w:rsidRPr="00B56CDA">
        <w:rPr>
          <w:rFonts w:ascii="Arial" w:eastAsia="Times New Roman" w:hAnsi="Arial" w:cs="Arial"/>
          <w:b/>
          <w:sz w:val="20"/>
          <w:szCs w:val="20"/>
          <w:lang w:eastAsia="pl-PL"/>
        </w:rPr>
        <w:t>NZ/10/D/P/L/2022</w:t>
      </w:r>
      <w:bookmarkStart w:id="1" w:name="_GoBack"/>
      <w:bookmarkEnd w:id="1"/>
    </w:p>
    <w:p w:rsidR="00DC652A" w:rsidRPr="00B56CD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B56CD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B56CD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B56C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56CD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56C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2" w:name="_Hlk60300768"/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56CD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56CD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56CD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B56CDA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B56CDA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E27ABB" w:rsidRPr="00B56CD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CD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5"/>
        <w:gridCol w:w="4983"/>
      </w:tblGrid>
      <w:tr w:rsidR="00053927" w:rsidRPr="00B56CD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56C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B56CDA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053927" w:rsidRPr="00B56C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B56CDA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56C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B56CDA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:rsidR="00053927" w:rsidRPr="00B56CD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CDA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F2C" w:rsidRDefault="00AA6F2C" w:rsidP="00025386">
      <w:pPr>
        <w:spacing w:after="0" w:line="240" w:lineRule="auto"/>
      </w:pPr>
      <w:r>
        <w:separator/>
      </w:r>
    </w:p>
  </w:endnote>
  <w:endnote w:type="continuationSeparator" w:id="0">
    <w:p w:rsidR="00AA6F2C" w:rsidRDefault="00AA6F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7C6" w:rsidRDefault="007577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5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5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7C6" w:rsidRDefault="007577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F2C" w:rsidRDefault="00AA6F2C" w:rsidP="00025386">
      <w:pPr>
        <w:spacing w:after="0" w:line="240" w:lineRule="auto"/>
      </w:pPr>
      <w:r>
        <w:separator/>
      </w:r>
    </w:p>
  </w:footnote>
  <w:footnote w:type="continuationSeparator" w:id="0">
    <w:p w:rsidR="00AA6F2C" w:rsidRDefault="00AA6F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7C6" w:rsidRDefault="007577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577C6">
      <w:rPr>
        <w:rFonts w:ascii="Arial" w:hAnsi="Arial" w:cs="Arial"/>
        <w:sz w:val="20"/>
        <w:szCs w:val="20"/>
      </w:rPr>
      <w:t>NZ/10/D/P/L/2022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7C6" w:rsidRDefault="007577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F2C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050FF"/>
    <w:rsid w:val="0055145C"/>
    <w:rsid w:val="005624D8"/>
    <w:rsid w:val="00620476"/>
    <w:rsid w:val="00657A47"/>
    <w:rsid w:val="00745A44"/>
    <w:rsid w:val="007577C6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A6F2C"/>
    <w:rsid w:val="00AF4E90"/>
    <w:rsid w:val="00AF6579"/>
    <w:rsid w:val="00AF7375"/>
    <w:rsid w:val="00B56CDA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BA4485F-05DA-496F-B6F8-277BCB35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4</cp:revision>
  <dcterms:created xsi:type="dcterms:W3CDTF">2022-02-22T08:50:00Z</dcterms:created>
  <dcterms:modified xsi:type="dcterms:W3CDTF">2022-02-22T09:07:00Z</dcterms:modified>
</cp:coreProperties>
</file>