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CBAF9" w14:textId="77777777" w:rsidR="00890B92" w:rsidRDefault="00294F95" w:rsidP="00890B92">
      <w:pPr>
        <w:spacing w:after="240"/>
        <w:jc w:val="right"/>
        <w:rPr>
          <w:sz w:val="22"/>
          <w:szCs w:val="22"/>
        </w:rPr>
      </w:pPr>
      <w:r w:rsidRPr="00294F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4F95">
        <w:rPr>
          <w:sz w:val="22"/>
          <w:szCs w:val="22"/>
        </w:rPr>
        <w:t>2022-03-08</w:t>
      </w:r>
    </w:p>
    <w:p w14:paraId="697DE91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E647406" w14:textId="77777777" w:rsidR="00294F95" w:rsidRPr="00294F95" w:rsidRDefault="00294F95" w:rsidP="00890B92">
      <w:pPr>
        <w:rPr>
          <w:b/>
          <w:bCs/>
          <w:sz w:val="22"/>
          <w:szCs w:val="22"/>
        </w:rPr>
      </w:pPr>
      <w:r w:rsidRPr="00294F95">
        <w:rPr>
          <w:b/>
          <w:bCs/>
          <w:sz w:val="22"/>
          <w:szCs w:val="22"/>
        </w:rPr>
        <w:t>Szpital Miejski Specjalistyczny</w:t>
      </w:r>
    </w:p>
    <w:p w14:paraId="0EC3BB09" w14:textId="77777777" w:rsidR="00294F95" w:rsidRPr="00294F95" w:rsidRDefault="00294F95" w:rsidP="00890B92">
      <w:pPr>
        <w:rPr>
          <w:b/>
          <w:bCs/>
          <w:sz w:val="22"/>
          <w:szCs w:val="22"/>
        </w:rPr>
      </w:pPr>
      <w:r w:rsidRPr="00294F95">
        <w:rPr>
          <w:b/>
          <w:bCs/>
          <w:sz w:val="22"/>
          <w:szCs w:val="22"/>
        </w:rPr>
        <w:t>im. Gabriela Narutowicza w Krakowie</w:t>
      </w:r>
    </w:p>
    <w:p w14:paraId="2541039C" w14:textId="77777777" w:rsidR="00890B92" w:rsidRPr="00BD5546" w:rsidRDefault="00294F95" w:rsidP="00890B92">
      <w:pPr>
        <w:rPr>
          <w:sz w:val="22"/>
          <w:szCs w:val="22"/>
        </w:rPr>
      </w:pPr>
      <w:r w:rsidRPr="00294F95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294F95">
        <w:rPr>
          <w:sz w:val="22"/>
          <w:szCs w:val="22"/>
        </w:rPr>
        <w:t>35-37</w:t>
      </w:r>
    </w:p>
    <w:p w14:paraId="4A3438C9" w14:textId="77777777" w:rsidR="00890B92" w:rsidRPr="00BD5546" w:rsidRDefault="00294F95" w:rsidP="00890B92">
      <w:pPr>
        <w:rPr>
          <w:sz w:val="22"/>
          <w:szCs w:val="22"/>
        </w:rPr>
      </w:pPr>
      <w:r w:rsidRPr="00294F95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294F95">
        <w:rPr>
          <w:sz w:val="22"/>
          <w:szCs w:val="22"/>
        </w:rPr>
        <w:t>Kraków</w:t>
      </w:r>
    </w:p>
    <w:p w14:paraId="3B7AC8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0F00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E51FE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4F95" w:rsidRPr="00294F95">
        <w:rPr>
          <w:b/>
          <w:sz w:val="22"/>
          <w:szCs w:val="22"/>
        </w:rPr>
        <w:t>ZP/8/2022</w:t>
      </w:r>
      <w:r w:rsidR="00A80738" w:rsidRPr="00890B92">
        <w:rPr>
          <w:sz w:val="22"/>
          <w:szCs w:val="22"/>
        </w:rPr>
        <w:tab/>
        <w:t xml:space="preserve"> </w:t>
      </w:r>
    </w:p>
    <w:p w14:paraId="5E058E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4BC1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1D9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007AF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B7A859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663B13F" w14:textId="014A6C0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294F95" w:rsidRPr="00294F95">
        <w:rPr>
          <w:sz w:val="22"/>
          <w:szCs w:val="22"/>
        </w:rPr>
        <w:t xml:space="preserve"> podstawowy</w:t>
      </w:r>
      <w:r w:rsidR="00BC5ECC">
        <w:rPr>
          <w:sz w:val="22"/>
          <w:szCs w:val="22"/>
        </w:rPr>
        <w:t>m</w:t>
      </w:r>
      <w:r w:rsidR="00294F95" w:rsidRPr="00294F95">
        <w:rPr>
          <w:sz w:val="22"/>
          <w:szCs w:val="22"/>
        </w:rPr>
        <w:t xml:space="preserve"> bez negocjacji - art. 275 pkt. 1 ustawy </w:t>
      </w:r>
      <w:proofErr w:type="spellStart"/>
      <w:r w:rsidR="00294F95" w:rsidRPr="00294F9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9938B23" w14:textId="77777777" w:rsidR="00A80738" w:rsidRPr="00890B92" w:rsidRDefault="00294F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4F95">
        <w:rPr>
          <w:b/>
          <w:sz w:val="22"/>
          <w:szCs w:val="22"/>
        </w:rPr>
        <w:t>Zakup i dostawa nici chirurgicznych I</w:t>
      </w:r>
    </w:p>
    <w:p w14:paraId="0C4DA1F9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94F95" w:rsidRPr="00294F95">
        <w:rPr>
          <w:sz w:val="22"/>
          <w:szCs w:val="22"/>
        </w:rPr>
        <w:t>(</w:t>
      </w:r>
      <w:proofErr w:type="spellStart"/>
      <w:r w:rsidR="00294F95" w:rsidRPr="00294F95">
        <w:rPr>
          <w:sz w:val="22"/>
          <w:szCs w:val="22"/>
        </w:rPr>
        <w:t>t.j</w:t>
      </w:r>
      <w:proofErr w:type="spellEnd"/>
      <w:r w:rsidR="00294F95" w:rsidRPr="00294F9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94F95" w:rsidRPr="00A3048A" w14:paraId="00D1E02C" w14:textId="77777777" w:rsidTr="004F25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4B8249" w14:textId="77777777" w:rsidR="00294F95" w:rsidRPr="00A3048A" w:rsidRDefault="00294F95" w:rsidP="004F25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4F95">
              <w:rPr>
                <w:sz w:val="24"/>
                <w:szCs w:val="24"/>
              </w:rPr>
              <w:t>części 1 zamówienia w wysokości 3 732.48 zł brutto;</w:t>
            </w:r>
          </w:p>
        </w:tc>
      </w:tr>
      <w:tr w:rsidR="00294F95" w:rsidRPr="00A3048A" w14:paraId="05BC1BEC" w14:textId="77777777" w:rsidTr="004F25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91AD90" w14:textId="77777777" w:rsidR="00294F95" w:rsidRPr="00A3048A" w:rsidRDefault="00294F95" w:rsidP="004F25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4F95">
              <w:rPr>
                <w:sz w:val="24"/>
                <w:szCs w:val="24"/>
              </w:rPr>
              <w:t>części 2 zamówienia w wysokości 363.92 zł brutto;</w:t>
            </w:r>
          </w:p>
        </w:tc>
      </w:tr>
      <w:tr w:rsidR="00294F95" w:rsidRPr="00A3048A" w14:paraId="254DC6BC" w14:textId="77777777" w:rsidTr="004F25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87EAF7" w14:textId="77777777" w:rsidR="00294F95" w:rsidRPr="00A3048A" w:rsidRDefault="00294F95" w:rsidP="004F25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4F95">
              <w:rPr>
                <w:sz w:val="24"/>
                <w:szCs w:val="24"/>
              </w:rPr>
              <w:t>części 3 zamówienia w wysokości 10 864.11 zł brutto;</w:t>
            </w:r>
          </w:p>
        </w:tc>
      </w:tr>
      <w:tr w:rsidR="00294F95" w:rsidRPr="00A3048A" w14:paraId="79C7C1C0" w14:textId="77777777" w:rsidTr="004F25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CDD095" w14:textId="77777777" w:rsidR="00294F95" w:rsidRPr="00A3048A" w:rsidRDefault="00294F95" w:rsidP="004F25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4F95">
              <w:rPr>
                <w:sz w:val="24"/>
                <w:szCs w:val="24"/>
              </w:rPr>
              <w:t>części 4 zamówienia w wysokości 25 597.30 zł brutto;</w:t>
            </w:r>
          </w:p>
        </w:tc>
      </w:tr>
      <w:tr w:rsidR="00294F95" w:rsidRPr="00A3048A" w14:paraId="3FD4B02F" w14:textId="77777777" w:rsidTr="004F25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60CE3B" w14:textId="77777777" w:rsidR="00294F95" w:rsidRPr="00A3048A" w:rsidRDefault="00294F95" w:rsidP="004F25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4F95">
              <w:rPr>
                <w:sz w:val="24"/>
                <w:szCs w:val="24"/>
              </w:rPr>
              <w:t>części 5 zamówienia w wysokości 134 995.64 zł brutto;</w:t>
            </w:r>
          </w:p>
        </w:tc>
      </w:tr>
      <w:tr w:rsidR="00294F95" w:rsidRPr="00A3048A" w14:paraId="58FC2902" w14:textId="77777777" w:rsidTr="004F25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77D390" w14:textId="77777777" w:rsidR="00294F95" w:rsidRPr="00A3048A" w:rsidRDefault="00294F95" w:rsidP="004F25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94F95">
              <w:rPr>
                <w:sz w:val="24"/>
                <w:szCs w:val="24"/>
              </w:rPr>
              <w:t>części 6 zamówienia w wysokości 282.01 zł brutto;</w:t>
            </w:r>
          </w:p>
        </w:tc>
      </w:tr>
    </w:tbl>
    <w:p w14:paraId="5CBE0891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5B9086" w14:textId="77777777" w:rsidR="00510EC8" w:rsidRPr="00BC5ECC" w:rsidRDefault="00510EC8" w:rsidP="00A80738">
      <w:pPr>
        <w:spacing w:before="120" w:after="120"/>
        <w:jc w:val="both"/>
        <w:rPr>
          <w:i/>
          <w:iCs/>
          <w:sz w:val="22"/>
          <w:szCs w:val="22"/>
        </w:rPr>
      </w:pPr>
    </w:p>
    <w:p w14:paraId="2917EE3F" w14:textId="010764FE" w:rsidR="00C236D3" w:rsidRPr="00BC5ECC" w:rsidRDefault="00BC5ECC" w:rsidP="00173B20">
      <w:pPr>
        <w:jc w:val="right"/>
        <w:rPr>
          <w:i/>
          <w:iCs/>
          <w:sz w:val="22"/>
          <w:szCs w:val="22"/>
        </w:rPr>
      </w:pPr>
      <w:r w:rsidRPr="00BC5ECC">
        <w:rPr>
          <w:i/>
          <w:iCs/>
          <w:sz w:val="22"/>
          <w:szCs w:val="22"/>
        </w:rPr>
        <w:t xml:space="preserve">Przewodniczący Komisji Przetargowej </w:t>
      </w:r>
    </w:p>
    <w:p w14:paraId="13BA0D7D" w14:textId="63A42424" w:rsidR="00BC5ECC" w:rsidRPr="00BC5ECC" w:rsidRDefault="00BC5ECC" w:rsidP="00173B20">
      <w:pPr>
        <w:jc w:val="right"/>
        <w:rPr>
          <w:i/>
          <w:iCs/>
          <w:sz w:val="22"/>
          <w:szCs w:val="22"/>
        </w:rPr>
      </w:pPr>
    </w:p>
    <w:p w14:paraId="2B0B531B" w14:textId="6848C960" w:rsidR="00BC5ECC" w:rsidRPr="00BC5ECC" w:rsidRDefault="00BC5ECC" w:rsidP="00BC5ECC">
      <w:pPr>
        <w:ind w:left="4956" w:firstLine="708"/>
        <w:jc w:val="center"/>
        <w:rPr>
          <w:i/>
          <w:iCs/>
          <w:sz w:val="22"/>
          <w:szCs w:val="22"/>
        </w:rPr>
      </w:pPr>
      <w:r w:rsidRPr="00BC5ECC">
        <w:rPr>
          <w:i/>
          <w:iCs/>
          <w:sz w:val="22"/>
          <w:szCs w:val="22"/>
        </w:rPr>
        <w:t xml:space="preserve">Aleksander Konturek </w:t>
      </w:r>
    </w:p>
    <w:sectPr w:rsidR="00BC5ECC" w:rsidRPr="00BC5E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B38C5" w14:textId="77777777" w:rsidR="002D47E1" w:rsidRDefault="002D47E1">
      <w:r>
        <w:separator/>
      </w:r>
    </w:p>
  </w:endnote>
  <w:endnote w:type="continuationSeparator" w:id="0">
    <w:p w14:paraId="065CAFA6" w14:textId="77777777" w:rsidR="002D47E1" w:rsidRDefault="002D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6A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F4D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4A719" w14:textId="71E151C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4A5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AF234" w14:textId="77777777" w:rsidR="009F189D" w:rsidRDefault="009F189D">
    <w:pPr>
      <w:pStyle w:val="Stopka"/>
      <w:tabs>
        <w:tab w:val="clear" w:pos="4536"/>
      </w:tabs>
      <w:jc w:val="center"/>
    </w:pPr>
  </w:p>
  <w:p w14:paraId="479AAA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2891C" w14:textId="77777777" w:rsidR="002D47E1" w:rsidRDefault="002D47E1">
      <w:r>
        <w:separator/>
      </w:r>
    </w:p>
  </w:footnote>
  <w:footnote w:type="continuationSeparator" w:id="0">
    <w:p w14:paraId="4DECA4B7" w14:textId="77777777" w:rsidR="002D47E1" w:rsidRDefault="002D4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B1BF4" w14:textId="77777777" w:rsidR="00294F95" w:rsidRDefault="00294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077D4" w14:textId="77777777" w:rsidR="00294F95" w:rsidRDefault="00294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64B44" w14:textId="77777777" w:rsidR="00294F95" w:rsidRDefault="00294F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7E1"/>
    <w:rsid w:val="00007727"/>
    <w:rsid w:val="00017720"/>
    <w:rsid w:val="00035488"/>
    <w:rsid w:val="000D7F25"/>
    <w:rsid w:val="000E00E5"/>
    <w:rsid w:val="00173B20"/>
    <w:rsid w:val="001C69FF"/>
    <w:rsid w:val="0023318D"/>
    <w:rsid w:val="00294F95"/>
    <w:rsid w:val="002D47E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C5ECC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96D3A0"/>
  <w15:chartTrackingRefBased/>
  <w15:docId w15:val="{307ED4DE-7666-457E-B089-FDC92C5B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2022-03-08T06:49:00Z</cp:lastPrinted>
  <dcterms:created xsi:type="dcterms:W3CDTF">2022-03-08T06:48:00Z</dcterms:created>
  <dcterms:modified xsi:type="dcterms:W3CDTF">2022-03-08T06:49:00Z</dcterms:modified>
</cp:coreProperties>
</file>