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0E164" w14:textId="77777777" w:rsidR="00FB7F50" w:rsidRPr="002245BE" w:rsidRDefault="004B7A8B" w:rsidP="00662FA2">
      <w:pPr>
        <w:jc w:val="right"/>
      </w:pPr>
      <w:bookmarkStart w:id="0" w:name="_Hlk53520193"/>
      <w:r w:rsidRPr="004B7A8B">
        <w:t>Poznań</w:t>
      </w:r>
      <w:r w:rsidR="00FB7F50" w:rsidRPr="002245BE">
        <w:t xml:space="preserve"> dnia: </w:t>
      </w:r>
      <w:r w:rsidRPr="004B7A8B">
        <w:t>2022-03-04</w:t>
      </w:r>
    </w:p>
    <w:p w14:paraId="68085863" w14:textId="77777777" w:rsidR="004B7A8B" w:rsidRPr="004B7A8B" w:rsidRDefault="004B7A8B" w:rsidP="00FB7F50">
      <w:pPr>
        <w:spacing w:after="40"/>
        <w:rPr>
          <w:b/>
          <w:bCs/>
          <w:sz w:val="22"/>
          <w:szCs w:val="22"/>
        </w:rPr>
      </w:pPr>
      <w:r w:rsidRPr="004B7A8B">
        <w:rPr>
          <w:b/>
          <w:bCs/>
          <w:sz w:val="22"/>
          <w:szCs w:val="22"/>
        </w:rPr>
        <w:t>Szpital Wojewódzki w Poznaniu</w:t>
      </w:r>
    </w:p>
    <w:p w14:paraId="2333C28E" w14:textId="77777777" w:rsidR="00FB7F50" w:rsidRPr="002245BE" w:rsidRDefault="004B7A8B" w:rsidP="00FB7F50">
      <w:pPr>
        <w:spacing w:after="40"/>
        <w:rPr>
          <w:b/>
          <w:bCs/>
          <w:sz w:val="22"/>
          <w:szCs w:val="22"/>
        </w:rPr>
      </w:pPr>
      <w:r w:rsidRPr="004B7A8B">
        <w:rPr>
          <w:b/>
          <w:bCs/>
          <w:sz w:val="22"/>
          <w:szCs w:val="22"/>
        </w:rPr>
        <w:t>Dział Zamówień Publicznych</w:t>
      </w:r>
    </w:p>
    <w:p w14:paraId="13BB8D57" w14:textId="77777777" w:rsidR="00FB7F50" w:rsidRPr="002245BE" w:rsidRDefault="004B7A8B" w:rsidP="00FB7F50">
      <w:pPr>
        <w:rPr>
          <w:sz w:val="22"/>
          <w:szCs w:val="22"/>
        </w:rPr>
      </w:pPr>
      <w:r w:rsidRPr="004B7A8B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4B7A8B">
        <w:rPr>
          <w:sz w:val="22"/>
          <w:szCs w:val="22"/>
        </w:rPr>
        <w:t>7/19</w:t>
      </w:r>
    </w:p>
    <w:p w14:paraId="1D2A0E96" w14:textId="77777777" w:rsidR="00FB7F50" w:rsidRPr="002245BE" w:rsidRDefault="004B7A8B" w:rsidP="00FB7F50">
      <w:pPr>
        <w:rPr>
          <w:sz w:val="22"/>
          <w:szCs w:val="22"/>
        </w:rPr>
      </w:pPr>
      <w:r w:rsidRPr="004B7A8B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4B7A8B">
        <w:rPr>
          <w:sz w:val="22"/>
          <w:szCs w:val="22"/>
        </w:rPr>
        <w:t>Poznań</w:t>
      </w:r>
    </w:p>
    <w:p w14:paraId="0E2BC282" w14:textId="77777777" w:rsidR="00FB7F50" w:rsidRPr="002245BE" w:rsidRDefault="00FB7F50" w:rsidP="00FB7F50">
      <w:pPr>
        <w:rPr>
          <w:sz w:val="22"/>
          <w:szCs w:val="22"/>
        </w:rPr>
      </w:pPr>
    </w:p>
    <w:p w14:paraId="3FD1A8DA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4B7A8B" w:rsidRPr="004B7A8B">
        <w:rPr>
          <w:bCs/>
          <w:sz w:val="22"/>
          <w:szCs w:val="22"/>
        </w:rPr>
        <w:t>SZW/DZP/5/2022/5</w:t>
      </w:r>
    </w:p>
    <w:p w14:paraId="694792CD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79D7B9FB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406C785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3212489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5983993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4B7A8B" w:rsidRPr="00607F9B" w14:paraId="045A0BBF" w14:textId="77777777" w:rsidTr="002E53E5">
        <w:trPr>
          <w:trHeight w:val="638"/>
        </w:trPr>
        <w:tc>
          <w:tcPr>
            <w:tcW w:w="959" w:type="dxa"/>
            <w:shd w:val="clear" w:color="auto" w:fill="auto"/>
          </w:tcPr>
          <w:p w14:paraId="28991611" w14:textId="77777777" w:rsidR="004B7A8B" w:rsidRPr="00607F9B" w:rsidRDefault="004B7A8B" w:rsidP="002E53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3F04A2B" w14:textId="65D7C8DC" w:rsidR="004B7A8B" w:rsidRPr="00607F9B" w:rsidRDefault="004B7A8B" w:rsidP="00E925F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7A8B">
              <w:rPr>
                <w:sz w:val="22"/>
                <w:szCs w:val="22"/>
              </w:rPr>
              <w:t>podstawowy</w:t>
            </w:r>
            <w:r w:rsidR="00F248CD">
              <w:rPr>
                <w:sz w:val="22"/>
                <w:szCs w:val="22"/>
              </w:rPr>
              <w:t>m</w:t>
            </w:r>
            <w:r w:rsidRPr="004B7A8B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B7A8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7A8B">
              <w:rPr>
                <w:b/>
                <w:bCs/>
                <w:sz w:val="22"/>
                <w:szCs w:val="22"/>
              </w:rPr>
              <w:t>Pełnienie całodobowego serwisu, konserwacji oraz naprawy urządzeń transportu bliskiego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7A8B">
              <w:rPr>
                <w:b/>
                <w:sz w:val="22"/>
                <w:szCs w:val="22"/>
              </w:rPr>
              <w:t>SZW/DZP/5/2022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D8153BD" w14:textId="77777777" w:rsidR="004B7A8B" w:rsidRPr="004B7A8B" w:rsidRDefault="00C65E53" w:rsidP="00E925F4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B7A8B" w:rsidRPr="004B7A8B">
        <w:rPr>
          <w:b/>
          <w:sz w:val="22"/>
          <w:szCs w:val="22"/>
        </w:rPr>
        <w:t>Szpital Wojewódzki w Poznaniu</w:t>
      </w:r>
    </w:p>
    <w:p w14:paraId="357639BA" w14:textId="77777777" w:rsidR="008642B3" w:rsidRDefault="004B7A8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B7A8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4B7A8B">
        <w:rPr>
          <w:sz w:val="22"/>
          <w:szCs w:val="22"/>
        </w:rPr>
        <w:t>(</w:t>
      </w:r>
      <w:proofErr w:type="spellStart"/>
      <w:r w:rsidRPr="004B7A8B">
        <w:rPr>
          <w:sz w:val="22"/>
          <w:szCs w:val="22"/>
        </w:rPr>
        <w:t>t.j</w:t>
      </w:r>
      <w:proofErr w:type="spellEnd"/>
      <w:r w:rsidRPr="004B7A8B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10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4"/>
      </w:tblGrid>
      <w:tr w:rsidR="004B7A8B" w14:paraId="2E947D79" w14:textId="77777777" w:rsidTr="00E925F4">
        <w:trPr>
          <w:cantSplit/>
          <w:trHeight w:val="2883"/>
        </w:trPr>
        <w:tc>
          <w:tcPr>
            <w:tcW w:w="10494" w:type="dxa"/>
          </w:tcPr>
          <w:p w14:paraId="139153AA" w14:textId="77777777" w:rsidR="004B7A8B" w:rsidRPr="00D26ED6" w:rsidRDefault="004B7A8B" w:rsidP="00E925F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7A8B">
              <w:rPr>
                <w:b/>
                <w:sz w:val="22"/>
                <w:szCs w:val="22"/>
              </w:rPr>
              <w:t>WINDA s.j. Zakład Elektromechaniki Dźwigowej</w:t>
            </w:r>
          </w:p>
          <w:p w14:paraId="494351FC" w14:textId="77777777" w:rsidR="004B7A8B" w:rsidRPr="009F0E5C" w:rsidRDefault="004B7A8B" w:rsidP="00E925F4">
            <w:pPr>
              <w:jc w:val="both"/>
              <w:rPr>
                <w:bCs/>
                <w:sz w:val="22"/>
                <w:szCs w:val="22"/>
              </w:rPr>
            </w:pPr>
            <w:r w:rsidRPr="004B7A8B">
              <w:rPr>
                <w:bCs/>
                <w:sz w:val="22"/>
                <w:szCs w:val="22"/>
              </w:rPr>
              <w:t>os. Orła Białego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7A8B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AD1759" w14:textId="77777777" w:rsidR="004B7A8B" w:rsidRPr="009F0E5C" w:rsidRDefault="004B7A8B" w:rsidP="00E925F4">
            <w:pPr>
              <w:jc w:val="both"/>
              <w:rPr>
                <w:bCs/>
                <w:sz w:val="22"/>
                <w:szCs w:val="22"/>
              </w:rPr>
            </w:pPr>
            <w:r w:rsidRPr="004B7A8B">
              <w:rPr>
                <w:bCs/>
                <w:sz w:val="22"/>
                <w:szCs w:val="22"/>
              </w:rPr>
              <w:t>61-251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7A8B">
              <w:rPr>
                <w:bCs/>
                <w:sz w:val="22"/>
                <w:szCs w:val="22"/>
              </w:rPr>
              <w:t>Poznań</w:t>
            </w:r>
          </w:p>
          <w:p w14:paraId="29659344" w14:textId="77777777" w:rsidR="004B7A8B" w:rsidRPr="00D26ED6" w:rsidRDefault="004B7A8B" w:rsidP="00E925F4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CF5AB1" w14:textId="142D4B11" w:rsidR="004B7A8B" w:rsidRPr="00CC160E" w:rsidRDefault="004B7A8B" w:rsidP="002E53E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C160E">
              <w:rPr>
                <w:sz w:val="22"/>
                <w:szCs w:val="22"/>
              </w:rPr>
              <w:t xml:space="preserve">Pełnienie całodobowego serwisu, konserwacji oraz naprawy urządzeń transportu bliskiego za cenę brutto </w:t>
            </w:r>
            <w:r w:rsidR="00E925F4">
              <w:rPr>
                <w:sz w:val="22"/>
                <w:szCs w:val="22"/>
              </w:rPr>
              <w:br/>
            </w:r>
            <w:r w:rsidRPr="00CC160E">
              <w:rPr>
                <w:b/>
                <w:sz w:val="22"/>
                <w:szCs w:val="22"/>
              </w:rPr>
              <w:t>111 585.60 zł</w:t>
            </w:r>
            <w:r w:rsidRPr="00CC160E">
              <w:rPr>
                <w:bCs/>
                <w:sz w:val="22"/>
                <w:szCs w:val="22"/>
              </w:rPr>
              <w:t>.</w:t>
            </w:r>
          </w:p>
          <w:p w14:paraId="05D6FA9E" w14:textId="77777777" w:rsidR="004B7A8B" w:rsidRPr="00D26ED6" w:rsidRDefault="004B7A8B" w:rsidP="002E53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359295C" w14:textId="10F1D2B7" w:rsidR="004B7A8B" w:rsidRDefault="004B7A8B" w:rsidP="002E53E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30403">
              <w:rPr>
                <w:sz w:val="22"/>
                <w:szCs w:val="22"/>
              </w:rPr>
              <w:t xml:space="preserve">Oferta otrzymała największą ilość punktów spośród ofert podlegających ocenie - łącznie 100,00 pkt. - w oparciu o określone przez Zamawiającego w SWZ kryteria oceny ofert tj. przyznano: cena oferty brutto - 60,00 pkt., stawka roboczogodziny dla rozliczenia napraw oraz prac dodatkowych - 20,00 pkt., doświadczenie pracowników  do realizacji zamówienia - 20,00 pkt. Oferta spełnia wszystkie wymagania </w:t>
            </w:r>
            <w:proofErr w:type="spellStart"/>
            <w:r w:rsidRPr="00130403">
              <w:rPr>
                <w:sz w:val="22"/>
                <w:szCs w:val="22"/>
              </w:rPr>
              <w:t>formalno</w:t>
            </w:r>
            <w:proofErr w:type="spellEnd"/>
            <w:r w:rsidRPr="00130403">
              <w:rPr>
                <w:sz w:val="22"/>
                <w:szCs w:val="22"/>
              </w:rPr>
              <w:t xml:space="preserve"> - prawne i jest zgodna z zapisami SWZ.</w:t>
            </w:r>
          </w:p>
        </w:tc>
      </w:tr>
    </w:tbl>
    <w:p w14:paraId="119E56A3" w14:textId="355F6876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9"/>
        <w:gridCol w:w="2998"/>
        <w:gridCol w:w="1598"/>
        <w:gridCol w:w="1598"/>
        <w:gridCol w:w="1598"/>
        <w:gridCol w:w="1199"/>
      </w:tblGrid>
      <w:tr w:rsidR="00130403" w:rsidRPr="008567C7" w14:paraId="4661FFC4" w14:textId="77777777" w:rsidTr="00130403">
        <w:trPr>
          <w:trHeight w:val="575"/>
        </w:trPr>
        <w:tc>
          <w:tcPr>
            <w:tcW w:w="999" w:type="dxa"/>
            <w:vAlign w:val="center"/>
          </w:tcPr>
          <w:p w14:paraId="026E703A" w14:textId="77777777" w:rsidR="00130403" w:rsidRPr="008567C7" w:rsidRDefault="0013040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98" w:type="dxa"/>
            <w:vAlign w:val="center"/>
          </w:tcPr>
          <w:p w14:paraId="61D41FB5" w14:textId="77777777" w:rsidR="00130403" w:rsidRPr="008567C7" w:rsidRDefault="0013040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98" w:type="dxa"/>
            <w:vAlign w:val="center"/>
          </w:tcPr>
          <w:p w14:paraId="21D15D44" w14:textId="77777777" w:rsidR="00130403" w:rsidRPr="008567C7" w:rsidRDefault="0013040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7A8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98" w:type="dxa"/>
            <w:vAlign w:val="center"/>
          </w:tcPr>
          <w:p w14:paraId="77F3C381" w14:textId="77777777" w:rsidR="00130403" w:rsidRPr="008567C7" w:rsidRDefault="0013040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7A8B">
              <w:rPr>
                <w:rFonts w:ascii="Times New Roman" w:hAnsi="Times New Roman" w:cs="Times New Roman"/>
                <w:bCs/>
                <w:sz w:val="18"/>
                <w:szCs w:val="18"/>
              </w:rPr>
              <w:t>Stawka roboczogodziny dla rozliczenia napraw oraz prac dodatkowych</w:t>
            </w:r>
          </w:p>
        </w:tc>
        <w:tc>
          <w:tcPr>
            <w:tcW w:w="1598" w:type="dxa"/>
            <w:vAlign w:val="center"/>
          </w:tcPr>
          <w:p w14:paraId="5DA028D8" w14:textId="77777777" w:rsidR="00130403" w:rsidRPr="008567C7" w:rsidRDefault="0013040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7A8B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pracowników  do realizacji zamówienia</w:t>
            </w:r>
          </w:p>
        </w:tc>
        <w:tc>
          <w:tcPr>
            <w:tcW w:w="1199" w:type="dxa"/>
            <w:vAlign w:val="center"/>
          </w:tcPr>
          <w:p w14:paraId="076EF2B7" w14:textId="77777777" w:rsidR="00130403" w:rsidRPr="008567C7" w:rsidRDefault="0013040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30403" w:rsidRPr="008567C7" w14:paraId="02BD2A96" w14:textId="77777777" w:rsidTr="00130403">
        <w:trPr>
          <w:trHeight w:val="1300"/>
        </w:trPr>
        <w:tc>
          <w:tcPr>
            <w:tcW w:w="999" w:type="dxa"/>
            <w:vAlign w:val="center"/>
          </w:tcPr>
          <w:p w14:paraId="389DDF44" w14:textId="77777777" w:rsidR="00130403" w:rsidRPr="008567C7" w:rsidRDefault="00130403" w:rsidP="002E53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7A8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98" w:type="dxa"/>
            <w:vAlign w:val="center"/>
          </w:tcPr>
          <w:p w14:paraId="1B8AFE1C" w14:textId="77777777" w:rsidR="00130403" w:rsidRPr="002B6761" w:rsidRDefault="00130403" w:rsidP="002E53E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7A8B">
              <w:rPr>
                <w:rFonts w:ascii="Times New Roman" w:hAnsi="Times New Roman" w:cs="Times New Roman"/>
                <w:b/>
                <w:sz w:val="18"/>
                <w:szCs w:val="18"/>
              </w:rPr>
              <w:t>WINDA s.j. Zakład Elektromechaniki Dźwigowej</w:t>
            </w:r>
          </w:p>
          <w:p w14:paraId="3E4339CF" w14:textId="77777777" w:rsidR="00130403" w:rsidRPr="008567C7" w:rsidRDefault="00130403" w:rsidP="002E53E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7A8B">
              <w:rPr>
                <w:rFonts w:ascii="Times New Roman" w:hAnsi="Times New Roman" w:cs="Times New Roman"/>
                <w:bCs/>
                <w:sz w:val="18"/>
                <w:szCs w:val="18"/>
              </w:rPr>
              <w:t>os. Orła Białego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7A8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40D9889" w14:textId="77777777" w:rsidR="00130403" w:rsidRPr="001B7815" w:rsidRDefault="00130403" w:rsidP="002E53E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7A8B">
              <w:rPr>
                <w:rFonts w:ascii="Times New Roman" w:hAnsi="Times New Roman" w:cs="Times New Roman"/>
                <w:bCs/>
                <w:sz w:val="18"/>
                <w:szCs w:val="18"/>
              </w:rPr>
              <w:t>61-251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7A8B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598" w:type="dxa"/>
            <w:vAlign w:val="center"/>
          </w:tcPr>
          <w:p w14:paraId="08A18D8C" w14:textId="77777777" w:rsidR="00130403" w:rsidRPr="008567C7" w:rsidRDefault="00130403" w:rsidP="002E53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7A8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98" w:type="dxa"/>
            <w:vAlign w:val="center"/>
          </w:tcPr>
          <w:p w14:paraId="38BFFC2A" w14:textId="77777777" w:rsidR="00130403" w:rsidRPr="008567C7" w:rsidRDefault="00130403" w:rsidP="002E53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7A8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98" w:type="dxa"/>
            <w:vAlign w:val="center"/>
          </w:tcPr>
          <w:p w14:paraId="3839BBF6" w14:textId="7502C0EE" w:rsidR="00F82AFA" w:rsidRPr="008567C7" w:rsidRDefault="00F82AFA" w:rsidP="00F82A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1199" w:type="dxa"/>
            <w:vAlign w:val="center"/>
          </w:tcPr>
          <w:p w14:paraId="0668EF9E" w14:textId="149C31A4" w:rsidR="00130403" w:rsidRPr="008567C7" w:rsidRDefault="00F82AFA" w:rsidP="002E53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</w:tr>
    </w:tbl>
    <w:p w14:paraId="2E177A1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5B35D4F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744A3437" w14:textId="77777777" w:rsidTr="00607F9B">
        <w:tc>
          <w:tcPr>
            <w:tcW w:w="779" w:type="dxa"/>
            <w:shd w:val="clear" w:color="auto" w:fill="FFFFFF"/>
            <w:vAlign w:val="center"/>
          </w:tcPr>
          <w:p w14:paraId="5D0F7CD5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3634EF1E" w14:textId="77777777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27C60F6B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7A103F14" w14:textId="77777777" w:rsidTr="00F33C66">
        <w:tc>
          <w:tcPr>
            <w:tcW w:w="779" w:type="dxa"/>
            <w:vAlign w:val="center"/>
          </w:tcPr>
          <w:p w14:paraId="5DC21299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795051B8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95BED64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76AEDE61" w14:textId="77777777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2D963343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76396D46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142211C4" w14:textId="77777777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5C50C8EA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2238B385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744BA81D" w14:textId="5832BEAE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9F18DC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4B7A8B" w:rsidRPr="00F33C66">
        <w:rPr>
          <w:sz w:val="22"/>
          <w:szCs w:val="22"/>
        </w:rPr>
        <w:t xml:space="preserve">nie krótszym niż </w:t>
      </w:r>
      <w:r w:rsidR="00793BD9">
        <w:rPr>
          <w:sz w:val="22"/>
          <w:szCs w:val="22"/>
        </w:rPr>
        <w:t>5</w:t>
      </w:r>
      <w:r w:rsidR="004B7A8B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157D6696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 xml:space="preserve">art. </w:t>
      </w:r>
      <w:r w:rsidR="009F18DC">
        <w:rPr>
          <w:sz w:val="22"/>
          <w:szCs w:val="22"/>
        </w:rPr>
        <w:t>308</w:t>
      </w:r>
      <w:r w:rsidR="00F960D7" w:rsidRPr="00F33C66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06D53A53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425E6455" w14:textId="77777777" w:rsidR="00E56F8D" w:rsidRDefault="00E56F8D" w:rsidP="00E56F8D">
      <w:pPr>
        <w:pStyle w:val="Tekstpodstawowy"/>
        <w:ind w:left="3119" w:firstLine="425"/>
        <w:jc w:val="center"/>
        <w:rPr>
          <w:i/>
          <w:sz w:val="22"/>
          <w:szCs w:val="22"/>
        </w:rPr>
      </w:pPr>
      <w:r w:rsidRPr="00D53699">
        <w:rPr>
          <w:i/>
          <w:szCs w:val="24"/>
        </w:rPr>
        <w:t>Z</w:t>
      </w:r>
      <w:r>
        <w:rPr>
          <w:i/>
          <w:sz w:val="22"/>
          <w:szCs w:val="22"/>
        </w:rPr>
        <w:t>amawiający</w:t>
      </w:r>
    </w:p>
    <w:p w14:paraId="3A3BE40D" w14:textId="77777777" w:rsidR="00E56F8D" w:rsidRDefault="00E56F8D" w:rsidP="00E56F8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6A89207" w14:textId="77777777" w:rsidR="00E56F8D" w:rsidRDefault="00E56F8D" w:rsidP="00E56F8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BF6DF13" w14:textId="77777777" w:rsidR="00E56F8D" w:rsidRDefault="00E56F8D" w:rsidP="00E56F8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D2B2D9C" w14:textId="38D2D1AF" w:rsidR="00B464D3" w:rsidRPr="004229DE" w:rsidRDefault="00B464D3" w:rsidP="00023495">
      <w:pPr>
        <w:spacing w:after="480" w:line="360" w:lineRule="auto"/>
        <w:ind w:left="3119" w:firstLine="425"/>
        <w:jc w:val="center"/>
        <w:rPr>
          <w:i/>
          <w:sz w:val="22"/>
          <w:szCs w:val="22"/>
        </w:rPr>
      </w:pPr>
    </w:p>
    <w:bookmarkEnd w:id="0"/>
    <w:p w14:paraId="540A42FB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75C68" w14:textId="77777777" w:rsidR="00DA5357" w:rsidRDefault="00DA5357">
      <w:r>
        <w:separator/>
      </w:r>
    </w:p>
  </w:endnote>
  <w:endnote w:type="continuationSeparator" w:id="0">
    <w:p w14:paraId="3329717A" w14:textId="77777777" w:rsidR="00DA5357" w:rsidRDefault="00DA5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16EB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4074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2D9185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86EBA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F6D1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988A2" w14:textId="77777777" w:rsidR="00DA5357" w:rsidRDefault="00DA5357">
      <w:r>
        <w:separator/>
      </w:r>
    </w:p>
  </w:footnote>
  <w:footnote w:type="continuationSeparator" w:id="0">
    <w:p w14:paraId="2BAF4BDF" w14:textId="77777777" w:rsidR="00DA5357" w:rsidRDefault="00DA5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EDE0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6AF5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85FE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357"/>
    <w:rsid w:val="00014AFB"/>
    <w:rsid w:val="00022322"/>
    <w:rsid w:val="00023495"/>
    <w:rsid w:val="00042497"/>
    <w:rsid w:val="000C1E6F"/>
    <w:rsid w:val="000E4E56"/>
    <w:rsid w:val="00130403"/>
    <w:rsid w:val="00153D2C"/>
    <w:rsid w:val="001A1468"/>
    <w:rsid w:val="001A4A92"/>
    <w:rsid w:val="001B7815"/>
    <w:rsid w:val="002B1E4F"/>
    <w:rsid w:val="002B6761"/>
    <w:rsid w:val="003445A0"/>
    <w:rsid w:val="00385F54"/>
    <w:rsid w:val="003A0AFC"/>
    <w:rsid w:val="003D611C"/>
    <w:rsid w:val="00431C0B"/>
    <w:rsid w:val="00437CAD"/>
    <w:rsid w:val="004657DA"/>
    <w:rsid w:val="004B2665"/>
    <w:rsid w:val="004B7A8B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2FA2"/>
    <w:rsid w:val="006E3089"/>
    <w:rsid w:val="00712C39"/>
    <w:rsid w:val="00756CDA"/>
    <w:rsid w:val="00793BD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160E"/>
    <w:rsid w:val="00D01E5B"/>
    <w:rsid w:val="00D04203"/>
    <w:rsid w:val="00D26ED6"/>
    <w:rsid w:val="00D42C90"/>
    <w:rsid w:val="00D8427E"/>
    <w:rsid w:val="00DA5357"/>
    <w:rsid w:val="00E30B2D"/>
    <w:rsid w:val="00E56F8D"/>
    <w:rsid w:val="00E62859"/>
    <w:rsid w:val="00E85D70"/>
    <w:rsid w:val="00E925F4"/>
    <w:rsid w:val="00F248CD"/>
    <w:rsid w:val="00F33C66"/>
    <w:rsid w:val="00F82AFA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BD56B"/>
  <w15:chartTrackingRefBased/>
  <w15:docId w15:val="{3F48C656-8C5D-458F-B2CE-5A8956F5F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E56F8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345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17</cp:revision>
  <cp:lastPrinted>2022-03-04T07:10:00Z</cp:lastPrinted>
  <dcterms:created xsi:type="dcterms:W3CDTF">2022-03-04T06:56:00Z</dcterms:created>
  <dcterms:modified xsi:type="dcterms:W3CDTF">2022-03-08T13:03:00Z</dcterms:modified>
</cp:coreProperties>
</file>