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0D1C5" w14:textId="77777777" w:rsidR="00D665F5" w:rsidRPr="00BB547B" w:rsidRDefault="00E3108A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3108A">
        <w:rPr>
          <w:rFonts w:ascii="Arial" w:hAnsi="Arial" w:cs="Arial"/>
          <w:sz w:val="24"/>
          <w:szCs w:val="24"/>
        </w:rPr>
        <w:t>Woźniki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E3108A">
        <w:rPr>
          <w:rFonts w:ascii="Arial" w:hAnsi="Arial" w:cs="Arial"/>
          <w:sz w:val="24"/>
          <w:szCs w:val="24"/>
        </w:rPr>
        <w:t>2022-03-09</w:t>
      </w:r>
    </w:p>
    <w:p w14:paraId="2C8C6B94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207CDBB" w14:textId="77777777" w:rsidR="00D665F5" w:rsidRPr="00BB547B" w:rsidRDefault="00E3108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3108A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206C44EB" w14:textId="77777777" w:rsidR="00D665F5" w:rsidRPr="00BB547B" w:rsidRDefault="00E3108A" w:rsidP="00D665F5">
      <w:pPr>
        <w:rPr>
          <w:rFonts w:ascii="Arial" w:hAnsi="Arial" w:cs="Arial"/>
          <w:sz w:val="24"/>
          <w:szCs w:val="24"/>
        </w:rPr>
      </w:pPr>
      <w:r w:rsidRPr="00E3108A">
        <w:rPr>
          <w:rFonts w:ascii="Arial" w:hAnsi="Arial" w:cs="Arial"/>
          <w:sz w:val="24"/>
          <w:szCs w:val="24"/>
        </w:rPr>
        <w:t>Rynek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3108A">
        <w:rPr>
          <w:rFonts w:ascii="Arial" w:hAnsi="Arial" w:cs="Arial"/>
          <w:sz w:val="24"/>
          <w:szCs w:val="24"/>
        </w:rPr>
        <w:t>11</w:t>
      </w:r>
    </w:p>
    <w:p w14:paraId="749CB7DF" w14:textId="77777777" w:rsidR="00D665F5" w:rsidRPr="00BB547B" w:rsidRDefault="00E3108A" w:rsidP="00D665F5">
      <w:pPr>
        <w:rPr>
          <w:rFonts w:ascii="Arial" w:hAnsi="Arial" w:cs="Arial"/>
          <w:sz w:val="24"/>
          <w:szCs w:val="24"/>
        </w:rPr>
      </w:pPr>
      <w:r w:rsidRPr="00E3108A">
        <w:rPr>
          <w:rFonts w:ascii="Arial" w:hAnsi="Arial" w:cs="Arial"/>
          <w:sz w:val="24"/>
          <w:szCs w:val="24"/>
        </w:rPr>
        <w:t>42-289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3108A">
        <w:rPr>
          <w:rFonts w:ascii="Arial" w:hAnsi="Arial" w:cs="Arial"/>
          <w:sz w:val="24"/>
          <w:szCs w:val="24"/>
        </w:rPr>
        <w:t>Woźniki</w:t>
      </w:r>
    </w:p>
    <w:p w14:paraId="3B46D14F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6D8A1BC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5FC18190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D944A1B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CEBAAA6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E3108A" w:rsidRPr="00E3108A">
        <w:rPr>
          <w:rFonts w:ascii="Arial" w:hAnsi="Arial" w:cs="Arial"/>
          <w:b/>
          <w:sz w:val="24"/>
          <w:szCs w:val="24"/>
        </w:rPr>
        <w:t>ZP 271.5.2022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57FE8F0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BC1C88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436935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CC0836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707E8CE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1EFEBAF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3108A" w:rsidRPr="00E3108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3108A" w:rsidRPr="00E3108A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2C315EEF" w14:textId="77777777" w:rsidR="00A80738" w:rsidRPr="00BB547B" w:rsidRDefault="00E3108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3108A">
        <w:rPr>
          <w:rFonts w:ascii="Arial" w:hAnsi="Arial" w:cs="Arial"/>
          <w:b/>
          <w:szCs w:val="24"/>
        </w:rPr>
        <w:t>Prowadzenie całorocznego remontu cząstkowego nawierzchni dróg powiatowych, gminnych i wewnętrznych</w:t>
      </w:r>
    </w:p>
    <w:p w14:paraId="7D13BFCD" w14:textId="3BDEECC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3108A" w:rsidRPr="00E3108A">
        <w:rPr>
          <w:rFonts w:ascii="Arial" w:hAnsi="Arial" w:cs="Arial"/>
          <w:sz w:val="24"/>
          <w:szCs w:val="24"/>
        </w:rPr>
        <w:t>(</w:t>
      </w:r>
      <w:proofErr w:type="spellStart"/>
      <w:r w:rsidR="00E3108A" w:rsidRPr="00E3108A">
        <w:rPr>
          <w:rFonts w:ascii="Arial" w:hAnsi="Arial" w:cs="Arial"/>
          <w:sz w:val="24"/>
          <w:szCs w:val="24"/>
        </w:rPr>
        <w:t>t.j</w:t>
      </w:r>
      <w:proofErr w:type="spellEnd"/>
      <w:r w:rsidR="00E3108A" w:rsidRPr="00E3108A">
        <w:rPr>
          <w:rFonts w:ascii="Arial" w:hAnsi="Arial" w:cs="Arial"/>
          <w:sz w:val="24"/>
          <w:szCs w:val="24"/>
        </w:rPr>
        <w:t>. Dz.U. z 2021r. poz. 1129</w:t>
      </w:r>
      <w:r w:rsidR="00064676">
        <w:rPr>
          <w:rFonts w:ascii="Arial" w:hAnsi="Arial" w:cs="Arial"/>
          <w:sz w:val="24"/>
          <w:szCs w:val="24"/>
        </w:rPr>
        <w:t xml:space="preserve"> ze zm.</w:t>
      </w:r>
      <w:r w:rsidR="00E3108A" w:rsidRPr="00E3108A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9B21886" w14:textId="16D320A6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3108A" w:rsidRPr="00E3108A">
        <w:rPr>
          <w:rFonts w:ascii="Arial" w:hAnsi="Arial" w:cs="Arial"/>
          <w:sz w:val="24"/>
          <w:szCs w:val="24"/>
        </w:rPr>
        <w:t>09/03/2022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3108A" w:rsidRPr="00E3108A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3685"/>
        <w:gridCol w:w="1843"/>
        <w:gridCol w:w="1843"/>
      </w:tblGrid>
      <w:tr w:rsidR="00064676" w:rsidRPr="00BB547B" w14:paraId="394ECDAB" w14:textId="54BAEDF5" w:rsidTr="00064676">
        <w:tc>
          <w:tcPr>
            <w:tcW w:w="993" w:type="dxa"/>
            <w:shd w:val="clear" w:color="auto" w:fill="auto"/>
            <w:vAlign w:val="center"/>
          </w:tcPr>
          <w:p w14:paraId="4063D307" w14:textId="77777777" w:rsidR="00064676" w:rsidRPr="00BB547B" w:rsidRDefault="00064676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A3813E" w14:textId="77777777" w:rsidR="00064676" w:rsidRPr="00BB547B" w:rsidRDefault="00064676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BA20F3A" w14:textId="77777777" w:rsidR="00064676" w:rsidRPr="00BB547B" w:rsidRDefault="00064676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32EE689" w14:textId="77777777" w:rsidR="00064676" w:rsidRPr="00BB547B" w:rsidRDefault="00064676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  <w:tc>
          <w:tcPr>
            <w:tcW w:w="1843" w:type="dxa"/>
            <w:vAlign w:val="center"/>
          </w:tcPr>
          <w:p w14:paraId="2247BF0D" w14:textId="5A92D930" w:rsidR="00064676" w:rsidRPr="00BB547B" w:rsidRDefault="00064676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64676">
              <w:rPr>
                <w:rFonts w:ascii="Arial" w:hAnsi="Arial" w:cs="Arial"/>
              </w:rPr>
              <w:t>Czas reakcji od zgłoszenia</w:t>
            </w:r>
          </w:p>
        </w:tc>
      </w:tr>
      <w:tr w:rsidR="00064676" w:rsidRPr="00BB547B" w14:paraId="33403751" w14:textId="3579108B" w:rsidTr="00064676">
        <w:tc>
          <w:tcPr>
            <w:tcW w:w="993" w:type="dxa"/>
            <w:shd w:val="clear" w:color="auto" w:fill="auto"/>
            <w:vAlign w:val="center"/>
          </w:tcPr>
          <w:p w14:paraId="1F34DFEF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7F90E4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14:paraId="1AE65618" w14:textId="77777777" w:rsidR="00064676" w:rsidRPr="00BB547B" w:rsidRDefault="00064676" w:rsidP="00DC6FE9">
            <w:pPr>
              <w:spacing w:before="80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RAFALIN Sp. z o.o. Sp. komandytowa</w:t>
            </w:r>
          </w:p>
          <w:p w14:paraId="11819357" w14:textId="77777777" w:rsidR="00064676" w:rsidRPr="00BB547B" w:rsidRDefault="00064676" w:rsidP="00DC6FE9">
            <w:pPr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Malicka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42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FE220F" w14:textId="7BB6FF94" w:rsidR="00064676" w:rsidRPr="00BB547B" w:rsidRDefault="00064676" w:rsidP="00DC6FE9">
            <w:pPr>
              <w:spacing w:after="80"/>
              <w:jc w:val="both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42-290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Blachowni</w:t>
            </w:r>
            <w:r>
              <w:rPr>
                <w:rFonts w:ascii="Arial" w:hAnsi="Arial" w:cs="Arial"/>
              </w:rPr>
              <w:t>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6D6ECB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352 124.40 zł</w:t>
            </w:r>
          </w:p>
        </w:tc>
        <w:tc>
          <w:tcPr>
            <w:tcW w:w="1843" w:type="dxa"/>
            <w:vAlign w:val="center"/>
          </w:tcPr>
          <w:p w14:paraId="007C6E88" w14:textId="5AC495B0" w:rsidR="00064676" w:rsidRPr="00E3108A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dni</w:t>
            </w:r>
          </w:p>
        </w:tc>
      </w:tr>
      <w:tr w:rsidR="00064676" w:rsidRPr="00BB547B" w14:paraId="57A7AE06" w14:textId="40A8F634" w:rsidTr="00064676">
        <w:tc>
          <w:tcPr>
            <w:tcW w:w="993" w:type="dxa"/>
            <w:shd w:val="clear" w:color="auto" w:fill="auto"/>
            <w:vAlign w:val="center"/>
          </w:tcPr>
          <w:p w14:paraId="4196E289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7D7FE1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14:paraId="6D9FB9F8" w14:textId="77777777" w:rsidR="00064676" w:rsidRPr="00BB547B" w:rsidRDefault="00064676" w:rsidP="00DC6FE9">
            <w:pPr>
              <w:spacing w:before="80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RAFALIN Sp. z o.o. Sp. komandytowa</w:t>
            </w:r>
          </w:p>
          <w:p w14:paraId="23AE5A21" w14:textId="77777777" w:rsidR="00064676" w:rsidRPr="00BB547B" w:rsidRDefault="00064676" w:rsidP="00DC6FE9">
            <w:pPr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Malicka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42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C4615A" w14:textId="41A540E2" w:rsidR="00064676" w:rsidRPr="00BB547B" w:rsidRDefault="00064676" w:rsidP="00DC6FE9">
            <w:pPr>
              <w:spacing w:after="80"/>
              <w:jc w:val="both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42-290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Blachowni</w:t>
            </w:r>
            <w:r>
              <w:rPr>
                <w:rFonts w:ascii="Arial" w:hAnsi="Arial" w:cs="Arial"/>
              </w:rPr>
              <w:t>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2D7B0D4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229 370.40 zł</w:t>
            </w:r>
          </w:p>
        </w:tc>
        <w:tc>
          <w:tcPr>
            <w:tcW w:w="1843" w:type="dxa"/>
            <w:vAlign w:val="center"/>
          </w:tcPr>
          <w:p w14:paraId="2CF9F578" w14:textId="46A41E4F" w:rsidR="00064676" w:rsidRPr="00E3108A" w:rsidRDefault="00064676" w:rsidP="0006467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dni</w:t>
            </w:r>
          </w:p>
        </w:tc>
      </w:tr>
      <w:tr w:rsidR="00064676" w:rsidRPr="00BB547B" w14:paraId="381E8AD1" w14:textId="0C4AD3F7" w:rsidTr="00064676">
        <w:tc>
          <w:tcPr>
            <w:tcW w:w="993" w:type="dxa"/>
            <w:shd w:val="clear" w:color="auto" w:fill="auto"/>
            <w:vAlign w:val="center"/>
          </w:tcPr>
          <w:p w14:paraId="56CC0381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AF5835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14:paraId="40D7DC1F" w14:textId="77777777" w:rsidR="00064676" w:rsidRPr="00BB547B" w:rsidRDefault="00064676" w:rsidP="00DC6FE9">
            <w:pPr>
              <w:spacing w:before="80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Hucz Spółka z ograniczoną odpowiedzialnością SP.K</w:t>
            </w:r>
          </w:p>
          <w:p w14:paraId="34245646" w14:textId="77777777" w:rsidR="00064676" w:rsidRPr="00BB547B" w:rsidRDefault="00064676" w:rsidP="00DC6FE9">
            <w:pPr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10E7A11" w14:textId="77777777" w:rsidR="00064676" w:rsidRPr="00BB547B" w:rsidRDefault="00064676" w:rsidP="00DC6FE9">
            <w:pPr>
              <w:spacing w:after="80"/>
              <w:jc w:val="both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42-283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Boronów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36DD8AF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334 560.00 zł</w:t>
            </w:r>
          </w:p>
        </w:tc>
        <w:tc>
          <w:tcPr>
            <w:tcW w:w="1843" w:type="dxa"/>
            <w:vAlign w:val="center"/>
          </w:tcPr>
          <w:p w14:paraId="2DB25644" w14:textId="003C3EF9" w:rsidR="00064676" w:rsidRPr="00E3108A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dzień</w:t>
            </w:r>
          </w:p>
        </w:tc>
      </w:tr>
      <w:tr w:rsidR="00064676" w:rsidRPr="00BB547B" w14:paraId="37F9EBB8" w14:textId="2DA436A3" w:rsidTr="00064676">
        <w:tc>
          <w:tcPr>
            <w:tcW w:w="993" w:type="dxa"/>
            <w:shd w:val="clear" w:color="auto" w:fill="auto"/>
            <w:vAlign w:val="center"/>
          </w:tcPr>
          <w:p w14:paraId="06C03438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9FF5FA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14:paraId="11AC430D" w14:textId="77777777" w:rsidR="00064676" w:rsidRPr="00BB547B" w:rsidRDefault="00064676" w:rsidP="00DC6FE9">
            <w:pPr>
              <w:spacing w:before="80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Hucz Spółka z ograniczoną odpowiedzialnością SP.K</w:t>
            </w:r>
          </w:p>
          <w:p w14:paraId="18950B4A" w14:textId="77777777" w:rsidR="00064676" w:rsidRPr="00BB547B" w:rsidRDefault="00064676" w:rsidP="00DC6FE9">
            <w:pPr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8DEC6E3" w14:textId="77777777" w:rsidR="00064676" w:rsidRPr="00BB547B" w:rsidRDefault="00064676" w:rsidP="00DC6FE9">
            <w:pPr>
              <w:spacing w:after="80"/>
              <w:jc w:val="both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42-283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Boronów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80C45E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216 480.00 zł</w:t>
            </w:r>
          </w:p>
        </w:tc>
        <w:tc>
          <w:tcPr>
            <w:tcW w:w="1843" w:type="dxa"/>
            <w:vAlign w:val="center"/>
          </w:tcPr>
          <w:p w14:paraId="0FD0CD15" w14:textId="189152E7" w:rsidR="00064676" w:rsidRPr="00E3108A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dzień</w:t>
            </w:r>
          </w:p>
        </w:tc>
      </w:tr>
      <w:tr w:rsidR="00064676" w:rsidRPr="00BB547B" w14:paraId="7313EAE8" w14:textId="58584524" w:rsidTr="00064676">
        <w:tc>
          <w:tcPr>
            <w:tcW w:w="993" w:type="dxa"/>
            <w:shd w:val="clear" w:color="auto" w:fill="auto"/>
            <w:vAlign w:val="center"/>
          </w:tcPr>
          <w:p w14:paraId="09D4B3B6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FEF3A1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14:paraId="32D54F44" w14:textId="77777777" w:rsidR="00064676" w:rsidRPr="00BB547B" w:rsidRDefault="00064676" w:rsidP="00DC6FE9">
            <w:pPr>
              <w:spacing w:before="80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P.U.H. "DOMAX" Arkadiusz Mika</w:t>
            </w:r>
          </w:p>
          <w:p w14:paraId="3C4EAD22" w14:textId="77777777" w:rsidR="00064676" w:rsidRPr="00BB547B" w:rsidRDefault="00064676" w:rsidP="00DC6FE9">
            <w:pPr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ul. Grabińska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54CB7E" w14:textId="77777777" w:rsidR="00064676" w:rsidRPr="00BB547B" w:rsidRDefault="00064676" w:rsidP="00DC6FE9">
            <w:pPr>
              <w:spacing w:after="80"/>
              <w:jc w:val="both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42-283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Boronów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D0F67F5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285 360.00 zł</w:t>
            </w:r>
          </w:p>
        </w:tc>
        <w:tc>
          <w:tcPr>
            <w:tcW w:w="1843" w:type="dxa"/>
            <w:vAlign w:val="center"/>
          </w:tcPr>
          <w:p w14:paraId="4D615DDA" w14:textId="0B36BC41" w:rsidR="00064676" w:rsidRPr="00E3108A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dzień</w:t>
            </w:r>
          </w:p>
        </w:tc>
      </w:tr>
      <w:tr w:rsidR="00064676" w:rsidRPr="00BB547B" w14:paraId="23BE1F44" w14:textId="2B5A63FD" w:rsidTr="00064676">
        <w:tc>
          <w:tcPr>
            <w:tcW w:w="993" w:type="dxa"/>
            <w:shd w:val="clear" w:color="auto" w:fill="auto"/>
            <w:vAlign w:val="center"/>
          </w:tcPr>
          <w:p w14:paraId="5E27BC5E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72462E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14:paraId="7BFB18FE" w14:textId="77777777" w:rsidR="00064676" w:rsidRPr="00BB547B" w:rsidRDefault="00064676" w:rsidP="00DC6FE9">
            <w:pPr>
              <w:spacing w:before="80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P.U.H. "DOMAX" Arkadiusz Mika</w:t>
            </w:r>
          </w:p>
          <w:p w14:paraId="6AFAB0A5" w14:textId="77777777" w:rsidR="00064676" w:rsidRPr="00BB547B" w:rsidRDefault="00064676" w:rsidP="00DC6FE9">
            <w:pPr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ul. Grabińska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57AB32" w14:textId="77777777" w:rsidR="00064676" w:rsidRPr="00BB547B" w:rsidRDefault="00064676" w:rsidP="00DC6FE9">
            <w:pPr>
              <w:spacing w:after="80"/>
              <w:jc w:val="both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42-283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Boronów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44F5D60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236 160.00 zł</w:t>
            </w:r>
          </w:p>
        </w:tc>
        <w:tc>
          <w:tcPr>
            <w:tcW w:w="1843" w:type="dxa"/>
            <w:vAlign w:val="center"/>
          </w:tcPr>
          <w:p w14:paraId="45BABB0D" w14:textId="6784AFCC" w:rsidR="00064676" w:rsidRPr="00E3108A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dzień</w:t>
            </w:r>
          </w:p>
        </w:tc>
      </w:tr>
      <w:tr w:rsidR="00064676" w:rsidRPr="00BB547B" w14:paraId="12AB7533" w14:textId="27A6A8E8" w:rsidTr="00064676">
        <w:tc>
          <w:tcPr>
            <w:tcW w:w="993" w:type="dxa"/>
            <w:shd w:val="clear" w:color="auto" w:fill="auto"/>
            <w:vAlign w:val="center"/>
          </w:tcPr>
          <w:p w14:paraId="4FC2430D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933145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14:paraId="2BD62552" w14:textId="77777777" w:rsidR="00064676" w:rsidRPr="00BB547B" w:rsidRDefault="00064676" w:rsidP="00DC6FE9">
            <w:pPr>
              <w:spacing w:before="80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Przedsiębiorstwo Wielobranżowe "REZ DROGPOL" s.c.</w:t>
            </w:r>
          </w:p>
          <w:p w14:paraId="51627AED" w14:textId="77777777" w:rsidR="00064676" w:rsidRPr="00BB547B" w:rsidRDefault="00064676" w:rsidP="00DC6FE9">
            <w:pPr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Starowiejska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12C285" w14:textId="77777777" w:rsidR="00064676" w:rsidRPr="00BB547B" w:rsidRDefault="00064676" w:rsidP="00DC6FE9">
            <w:pPr>
              <w:spacing w:after="80"/>
              <w:jc w:val="both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42-244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Jaskrów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CBD3BC9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393 600.00 zł</w:t>
            </w:r>
          </w:p>
        </w:tc>
        <w:tc>
          <w:tcPr>
            <w:tcW w:w="1843" w:type="dxa"/>
            <w:vAlign w:val="center"/>
          </w:tcPr>
          <w:p w14:paraId="3FAA9530" w14:textId="478766AE" w:rsidR="00064676" w:rsidRPr="00E3108A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</w:tc>
      </w:tr>
      <w:tr w:rsidR="00064676" w:rsidRPr="00BB547B" w14:paraId="56C23DC5" w14:textId="0E2A222A" w:rsidTr="00064676">
        <w:tc>
          <w:tcPr>
            <w:tcW w:w="993" w:type="dxa"/>
            <w:shd w:val="clear" w:color="auto" w:fill="auto"/>
            <w:vAlign w:val="center"/>
          </w:tcPr>
          <w:p w14:paraId="56BBDD93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302527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14:paraId="520DE6FD" w14:textId="77777777" w:rsidR="00064676" w:rsidRPr="00BB547B" w:rsidRDefault="00064676" w:rsidP="00DC6FE9">
            <w:pPr>
              <w:spacing w:before="80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Przedsiębiorstwo Wielobranżowe "REZ DROGPOL" s.c.</w:t>
            </w:r>
          </w:p>
          <w:p w14:paraId="7A635CFD" w14:textId="77777777" w:rsidR="00064676" w:rsidRPr="00BB547B" w:rsidRDefault="00064676" w:rsidP="00DC6FE9">
            <w:pPr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Starowiejska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F33F69" w14:textId="77777777" w:rsidR="00064676" w:rsidRPr="00BB547B" w:rsidRDefault="00064676" w:rsidP="00DC6FE9">
            <w:pPr>
              <w:spacing w:after="80"/>
              <w:jc w:val="both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42-244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3108A">
              <w:rPr>
                <w:rFonts w:ascii="Arial" w:hAnsi="Arial" w:cs="Arial"/>
              </w:rPr>
              <w:t>Jaskrów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ED46F65" w14:textId="77777777" w:rsidR="00064676" w:rsidRPr="00BB547B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3108A">
              <w:rPr>
                <w:rFonts w:ascii="Arial" w:hAnsi="Arial" w:cs="Arial"/>
              </w:rPr>
              <w:t>295 200.00 zł</w:t>
            </w:r>
          </w:p>
        </w:tc>
        <w:tc>
          <w:tcPr>
            <w:tcW w:w="1843" w:type="dxa"/>
            <w:vAlign w:val="center"/>
          </w:tcPr>
          <w:p w14:paraId="016D62EE" w14:textId="0A32AF6E" w:rsidR="00064676" w:rsidRPr="00E3108A" w:rsidRDefault="00064676" w:rsidP="00DC6FE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</w:tc>
      </w:tr>
    </w:tbl>
    <w:p w14:paraId="74C8A4BA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0645E91" w14:textId="5580CC7A" w:rsidR="00C236D3" w:rsidRDefault="00E3108A" w:rsidP="00173B20">
      <w:pPr>
        <w:jc w:val="right"/>
        <w:rPr>
          <w:rFonts w:ascii="Arial" w:hAnsi="Arial" w:cs="Arial"/>
          <w:sz w:val="24"/>
          <w:szCs w:val="24"/>
        </w:rPr>
      </w:pPr>
      <w:r w:rsidRPr="00E3108A">
        <w:rPr>
          <w:rFonts w:ascii="Arial" w:hAnsi="Arial" w:cs="Arial"/>
          <w:sz w:val="24"/>
          <w:szCs w:val="24"/>
        </w:rPr>
        <w:t xml:space="preserve">  Katarzyna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Pr="00E3108A">
        <w:rPr>
          <w:rFonts w:ascii="Arial" w:hAnsi="Arial" w:cs="Arial"/>
          <w:sz w:val="24"/>
          <w:szCs w:val="24"/>
        </w:rPr>
        <w:t>Nokielska</w:t>
      </w:r>
    </w:p>
    <w:p w14:paraId="49314308" w14:textId="04AF1B40" w:rsidR="00064676" w:rsidRPr="00BB547B" w:rsidRDefault="00064676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Inspektor</w:t>
      </w:r>
    </w:p>
    <w:sectPr w:rsidR="00064676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30533" w14:textId="77777777" w:rsidR="002922DE" w:rsidRDefault="002922DE">
      <w:r>
        <w:separator/>
      </w:r>
    </w:p>
  </w:endnote>
  <w:endnote w:type="continuationSeparator" w:id="0">
    <w:p w14:paraId="511B9DEC" w14:textId="77777777" w:rsidR="002922DE" w:rsidRDefault="00292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F73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E78F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FD374" w14:textId="7E93ECB6" w:rsidR="009F189D" w:rsidRDefault="0006467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D3A452" wp14:editId="6C4A6F1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F785C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BA001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87D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52D60B" w14:textId="77777777" w:rsidR="009F189D" w:rsidRDefault="009F189D">
    <w:pPr>
      <w:pStyle w:val="Stopka"/>
      <w:tabs>
        <w:tab w:val="clear" w:pos="4536"/>
      </w:tabs>
      <w:jc w:val="center"/>
    </w:pPr>
  </w:p>
  <w:p w14:paraId="01EA36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0F988" w14:textId="77777777" w:rsidR="002922DE" w:rsidRDefault="002922DE">
      <w:r>
        <w:separator/>
      </w:r>
    </w:p>
  </w:footnote>
  <w:footnote w:type="continuationSeparator" w:id="0">
    <w:p w14:paraId="5F52C6BB" w14:textId="77777777" w:rsidR="002922DE" w:rsidRDefault="00292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06D52" w14:textId="77777777" w:rsidR="00E3108A" w:rsidRDefault="00E310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034CA" w14:textId="77777777" w:rsidR="00E3108A" w:rsidRDefault="00E310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DF42" w14:textId="77777777" w:rsidR="00E3108A" w:rsidRDefault="00E310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2DE"/>
    <w:rsid w:val="00007727"/>
    <w:rsid w:val="00017720"/>
    <w:rsid w:val="00035488"/>
    <w:rsid w:val="00064676"/>
    <w:rsid w:val="000D7F25"/>
    <w:rsid w:val="000E00E5"/>
    <w:rsid w:val="00173B20"/>
    <w:rsid w:val="001C69FF"/>
    <w:rsid w:val="0023318D"/>
    <w:rsid w:val="002922DE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33268"/>
    <w:rsid w:val="00BB547B"/>
    <w:rsid w:val="00C236D3"/>
    <w:rsid w:val="00C659E2"/>
    <w:rsid w:val="00C82837"/>
    <w:rsid w:val="00CA3D66"/>
    <w:rsid w:val="00CB0802"/>
    <w:rsid w:val="00D665F5"/>
    <w:rsid w:val="00D7128F"/>
    <w:rsid w:val="00E3108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2C418A"/>
  <w15:chartTrackingRefBased/>
  <w15:docId w15:val="{69898057-5F44-41A8-84FB-4BD047D8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251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2022-03-09T09:20:00Z</dcterms:created>
  <dcterms:modified xsi:type="dcterms:W3CDTF">2022-03-09T09:20:00Z</dcterms:modified>
</cp:coreProperties>
</file>