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444444"/>
          <w:sz w:val="20"/>
          <w:szCs w:val="20"/>
        </w:rPr>
        <w:t>11/03/2022    S50</w:t>
      </w:r>
    </w:p>
    <w:p w:rsidR="000637A1" w:rsidRPr="000637A1" w:rsidRDefault="000637A1" w:rsidP="000637A1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7" w:anchor="id0-I." w:history="1">
        <w:r w:rsidRPr="000637A1">
          <w:rPr>
            <w:rFonts w:ascii="Lucida Sans Unicode" w:hAnsi="Lucida Sans Unicode" w:cs="Lucida Sans Unicode"/>
            <w:color w:val="3366CC"/>
            <w:sz w:val="20"/>
            <w:szCs w:val="20"/>
          </w:rPr>
          <w:t>I.</w:t>
        </w:r>
      </w:hyperlink>
    </w:p>
    <w:p w:rsidR="000637A1" w:rsidRPr="000637A1" w:rsidRDefault="000637A1" w:rsidP="000637A1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8" w:anchor="id1-II." w:history="1">
        <w:r w:rsidRPr="000637A1">
          <w:rPr>
            <w:rFonts w:ascii="Lucida Sans Unicode" w:hAnsi="Lucida Sans Unicode" w:cs="Lucida Sans Unicode"/>
            <w:color w:val="3366CC"/>
            <w:sz w:val="20"/>
            <w:szCs w:val="20"/>
          </w:rPr>
          <w:t>II.</w:t>
        </w:r>
      </w:hyperlink>
    </w:p>
    <w:p w:rsidR="000637A1" w:rsidRPr="000637A1" w:rsidRDefault="000637A1" w:rsidP="000637A1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9" w:anchor="id2-III." w:history="1">
        <w:r w:rsidRPr="000637A1">
          <w:rPr>
            <w:rFonts w:ascii="Lucida Sans Unicode" w:hAnsi="Lucida Sans Unicode" w:cs="Lucida Sans Unicode"/>
            <w:color w:val="3366CC"/>
            <w:sz w:val="20"/>
            <w:szCs w:val="20"/>
          </w:rPr>
          <w:t>III.</w:t>
        </w:r>
      </w:hyperlink>
    </w:p>
    <w:p w:rsidR="000637A1" w:rsidRPr="000637A1" w:rsidRDefault="000637A1" w:rsidP="000637A1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0" w:anchor="id3-IV." w:history="1">
        <w:r w:rsidRPr="000637A1">
          <w:rPr>
            <w:rFonts w:ascii="Lucida Sans Unicode" w:hAnsi="Lucida Sans Unicode" w:cs="Lucida Sans Unicode"/>
            <w:color w:val="3366CC"/>
            <w:sz w:val="20"/>
            <w:szCs w:val="20"/>
          </w:rPr>
          <w:t>IV.</w:t>
        </w:r>
      </w:hyperlink>
    </w:p>
    <w:p w:rsidR="000637A1" w:rsidRPr="000637A1" w:rsidRDefault="000637A1" w:rsidP="000637A1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1" w:anchor="id4-VI." w:history="1">
        <w:r w:rsidRPr="000637A1">
          <w:rPr>
            <w:rFonts w:ascii="Lucida Sans Unicode" w:hAnsi="Lucida Sans Unicode" w:cs="Lucida Sans Unicode"/>
            <w:color w:val="3366CC"/>
            <w:sz w:val="20"/>
            <w:szCs w:val="20"/>
          </w:rPr>
          <w:t>VI.</w:t>
        </w:r>
      </w:hyperlink>
    </w:p>
    <w:p w:rsidR="000637A1" w:rsidRPr="000637A1" w:rsidRDefault="000637A1" w:rsidP="000637A1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0637A1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Polska-Bydgoszcz: Aparatura rentgenowska</w:t>
      </w:r>
    </w:p>
    <w:p w:rsidR="000637A1" w:rsidRPr="000637A1" w:rsidRDefault="000637A1" w:rsidP="000637A1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0637A1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2022/S 050-127055</w:t>
      </w:r>
    </w:p>
    <w:p w:rsidR="000637A1" w:rsidRPr="000637A1" w:rsidRDefault="000637A1" w:rsidP="000637A1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0637A1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Ogłoszenie o zamówieniu</w:t>
      </w:r>
    </w:p>
    <w:p w:rsidR="000637A1" w:rsidRPr="000637A1" w:rsidRDefault="000637A1" w:rsidP="000637A1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0637A1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Dostawy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0637A1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Podstawa prawna: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444444"/>
          <w:sz w:val="20"/>
          <w:szCs w:val="20"/>
        </w:rPr>
        <w:t>Dyrektywa 2014/24/UE</w:t>
      </w:r>
    </w:p>
    <w:p w:rsidR="000637A1" w:rsidRPr="000637A1" w:rsidRDefault="000637A1" w:rsidP="000637A1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0637A1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I: Instytucja zamawiająca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I.1)</w:t>
      </w:r>
      <w:r w:rsidRPr="000637A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 i adresy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Oficjalna nazwa: 10 Wojskowy Szpital Kliniczny z Polikliniką Samodzielny Publiczny Zakład Opieki Zdrowotnej</w:t>
      </w: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br/>
        <w:t>Krajowy numer identyfikacyjny: 090538318</w:t>
      </w: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Powstańców Warszawy 5</w:t>
      </w: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Bydgoszcz</w:t>
      </w: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br/>
        <w:t>Kod NUTS</w:t>
      </w:r>
      <w:proofErr w:type="gramStart"/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85-681</w:t>
      </w: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br/>
        <w:t>Osoba do kontaktów: Agnieszka PRZYKŁOTA</w:t>
      </w: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br/>
        <w:t>E-mail: </w:t>
      </w:r>
      <w:hyperlink r:id="rId12" w:history="1">
        <w:r w:rsidRPr="000637A1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a.przyklota@10wsk.mil.pl</w:t>
        </w:r>
      </w:hyperlink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261417449</w:t>
      </w: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261416110</w:t>
      </w: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br/>
      </w:r>
      <w:r w:rsidRPr="000637A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Adresy internetowe</w:t>
      </w:r>
      <w:proofErr w:type="gramStart"/>
      <w:r w:rsidRPr="000637A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:</w:t>
      </w: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br/>
        <w:t>Główny</w:t>
      </w:r>
      <w:proofErr w:type="gramEnd"/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 xml:space="preserve"> adres: </w:t>
      </w:r>
      <w:hyperlink r:id="rId13" w:tgtFrame="_blank" w:history="1">
        <w:r w:rsidRPr="000637A1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www.10wsk.mil.pl</w:t>
        </w:r>
      </w:hyperlink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I.3)</w:t>
      </w:r>
      <w:r w:rsidRPr="000637A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Komunikacja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Nieograniczony, pełny i bezpośredni dostęp do dokumentów zamówienia można uzyskać bezpłatnie pod adresem</w:t>
      </w:r>
      <w:proofErr w:type="gramStart"/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4" w:tgtFrame="_blank" w:history="1">
        <w:proofErr w:type="gramEnd"/>
        <w:r w:rsidRPr="000637A1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https://e-propublico.pl/</w:t>
        </w:r>
      </w:hyperlink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Więcej informacji można uzyskać pod adresem podanym powyżej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Oferty lub wnioski o dopuszczenie do udziału w postępowaniu należy przesyłać drogą elektroniczną za pośrednictwem</w:t>
      </w:r>
      <w:proofErr w:type="gramStart"/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5" w:tgtFrame="_blank" w:history="1">
        <w:proofErr w:type="gramEnd"/>
        <w:r w:rsidRPr="000637A1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https://e-propublico.pl</w:t>
        </w:r>
      </w:hyperlink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Oferty lub wnioski o dopuszczenie do udziału w postępowaniu należy przesyłać na adres podany powyżej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I.4)</w:t>
      </w:r>
      <w:r w:rsidRPr="000637A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instytucji zamawiającej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Inny rodzaj: Samodzielny Publiczny Zakład Opieki Zdrowotnej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I.5)</w:t>
      </w:r>
      <w:r w:rsidRPr="000637A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przedmiot działalności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Zdrowie</w:t>
      </w:r>
    </w:p>
    <w:p w:rsidR="000637A1" w:rsidRPr="000637A1" w:rsidRDefault="000637A1" w:rsidP="000637A1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0637A1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II: Przedmiot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II.1)</w:t>
      </w:r>
      <w:r w:rsidRPr="000637A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Wielkość lub zakres zamówienia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II.1.1)</w:t>
      </w:r>
      <w:r w:rsidRPr="000637A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Dostawa mobilnego ramienia C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Numer referencyjny: 24/2022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II.1.2)</w:t>
      </w:r>
      <w:r w:rsidRPr="000637A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kod CPV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33111000 Aparatura rentgenowska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II.1.3)</w:t>
      </w:r>
      <w:r w:rsidRPr="000637A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zamówienia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Dostawy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II.1.4)</w:t>
      </w:r>
      <w:r w:rsidRPr="000637A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Krótki opis: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Dostawa mobilnego ramia C zgodnie z zapisami SWZ i specyfikacją techniczną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II.1.5)</w:t>
      </w:r>
      <w:r w:rsidRPr="000637A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całkowita wartość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II.1.6)</w:t>
      </w:r>
      <w:r w:rsidRPr="000637A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częściach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To zamówienie podzielone jest na części: nie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0637A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0637A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0637A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Zgodnie z zapisami SWZ i specyfikacją techniczną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0637A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dostawy / Waga: 10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Długość okresu gwarancji / Waga: 10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Ocena techniczna / Waga: 20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0637A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0637A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Okres w dniach: 56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0637A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0637A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0637A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0637A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0637A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8 000.00 PLN.</w:t>
      </w:r>
    </w:p>
    <w:p w:rsidR="000637A1" w:rsidRPr="000637A1" w:rsidRDefault="000637A1" w:rsidP="000637A1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0637A1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III.1)</w:t>
      </w:r>
      <w:r w:rsidRPr="000637A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udziału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III.1.3)</w:t>
      </w:r>
      <w:r w:rsidRPr="000637A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Zdolność techniczna i kwalifikacje zawodowe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Wykaz i krótki opis kryteriów kwalifikacji: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Minimalny poziom ewentualnie wymaganych standardów: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 xml:space="preserve">Na potwierdzenie spełniania warunków udziału w postępowaniu należy przedłożyć wykaz min. 2 dostaw (załącznik nr 2 do SWZ) odpowiadających przedmiotowi zamówienia wraz z dokumentami wskazanymi w pkt. 9.2 </w:t>
      </w:r>
      <w:proofErr w:type="spellStart"/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ppkt</w:t>
      </w:r>
      <w:proofErr w:type="spellEnd"/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. 1 SWZ, z zastrzeżeniem, że co najmniej jedna ze wskazanych dostaw będzie wynosiła wartość brutto min. 340.000,00 zł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III.2)</w:t>
      </w:r>
      <w:r w:rsidRPr="000637A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dotyczące zamówienia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III.2.2)</w:t>
      </w:r>
      <w:r w:rsidRPr="000637A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realizacji umowy: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Zgodnie z projektem umowy.</w:t>
      </w:r>
    </w:p>
    <w:p w:rsidR="000637A1" w:rsidRPr="000637A1" w:rsidRDefault="000637A1" w:rsidP="000637A1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0637A1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IV: Procedura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IV.1)</w:t>
      </w:r>
      <w:r w:rsidRPr="000637A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IV.1.1)</w:t>
      </w:r>
      <w:r w:rsidRPr="000637A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procedury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Procedura otwarta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IV.1.3)</w:t>
      </w:r>
      <w:r w:rsidRPr="000637A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umowy ramowej lub dynamicznego systemu zakupów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IV.1.8)</w:t>
      </w:r>
      <w:r w:rsidRPr="000637A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Porozumienia w sprawie zamówień rządowych (GPA)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Zamówienie jest objęte Porozumieniem w sprawie zamówień rządowych: tak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IV.2)</w:t>
      </w:r>
      <w:r w:rsidRPr="000637A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administracyjne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IV.2.2)</w:t>
      </w:r>
      <w:r w:rsidRPr="000637A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Termin składania ofert lub wniosków o dopuszczenie do udziału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Data: 14/04/2022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Czas lokalny: 08:00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IV.2.3)</w:t>
      </w:r>
      <w:r w:rsidRPr="000637A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IV.2.4)</w:t>
      </w:r>
      <w:r w:rsidRPr="000637A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Polski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IV.2.6)</w:t>
      </w:r>
      <w:r w:rsidRPr="000637A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Minimalny okres, w którym oferent będzie związany ofertą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Oferta musi zachować ważność do: 12/07/2022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IV.2.7)</w:t>
      </w:r>
      <w:r w:rsidRPr="000637A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otwarcia ofert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Data: 14/04/2022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Czas lokalny: 08:30</w:t>
      </w:r>
    </w:p>
    <w:p w:rsidR="000637A1" w:rsidRPr="000637A1" w:rsidRDefault="000637A1" w:rsidP="000637A1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0637A1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VI: Informacje uzupełniające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VI.1)</w:t>
      </w:r>
      <w:r w:rsidRPr="000637A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powtarzającym się charakterze zamówienia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Jest to zamówienie o charakterze powtarzającym się: nie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VI.2)</w:t>
      </w:r>
      <w:r w:rsidRPr="000637A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procesów elektronicznych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Akceptowane będą faktury elektroniczne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VI.3)</w:t>
      </w:r>
      <w:r w:rsidRPr="000637A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dodatkowe: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Dokumenty wymagane na etapie składania ofert/wniosków: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Oświadczenie w formie Jednolitego europejskiego dokumentu zamówienia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Zobowiązanie podmiotu udostępniającego zasoby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Formularz oferty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Specyfikacja techniczna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Dokumenty składane na wezwanie zamawiającego: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Dokument potwierdzający niezaleganie z opłacaniem podatków, opłat lub składek na ubezpieczenie społeczne lub zdrowotne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Dokument potwierdzający, że nie otwarto likwidacji wykonawcy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Informacja z Krajowego Rejestru Karnego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Informacja z odpowiedniego rejestru lub inny równoważny dokument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Odpis lub informacja z KRS lub CEIDG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Oświadczenie wykonawcy o aktualności informacji zawartych w oświadczeniu o niepodleganiu wykluczeniu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Oświadczenie wykonawcy w sprawie grupy kapitałowej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Wykaz dostaw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Zaświadczenie właściwego naczelnika urzędu skarbowego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Zaświadczenie z ZUS lub KRUS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Przedmiotowe środki dowodowe: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Karty techniczne, foldery, katalogi potwierdzające parametry techniczne oferowanego asortymentu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Oświadczenie o posiadaniu deklaracja zgodności CE (WE) (dokumenty dostarczony wraz z towarem)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Oświadczenie o posiadaniu wpisu do rejestru Wyrobów medycznych i produktów biobójczych (dokument dostarczony wraz z towarem)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Instrukcja obsługi w języku polskim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Zamawiający przewiduje możliwość uzupełnienia przedmiotowych środków dowodowych.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Zamawiający wymaga przeprowadzenia wizji lokalnej zgodnie z zapisami SWZ.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Informacje dodatkowe: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 xml:space="preserve">O udzielenie zamówienia mogą ubiegać się Wykonawcy, którzy nie podlegają wykluczeniu na podstawie  art. 108 ust. 1 pkt 1-6 i </w:t>
      </w:r>
      <w:proofErr w:type="gramStart"/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 xml:space="preserve">ust. 2 , </w:t>
      </w:r>
      <w:proofErr w:type="gramEnd"/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 xml:space="preserve">art. 109 ust. 1 pkt 1, art. 109 ust. 1 pkt 4 ustawy </w:t>
      </w:r>
      <w:proofErr w:type="spellStart"/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 xml:space="preserve"> oraz spełniają warunki udziału w postępowaniu.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Zamówienie realizowane w ramach umowy Zamawiającego z organem założycielskim w ramach programu PMT 2022.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Zamawiający może unieważnić postępowania o udzielenie zamówienia, jeżeli środki, które Zamawiający zamierzał przeznaczyć na sfinansowanie zamówienia, nie zostaną mu przyznane.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VI.4)</w:t>
      </w:r>
      <w:r w:rsidRPr="000637A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Procedury odwoławcze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VI.4.1)</w:t>
      </w:r>
      <w:r w:rsidRPr="000637A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odwoławcze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Oficjalna nazwa: Krajowa Izba Odwoławcza</w:t>
      </w: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br/>
        <w:t>E-mail</w:t>
      </w:r>
      <w:proofErr w:type="gramStart"/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6" w:history="1">
        <w:proofErr w:type="gramEnd"/>
        <w:r w:rsidRPr="000637A1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odwolania@uzp.gov.pl</w:t>
        </w:r>
      </w:hyperlink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224587801</w:t>
      </w: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224587800</w:t>
      </w: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br/>
        <w:t>Adres internetowy</w:t>
      </w:r>
      <w:proofErr w:type="gramStart"/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7" w:tgtFrame="_blank" w:history="1">
        <w:proofErr w:type="gramEnd"/>
        <w:r w:rsidRPr="000637A1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http://www.uzp.gov.pl</w:t>
        </w:r>
      </w:hyperlink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VI.4.2)</w:t>
      </w:r>
      <w:r w:rsidRPr="000637A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mediacyjne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Oficjalna nazwa: Sąd Polubowny przy Prokuratorii Generalnej RP</w:t>
      </w: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Krucza 36/Wspólna 6</w:t>
      </w: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00-522</w:t>
      </w: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br/>
        <w:t>E-mail</w:t>
      </w:r>
      <w:proofErr w:type="gramStart"/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8" w:history="1">
        <w:proofErr w:type="gramEnd"/>
        <w:r w:rsidRPr="000637A1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sp@prokuratoria.gov.pl</w:t>
        </w:r>
      </w:hyperlink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br/>
      </w: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Tel.: +48 226958504</w:t>
      </w: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226958111</w:t>
      </w: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br/>
        <w:t>Adres internetowy</w:t>
      </w:r>
      <w:proofErr w:type="gramStart"/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9" w:tgtFrame="_blank" w:history="1">
        <w:proofErr w:type="gramEnd"/>
        <w:r w:rsidRPr="000637A1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http://prokuratoria.gov.pl</w:t>
        </w:r>
      </w:hyperlink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VI.4.3)</w:t>
      </w:r>
      <w:r w:rsidRPr="000637A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0637A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odwołań</w:t>
      </w:r>
      <w:proofErr w:type="spellEnd"/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: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odwołań</w:t>
      </w:r>
      <w:proofErr w:type="spellEnd"/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: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1. Odwołanie wnosi się: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2) odwołanie wobec treści ogłoszenia o zamówieniu lub wobec treści dokumentów zamówienia wnosi się w terminie 10 dni od dnia publikacji ogłoszenia w Dzienniku Urzędowym Unii Europejskiej lub zamieszczenia dokumentów zamówienia na stronie internetowej;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3) odwołanie wobec czynności innych niż określone w ust. 1 oraz 2 wnosi się w terminie 10 dni od dnia, w którym powzięto lub przy zachowaniu należytej staranności można było powziąć wiadomość o okolicznościach stanowiących podstawę jego wniesienia.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4. Jeżeli Zamawiający nie przesłał wykonawcy zawiadomienia o wyborze oferty najkorzystniejszej - odwołanie wnosi się nie później niż w terminie 30 dni od dnia publikacji w Dzienniku Urzędowym Unii Europejskiej ogłoszenia o udzieleniu zamówienia.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5. Jeżeli Zamawiający nie opublikował w Dzienniku Urzędowym Unii Europejskiej ogłoszenia o udzieleniu zamówienia, odwołanie wnosi się w terminie 6 miesięcy od dnia zawarcia umowy.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VI.4.4)</w:t>
      </w:r>
      <w:r w:rsidRPr="000637A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0637A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 xml:space="preserve">Oficjalna nazwa: Urząd Zamówień Publicznych Departament </w:t>
      </w:r>
      <w:proofErr w:type="spellStart"/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Odwołań</w:t>
      </w:r>
      <w:proofErr w:type="spellEnd"/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br/>
        <w:t>E-mail</w:t>
      </w:r>
      <w:proofErr w:type="gramStart"/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20" w:history="1">
        <w:proofErr w:type="gramEnd"/>
        <w:r w:rsidRPr="000637A1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odwolania@uzp.gov.pl</w:t>
        </w:r>
      </w:hyperlink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224587801</w:t>
      </w: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224587800</w:t>
      </w: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br/>
        <w:t>Adres internetowy</w:t>
      </w:r>
      <w:proofErr w:type="gramStart"/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21" w:tgtFrame="_blank" w:history="1">
        <w:proofErr w:type="gramEnd"/>
        <w:r w:rsidRPr="000637A1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http://www.uzp.gov.pl</w:t>
        </w:r>
      </w:hyperlink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VI.5)</w:t>
      </w:r>
      <w:r w:rsidRPr="000637A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Data wysłania niniejszego ogłoszenia:</w:t>
      </w:r>
    </w:p>
    <w:p w:rsidR="000637A1" w:rsidRPr="000637A1" w:rsidRDefault="000637A1" w:rsidP="000637A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637A1">
        <w:rPr>
          <w:rFonts w:ascii="Lucida Sans Unicode" w:hAnsi="Lucida Sans Unicode" w:cs="Lucida Sans Unicode"/>
          <w:color w:val="000000"/>
          <w:sz w:val="20"/>
          <w:szCs w:val="20"/>
        </w:rPr>
        <w:t>07/03/2022</w:t>
      </w:r>
    </w:p>
    <w:p w:rsidR="00A450B2" w:rsidRDefault="00A450B2" w:rsidP="000637A1"/>
    <w:p w:rsidR="000637A1" w:rsidRDefault="000637A1" w:rsidP="000637A1">
      <w:pPr>
        <w:rPr>
          <w:rFonts w:ascii="Arial Narrow" w:hAnsi="Arial Narrow"/>
          <w:sz w:val="22"/>
        </w:rPr>
      </w:pPr>
    </w:p>
    <w:p w:rsidR="000637A1" w:rsidRDefault="000637A1" w:rsidP="000637A1">
      <w:pPr>
        <w:rPr>
          <w:rFonts w:ascii="Arial Narrow" w:hAnsi="Arial Narrow"/>
          <w:sz w:val="22"/>
        </w:rPr>
      </w:pPr>
    </w:p>
    <w:p w:rsidR="000637A1" w:rsidRDefault="000637A1" w:rsidP="000637A1">
      <w:pPr>
        <w:ind w:left="5664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Zamawiający</w:t>
      </w:r>
    </w:p>
    <w:p w:rsidR="000637A1" w:rsidRDefault="000637A1" w:rsidP="000637A1">
      <w:pPr>
        <w:rPr>
          <w:rFonts w:ascii="Arial Narrow" w:hAnsi="Arial Narrow"/>
          <w:sz w:val="22"/>
        </w:rPr>
      </w:pPr>
    </w:p>
    <w:p w:rsidR="000637A1" w:rsidRDefault="000637A1" w:rsidP="000637A1">
      <w:pPr>
        <w:rPr>
          <w:rFonts w:ascii="Arial Narrow" w:hAnsi="Arial Narrow"/>
          <w:sz w:val="22"/>
        </w:rPr>
      </w:pPr>
    </w:p>
    <w:p w:rsidR="000637A1" w:rsidRDefault="000637A1" w:rsidP="000637A1">
      <w:pPr>
        <w:rPr>
          <w:rFonts w:ascii="Arial Narrow" w:hAnsi="Arial Narrow"/>
          <w:sz w:val="22"/>
        </w:rPr>
      </w:pPr>
    </w:p>
    <w:p w:rsidR="000637A1" w:rsidRDefault="000637A1" w:rsidP="000637A1">
      <w:pPr>
        <w:rPr>
          <w:rFonts w:ascii="Arial Narrow" w:hAnsi="Arial Narrow"/>
          <w:sz w:val="20"/>
        </w:rPr>
      </w:pPr>
    </w:p>
    <w:p w:rsidR="000637A1" w:rsidRDefault="000637A1" w:rsidP="000637A1">
      <w:pPr>
        <w:rPr>
          <w:rFonts w:ascii="Arial Narrow" w:hAnsi="Arial Narrow"/>
          <w:sz w:val="20"/>
        </w:rPr>
      </w:pPr>
    </w:p>
    <w:p w:rsidR="000637A1" w:rsidRDefault="000637A1" w:rsidP="000637A1">
      <w:pPr>
        <w:rPr>
          <w:rFonts w:ascii="Arial Narrow" w:hAnsi="Arial Narrow"/>
          <w:sz w:val="20"/>
        </w:rPr>
      </w:pPr>
    </w:p>
    <w:p w:rsidR="000637A1" w:rsidRDefault="000637A1" w:rsidP="000637A1">
      <w:pPr>
        <w:rPr>
          <w:rFonts w:ascii="Arial Narrow" w:hAnsi="Arial Narrow"/>
          <w:sz w:val="20"/>
        </w:rPr>
      </w:pPr>
    </w:p>
    <w:p w:rsidR="000637A1" w:rsidRDefault="000637A1" w:rsidP="000637A1">
      <w:pPr>
        <w:rPr>
          <w:rFonts w:ascii="Arial Narrow" w:hAnsi="Arial Narrow"/>
          <w:sz w:val="20"/>
        </w:rPr>
      </w:pPr>
    </w:p>
    <w:p w:rsidR="000637A1" w:rsidRPr="000637A1" w:rsidRDefault="000637A1" w:rsidP="000637A1">
      <w:pPr>
        <w:rPr>
          <w:rFonts w:ascii="Arial Narrow" w:hAnsi="Arial Narrow"/>
          <w:sz w:val="20"/>
        </w:rPr>
      </w:pPr>
      <w:bookmarkStart w:id="0" w:name="_GoBack"/>
      <w:bookmarkEnd w:id="0"/>
      <w:r w:rsidRPr="000637A1">
        <w:rPr>
          <w:rFonts w:ascii="Arial Narrow" w:hAnsi="Arial Narrow"/>
          <w:sz w:val="20"/>
        </w:rPr>
        <w:t>Wykonano w 2 egz. na 3 ark.</w:t>
      </w:r>
    </w:p>
    <w:p w:rsidR="000637A1" w:rsidRPr="000637A1" w:rsidRDefault="000637A1" w:rsidP="000637A1">
      <w:pPr>
        <w:rPr>
          <w:rFonts w:ascii="Arial Narrow" w:hAnsi="Arial Narrow"/>
          <w:sz w:val="20"/>
        </w:rPr>
      </w:pPr>
      <w:r w:rsidRPr="000637A1">
        <w:rPr>
          <w:rFonts w:ascii="Arial Narrow" w:hAnsi="Arial Narrow"/>
          <w:sz w:val="20"/>
        </w:rPr>
        <w:t>Egz. 1 – biuro przepustek</w:t>
      </w:r>
    </w:p>
    <w:p w:rsidR="000637A1" w:rsidRPr="000637A1" w:rsidRDefault="000637A1" w:rsidP="000637A1">
      <w:pPr>
        <w:rPr>
          <w:rFonts w:ascii="Arial Narrow" w:hAnsi="Arial Narrow"/>
          <w:sz w:val="20"/>
        </w:rPr>
      </w:pPr>
      <w:r w:rsidRPr="000637A1">
        <w:rPr>
          <w:rFonts w:ascii="Arial Narrow" w:hAnsi="Arial Narrow"/>
          <w:sz w:val="20"/>
        </w:rPr>
        <w:t>Egz. 2 – hol szpitala</w:t>
      </w:r>
    </w:p>
    <w:p w:rsidR="000637A1" w:rsidRPr="000637A1" w:rsidRDefault="000637A1" w:rsidP="000637A1">
      <w:pPr>
        <w:rPr>
          <w:rFonts w:ascii="Arial Narrow" w:hAnsi="Arial Narrow"/>
          <w:sz w:val="20"/>
        </w:rPr>
      </w:pPr>
      <w:r w:rsidRPr="000637A1">
        <w:rPr>
          <w:rFonts w:ascii="Arial Narrow" w:hAnsi="Arial Narrow"/>
          <w:sz w:val="20"/>
        </w:rPr>
        <w:t>Wyk. A. Przykłota – tel. 261 417 449</w:t>
      </w:r>
    </w:p>
    <w:p w:rsidR="000637A1" w:rsidRPr="000637A1" w:rsidRDefault="000637A1" w:rsidP="000637A1">
      <w:pPr>
        <w:rPr>
          <w:rFonts w:ascii="Arial Narrow" w:hAnsi="Arial Narrow"/>
          <w:sz w:val="20"/>
        </w:rPr>
      </w:pPr>
      <w:proofErr w:type="gramStart"/>
      <w:r w:rsidRPr="000637A1">
        <w:rPr>
          <w:rFonts w:ascii="Arial Narrow" w:hAnsi="Arial Narrow"/>
          <w:sz w:val="20"/>
        </w:rPr>
        <w:t>data</w:t>
      </w:r>
      <w:proofErr w:type="gramEnd"/>
      <w:r w:rsidRPr="000637A1">
        <w:rPr>
          <w:rFonts w:ascii="Arial Narrow" w:hAnsi="Arial Narrow"/>
          <w:sz w:val="20"/>
        </w:rPr>
        <w:t xml:space="preserve">: 11.03.2022 </w:t>
      </w:r>
      <w:proofErr w:type="gramStart"/>
      <w:r w:rsidRPr="000637A1">
        <w:rPr>
          <w:rFonts w:ascii="Arial Narrow" w:hAnsi="Arial Narrow"/>
          <w:sz w:val="20"/>
        </w:rPr>
        <w:t>r</w:t>
      </w:r>
      <w:proofErr w:type="gramEnd"/>
      <w:r w:rsidRPr="000637A1">
        <w:rPr>
          <w:rFonts w:ascii="Arial Narrow" w:hAnsi="Arial Narrow"/>
          <w:sz w:val="20"/>
        </w:rPr>
        <w:t>.</w:t>
      </w:r>
    </w:p>
    <w:sectPr w:rsidR="000637A1" w:rsidRPr="000637A1" w:rsidSect="0096051D">
      <w:headerReference w:type="even" r:id="rId22"/>
      <w:headerReference w:type="default" r:id="rId23"/>
      <w:footerReference w:type="even" r:id="rId24"/>
      <w:footerReference w:type="default" r:id="rId25"/>
      <w:headerReference w:type="first" r:id="rId26"/>
      <w:footerReference w:type="first" r:id="rId27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11D7" w:rsidRDefault="001C11D7">
      <w:r>
        <w:separator/>
      </w:r>
    </w:p>
  </w:endnote>
  <w:endnote w:type="continuationSeparator" w:id="0">
    <w:p w:rsidR="001C11D7" w:rsidRDefault="001C11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2A9E" w:rsidRDefault="00E02A9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0637A1">
      <w:rPr>
        <w:rStyle w:val="Numerstrony"/>
        <w:rFonts w:ascii="Arial" w:hAnsi="Arial" w:cs="Arial"/>
        <w:noProof/>
        <w:sz w:val="18"/>
        <w:szCs w:val="18"/>
      </w:rPr>
      <w:t>5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2A9E" w:rsidRDefault="00E02A9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11D7" w:rsidRDefault="001C11D7">
      <w:r>
        <w:separator/>
      </w:r>
    </w:p>
  </w:footnote>
  <w:footnote w:type="continuationSeparator" w:id="0">
    <w:p w:rsidR="001C11D7" w:rsidRDefault="001C11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2A9E" w:rsidRDefault="00E02A9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2A9E" w:rsidRPr="000637A1" w:rsidRDefault="000637A1">
    <w:pPr>
      <w:pStyle w:val="Nagwek"/>
      <w:rPr>
        <w:rFonts w:ascii="Arial Narrow" w:hAnsi="Arial Narrow"/>
        <w:b/>
      </w:rPr>
    </w:pPr>
    <w:r>
      <w:rPr>
        <w:rFonts w:ascii="Arial Narrow" w:hAnsi="Arial Narrow"/>
        <w:b/>
      </w:rPr>
      <w:t>Sprawa nr: 24/2022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2A9E" w:rsidRDefault="00E02A9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.75pt;height:12pt" o:bullet="t">
        <v:imagedata r:id="rId1" o:title="clip_image001"/>
      </v:shape>
    </w:pict>
  </w:numPicBullet>
  <w:abstractNum w:abstractNumId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3">
    <w:nsid w:val="1E9E5881"/>
    <w:multiLevelType w:val="multilevel"/>
    <w:tmpl w:val="2C205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6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8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>
    <w:abstractNumId w:val="1"/>
  </w:num>
  <w:num w:numId="2">
    <w:abstractNumId w:val="5"/>
  </w:num>
  <w:num w:numId="3">
    <w:abstractNumId w:val="8"/>
  </w:num>
  <w:num w:numId="4">
    <w:abstractNumId w:val="10"/>
  </w:num>
  <w:num w:numId="5">
    <w:abstractNumId w:val="0"/>
  </w:num>
  <w:num w:numId="6">
    <w:abstractNumId w:val="7"/>
  </w:num>
  <w:num w:numId="7">
    <w:abstractNumId w:val="13"/>
  </w:num>
  <w:num w:numId="8">
    <w:abstractNumId w:val="6"/>
  </w:num>
  <w:num w:numId="9">
    <w:abstractNumId w:val="2"/>
  </w:num>
  <w:num w:numId="10">
    <w:abstractNumId w:val="4"/>
  </w:num>
  <w:num w:numId="11">
    <w:abstractNumId w:val="11"/>
  </w:num>
  <w:num w:numId="12">
    <w:abstractNumId w:val="9"/>
  </w:num>
  <w:num w:numId="13">
    <w:abstractNumId w:val="12"/>
  </w:num>
  <w:num w:numId="14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C11D7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37A1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C11D7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2A9E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37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01122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20170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7074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21634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7478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8672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39541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52171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94505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74437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96680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8123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3733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825287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960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3166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2613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63085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3903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1405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91783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1298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209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37449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24764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2602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24509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65735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05867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8802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74166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89363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54711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10227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45200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7184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69674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89594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36433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22458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07598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11279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7426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26167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40860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9173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39456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1941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69402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7131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90148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8446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503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4598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6843906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9341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51418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5946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87528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15710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03678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74086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775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1026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1929160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54151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98800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8647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14839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46934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867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37859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67836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44056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82795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00555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133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29366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554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95266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06665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8620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31327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9031948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4981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8175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32140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39469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63552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0405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6995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562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20973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6385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8220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05990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38182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87982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44997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4676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0818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30976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127055-2022:TEXT:PL:HTML" TargetMode="External"/><Relationship Id="rId13" Type="http://schemas.openxmlformats.org/officeDocument/2006/relationships/hyperlink" Target="http://www.10wsk.mil.pl/" TargetMode="External"/><Relationship Id="rId18" Type="http://schemas.openxmlformats.org/officeDocument/2006/relationships/hyperlink" Target="mailto:sp@prokuratoria.gov.pl?subject=TED" TargetMode="External"/><Relationship Id="rId26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hyperlink" Target="http://www.uzp.gov.pl/" TargetMode="External"/><Relationship Id="rId7" Type="http://schemas.openxmlformats.org/officeDocument/2006/relationships/hyperlink" Target="https://ted.europa.eu/udl?uri=TED:NOTICE:127055-2022:TEXT:PL:HTML" TargetMode="External"/><Relationship Id="rId12" Type="http://schemas.openxmlformats.org/officeDocument/2006/relationships/hyperlink" Target="mailto:a.przyklota@10wsk.mil.pl?subject=TED" TargetMode="External"/><Relationship Id="rId17" Type="http://schemas.openxmlformats.org/officeDocument/2006/relationships/hyperlink" Target="http://www.uzp.gov.pl/" TargetMode="External"/><Relationship Id="rId25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hyperlink" Target="mailto:odwolania@uzp.gov.pl?subject=TED" TargetMode="External"/><Relationship Id="rId20" Type="http://schemas.openxmlformats.org/officeDocument/2006/relationships/hyperlink" Target="mailto:odwolania@uzp.gov.pl?subject=TED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127055-2022:TEXT:PL:HTML" TargetMode="External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s://e-propublico.pl/" TargetMode="External"/><Relationship Id="rId23" Type="http://schemas.openxmlformats.org/officeDocument/2006/relationships/header" Target="header2.xml"/><Relationship Id="rId28" Type="http://schemas.openxmlformats.org/officeDocument/2006/relationships/fontTable" Target="fontTable.xml"/><Relationship Id="rId10" Type="http://schemas.openxmlformats.org/officeDocument/2006/relationships/hyperlink" Target="https://ted.europa.eu/udl?uri=TED:NOTICE:127055-2022:TEXT:PL:HTML" TargetMode="External"/><Relationship Id="rId19" Type="http://schemas.openxmlformats.org/officeDocument/2006/relationships/hyperlink" Target="http://prokuratoria.gov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127055-2022:TEXT:PL:HTML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eader" Target="header1.xml"/><Relationship Id="rId27" Type="http://schemas.openxmlformats.org/officeDocument/2006/relationships/footer" Target="foot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5</Pages>
  <Words>1144</Words>
  <Characters>9159</Characters>
  <Application>Microsoft Office Word</Application>
  <DocSecurity>0</DocSecurity>
  <Lines>76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10283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user</cp:lastModifiedBy>
  <cp:revision>3</cp:revision>
  <cp:lastPrinted>1601-01-01T00:00:00Z</cp:lastPrinted>
  <dcterms:created xsi:type="dcterms:W3CDTF">2022-03-11T08:27:00Z</dcterms:created>
  <dcterms:modified xsi:type="dcterms:W3CDTF">2022-03-11T08:29:00Z</dcterms:modified>
</cp:coreProperties>
</file>