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E50378" w:rsidRDefault="00FC78F2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Dostawa mobilnego ramienia C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FC78F2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FC78F2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50378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2022-03-07T11:03:00Z</dcterms:created>
  <dcterms:modified xsi:type="dcterms:W3CDTF">2022-03-07T11:03:00Z</dcterms:modified>
</cp:coreProperties>
</file>