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444444"/>
          <w:sz w:val="20"/>
          <w:szCs w:val="20"/>
        </w:rPr>
        <w:t>11/03/2022    S50</w:t>
      </w:r>
    </w:p>
    <w:p w:rsidR="006A107B" w:rsidRPr="006A107B" w:rsidRDefault="006A107B" w:rsidP="006A107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6A107B" w:rsidRPr="006A107B" w:rsidRDefault="006A107B" w:rsidP="006A107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6A107B" w:rsidRPr="006A107B" w:rsidRDefault="006A107B" w:rsidP="006A107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6A107B" w:rsidRPr="006A107B" w:rsidRDefault="006A107B" w:rsidP="006A107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6A107B" w:rsidRPr="006A107B" w:rsidRDefault="006A107B" w:rsidP="006A107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6A107B" w:rsidRPr="006A107B" w:rsidRDefault="006A107B" w:rsidP="006A107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medyczne</w:t>
      </w:r>
    </w:p>
    <w:p w:rsidR="006A107B" w:rsidRPr="006A107B" w:rsidRDefault="006A107B" w:rsidP="006A107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050-127361</w:t>
      </w:r>
    </w:p>
    <w:p w:rsidR="006A107B" w:rsidRPr="006A107B" w:rsidRDefault="006A107B" w:rsidP="006A107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A107B" w:rsidRPr="006A107B" w:rsidRDefault="006A107B" w:rsidP="006A107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6A107B" w:rsidRPr="006A107B" w:rsidRDefault="006A107B" w:rsidP="006A107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6A107B" w:rsidRPr="006A107B" w:rsidRDefault="006A107B" w:rsidP="006A107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systemu intensywnego nadzoru kardiologicznego - 1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kpl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Numer referencyjny: 29/2022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systemu intensywnego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nazdoru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kardiologicznego - 1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kpl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5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Ocena techniczna / Waga: 30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5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15 000.00 PLN.</w:t>
      </w:r>
    </w:p>
    <w:p w:rsidR="006A107B" w:rsidRPr="006A107B" w:rsidRDefault="006A107B" w:rsidP="006A107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do SWZ) odpowiadających przedmiotowi zamówienia wraz z dokumentami wskazanymi w pkt. 9.2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min. 640.000,00 zł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6A107B" w:rsidRPr="006A107B" w:rsidRDefault="006A107B" w:rsidP="006A107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12/07/2022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W siedzibie Zamawiającego, otwarcie ofert nastąpi za pośrednictwem platformy (e-propublico.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pl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) na karcie oferty/załączniki, poprzez otwarcie ofert, które jest jednoznaczne z ich upublicznieniem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6A107B" w:rsidRPr="006A107B" w:rsidRDefault="006A107B" w:rsidP="006A107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A107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Jednolitego europejskiego dokumentu zamówienia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Formularz oferty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Specyfikacja techniczna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Karty techniczne, katalogi, foldery lub opisy przedmiotu zamówienia potwierdzające parametry techniczne opisane w specyfikacji technicznej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Oświadczenie o posiadaniu certyfikatu CE (WE) i deklaracji zgodności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o posiadaniu wymaganych przepisami prawa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 zgodnie z ustawą o wyrobach medycznych z dnia 20 maja 2010 r.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Instrukcja obsługi w języku polskim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postępowanie o udzielenie zamówienia, jeżeli środki, które Zamawiający zamierzał przeznaczyć na sfinansowanie zamówienia, nie zostaną mu przyznane.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6A107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A107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A107B" w:rsidRPr="006A107B" w:rsidRDefault="006A107B" w:rsidP="006A1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A107B">
        <w:rPr>
          <w:rFonts w:ascii="Lucida Sans Unicode" w:hAnsi="Lucida Sans Unicode" w:cs="Lucida Sans Unicode"/>
          <w:color w:val="000000"/>
          <w:sz w:val="20"/>
          <w:szCs w:val="20"/>
        </w:rPr>
        <w:t>08/03/2022</w:t>
      </w:r>
    </w:p>
    <w:p w:rsidR="00A450B2" w:rsidRDefault="00A450B2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6A107B" w:rsidRDefault="006A107B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rPr>
          <w:rFonts w:ascii="Arial Narrow" w:hAnsi="Arial Narrow"/>
          <w:sz w:val="22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Default="006A107B" w:rsidP="006A107B">
      <w:pPr>
        <w:rPr>
          <w:rFonts w:ascii="Arial Narrow" w:hAnsi="Arial Narrow"/>
          <w:sz w:val="20"/>
        </w:rPr>
      </w:pPr>
    </w:p>
    <w:p w:rsidR="006A107B" w:rsidRPr="006A107B" w:rsidRDefault="006A107B" w:rsidP="006A107B">
      <w:pPr>
        <w:rPr>
          <w:rFonts w:ascii="Arial Narrow" w:hAnsi="Arial Narrow"/>
          <w:sz w:val="20"/>
        </w:rPr>
      </w:pPr>
      <w:bookmarkStart w:id="0" w:name="_GoBack"/>
      <w:bookmarkEnd w:id="0"/>
      <w:r w:rsidRPr="006A107B">
        <w:rPr>
          <w:rFonts w:ascii="Arial Narrow" w:hAnsi="Arial Narrow"/>
          <w:sz w:val="20"/>
        </w:rPr>
        <w:t>Wykonano w 2 egz. na 3 ark.</w:t>
      </w:r>
    </w:p>
    <w:p w:rsidR="006A107B" w:rsidRPr="006A107B" w:rsidRDefault="006A107B" w:rsidP="006A107B">
      <w:pPr>
        <w:rPr>
          <w:rFonts w:ascii="Arial Narrow" w:hAnsi="Arial Narrow"/>
          <w:sz w:val="20"/>
        </w:rPr>
      </w:pPr>
      <w:r w:rsidRPr="006A107B">
        <w:rPr>
          <w:rFonts w:ascii="Arial Narrow" w:hAnsi="Arial Narrow"/>
          <w:sz w:val="20"/>
        </w:rPr>
        <w:t>Egz. 1 – biuro przepustek</w:t>
      </w:r>
    </w:p>
    <w:p w:rsidR="006A107B" w:rsidRPr="006A107B" w:rsidRDefault="006A107B" w:rsidP="006A107B">
      <w:pPr>
        <w:rPr>
          <w:rFonts w:ascii="Arial Narrow" w:hAnsi="Arial Narrow"/>
          <w:sz w:val="20"/>
        </w:rPr>
      </w:pPr>
      <w:r w:rsidRPr="006A107B">
        <w:rPr>
          <w:rFonts w:ascii="Arial Narrow" w:hAnsi="Arial Narrow"/>
          <w:sz w:val="20"/>
        </w:rPr>
        <w:t>Egz. 2 – hol szpitala</w:t>
      </w:r>
    </w:p>
    <w:p w:rsidR="006A107B" w:rsidRPr="006A107B" w:rsidRDefault="006A107B" w:rsidP="006A107B">
      <w:pPr>
        <w:rPr>
          <w:rFonts w:ascii="Arial Narrow" w:hAnsi="Arial Narrow"/>
          <w:sz w:val="20"/>
        </w:rPr>
      </w:pPr>
      <w:r w:rsidRPr="006A107B">
        <w:rPr>
          <w:rFonts w:ascii="Arial Narrow" w:hAnsi="Arial Narrow"/>
          <w:sz w:val="20"/>
        </w:rPr>
        <w:t>Wyk. A. Przykłota – tel. 261 417 449</w:t>
      </w:r>
    </w:p>
    <w:p w:rsidR="006A107B" w:rsidRPr="006A107B" w:rsidRDefault="006A107B" w:rsidP="006A107B">
      <w:pPr>
        <w:rPr>
          <w:rFonts w:ascii="Arial Narrow" w:hAnsi="Arial Narrow"/>
          <w:sz w:val="20"/>
        </w:rPr>
      </w:pPr>
      <w:proofErr w:type="gramStart"/>
      <w:r w:rsidRPr="006A107B">
        <w:rPr>
          <w:rFonts w:ascii="Arial Narrow" w:hAnsi="Arial Narrow"/>
          <w:sz w:val="20"/>
        </w:rPr>
        <w:t>data</w:t>
      </w:r>
      <w:proofErr w:type="gramEnd"/>
      <w:r w:rsidRPr="006A107B">
        <w:rPr>
          <w:rFonts w:ascii="Arial Narrow" w:hAnsi="Arial Narrow"/>
          <w:sz w:val="20"/>
        </w:rPr>
        <w:t xml:space="preserve">: 11.03.2022 </w:t>
      </w:r>
      <w:proofErr w:type="gramStart"/>
      <w:r w:rsidRPr="006A107B">
        <w:rPr>
          <w:rFonts w:ascii="Arial Narrow" w:hAnsi="Arial Narrow"/>
          <w:sz w:val="20"/>
        </w:rPr>
        <w:t>r</w:t>
      </w:r>
      <w:proofErr w:type="gramEnd"/>
      <w:r w:rsidRPr="006A107B">
        <w:rPr>
          <w:rFonts w:ascii="Arial Narrow" w:hAnsi="Arial Narrow"/>
          <w:sz w:val="20"/>
        </w:rPr>
        <w:t>.</w:t>
      </w:r>
    </w:p>
    <w:sectPr w:rsidR="006A107B" w:rsidRPr="006A107B" w:rsidSect="0096051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2BC" w:rsidRDefault="006352BC">
      <w:r>
        <w:separator/>
      </w:r>
    </w:p>
  </w:endnote>
  <w:endnote w:type="continuationSeparator" w:id="0">
    <w:p w:rsidR="006352BC" w:rsidRDefault="0063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826" w:rsidRDefault="003708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6A107B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826" w:rsidRDefault="003708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2BC" w:rsidRDefault="006352BC">
      <w:r>
        <w:separator/>
      </w:r>
    </w:p>
  </w:footnote>
  <w:footnote w:type="continuationSeparator" w:id="0">
    <w:p w:rsidR="006352BC" w:rsidRDefault="00635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826" w:rsidRDefault="00370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826" w:rsidRPr="006A107B" w:rsidRDefault="006A107B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29/2022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826" w:rsidRDefault="003708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947574"/>
    <w:multiLevelType w:val="multilevel"/>
    <w:tmpl w:val="51C0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2B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0826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2BC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07B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271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62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94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4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95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90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822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06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1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687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96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126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731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9009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73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6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7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91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889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534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688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471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39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787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45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04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605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0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13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33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060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327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33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511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51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87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90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116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32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563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33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9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76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387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8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966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5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946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42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812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0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573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5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58370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10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84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11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693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6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72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02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69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5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8839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26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660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77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89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72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62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048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85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55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939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86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3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30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0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33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47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92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72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8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080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73677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5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87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952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22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84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0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99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05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54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627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48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227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8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91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09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373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7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7361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ed.europa.eu/udl?uri=TED:NOTICE:127361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27361-2022:TEXT:PL: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d.europa.eu/udl?uri=TED:NOTICE:127361-2022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7361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1168</Words>
  <Characters>9249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2022-03-11T08:50:00Z</dcterms:created>
  <dcterms:modified xsi:type="dcterms:W3CDTF">2022-03-11T08:53:00Z</dcterms:modified>
</cp:coreProperties>
</file>