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A7A1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A7A1C">
        <w:rPr>
          <w:rFonts w:ascii="Arial Narrow" w:hAnsi="Arial Narrow" w:cs="Arial"/>
          <w:bCs/>
          <w:i w:val="0"/>
          <w:szCs w:val="24"/>
        </w:rPr>
        <w:t>Załącznik nr</w:t>
      </w:r>
      <w:r w:rsidR="009A7A1C" w:rsidRPr="009A7A1C">
        <w:rPr>
          <w:rFonts w:ascii="Arial Narrow" w:hAnsi="Arial Narrow" w:cs="Arial"/>
          <w:bCs/>
          <w:i w:val="0"/>
          <w:szCs w:val="24"/>
        </w:rPr>
        <w:t>3</w:t>
      </w:r>
      <w:r w:rsidR="007666D6" w:rsidRPr="009A7A1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A7A1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A7A1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A7A1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A7A1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A7A1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A7A1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A7A1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9A7A1C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(i</w:t>
      </w:r>
      <w:bookmarkStart w:id="1" w:name="_GoBack"/>
      <w:bookmarkEnd w:id="1"/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)</w:t>
      </w:r>
      <w:r w:rsidR="004E27D7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9A7A1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A7A1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A7A1C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9A7A1C">
        <w:rPr>
          <w:rFonts w:ascii="Arial Narrow" w:eastAsia="Times New Roman" w:hAnsi="Arial Narrow" w:cs="Arial"/>
          <w:lang w:eastAsia="pl-PL"/>
        </w:rPr>
        <w:t>……</w:t>
      </w:r>
      <w:r w:rsidR="00DC652A" w:rsidRPr="009A7A1C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9A7A1C">
        <w:rPr>
          <w:rFonts w:ascii="Arial Narrow" w:eastAsia="Times New Roman" w:hAnsi="Arial Narrow" w:cs="Arial"/>
          <w:lang w:eastAsia="pl-PL"/>
        </w:rPr>
        <w:t>…..</w:t>
      </w:r>
      <w:r w:rsidRPr="009A7A1C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9A7A1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A7A1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9A7A1C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9A7A1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9A7A1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A7A1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9A7A1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A7A1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9A7A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9A7A1C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9A7A1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A7A1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23697" w:rsidRPr="009A7A1C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9A7A1C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9A7A1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A7A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9A7A1C">
        <w:rPr>
          <w:rFonts w:ascii="Arial Narrow" w:eastAsia="Times New Roman" w:hAnsi="Arial Narrow" w:cs="Arial"/>
          <w:lang w:eastAsia="pl-PL"/>
        </w:rPr>
        <w:t>…...</w:t>
      </w:r>
    </w:p>
    <w:p w:rsidR="00E27ABB" w:rsidRPr="009A7A1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9A7A1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A7A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A7A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9A7A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A7A1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9A7A1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9A7A1C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9A7A1C" w:rsidRDefault="00B2369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aparatu do znieczulenia z monitorowaniem - 3 kpl.</w:t>
      </w:r>
    </w:p>
    <w:p w:rsidR="00EC10EE" w:rsidRPr="009A7A1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23697" w:rsidRPr="009A7A1C">
        <w:rPr>
          <w:rFonts w:ascii="Arial Narrow" w:eastAsia="Times New Roman" w:hAnsi="Arial Narrow" w:cs="Arial"/>
          <w:b/>
          <w:sz w:val="24"/>
          <w:szCs w:val="24"/>
          <w:lang w:eastAsia="pl-PL"/>
        </w:rPr>
        <w:t>27/2022</w:t>
      </w:r>
    </w:p>
    <w:p w:rsidR="00DC652A" w:rsidRPr="009A7A1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A7A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A7A1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A7A1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A7A1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A7A1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A7A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A7A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A7A1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A7A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A7A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A7A1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A7A1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A7A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A7A1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A7A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A7A1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A7A1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A7A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A7A1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9A7A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A7A1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A7A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A7A1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9A7A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A7A1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A7A1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A7A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9A7A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9A7A1C" w:rsidRPr="009A7A1C" w:rsidRDefault="009A7A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9A7A1C" w:rsidRPr="009A7A1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489" w:rsidRDefault="00AB6489" w:rsidP="00025386">
      <w:pPr>
        <w:spacing w:after="0" w:line="240" w:lineRule="auto"/>
      </w:pPr>
      <w:r>
        <w:separator/>
      </w:r>
    </w:p>
  </w:endnote>
  <w:endnote w:type="continuationSeparator" w:id="0">
    <w:p w:rsidR="00AB6489" w:rsidRDefault="00AB64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97" w:rsidRDefault="00B236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A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A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97" w:rsidRDefault="00B236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489" w:rsidRDefault="00AB6489" w:rsidP="00025386">
      <w:pPr>
        <w:spacing w:after="0" w:line="240" w:lineRule="auto"/>
      </w:pPr>
      <w:r>
        <w:separator/>
      </w:r>
    </w:p>
  </w:footnote>
  <w:footnote w:type="continuationSeparator" w:id="0">
    <w:p w:rsidR="00AB6489" w:rsidRDefault="00AB64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97" w:rsidRDefault="00B236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23697">
      <w:rPr>
        <w:rFonts w:ascii="Arial" w:hAnsi="Arial" w:cs="Arial"/>
        <w:sz w:val="20"/>
        <w:szCs w:val="20"/>
      </w:rPr>
      <w:t>27/2022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97" w:rsidRDefault="00B236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489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A7A1C"/>
    <w:rsid w:val="00A56A6F"/>
    <w:rsid w:val="00A87380"/>
    <w:rsid w:val="00AB6489"/>
    <w:rsid w:val="00AF4E90"/>
    <w:rsid w:val="00AF7375"/>
    <w:rsid w:val="00B23697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2022-03-08T07:48:00Z</dcterms:created>
  <dcterms:modified xsi:type="dcterms:W3CDTF">2022-03-08T07:48:00Z</dcterms:modified>
</cp:coreProperties>
</file>