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7BE64" w14:textId="77777777" w:rsidR="00D665F5" w:rsidRPr="00355C9D" w:rsidRDefault="00206C88" w:rsidP="0052010D">
      <w:pPr>
        <w:jc w:val="right"/>
        <w:rPr>
          <w:rFonts w:ascii="Arial" w:hAnsi="Arial" w:cs="Arial"/>
          <w:sz w:val="24"/>
          <w:szCs w:val="24"/>
        </w:rPr>
      </w:pPr>
      <w:r w:rsidRPr="00206C88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06C88">
        <w:rPr>
          <w:rFonts w:ascii="Arial" w:hAnsi="Arial" w:cs="Arial"/>
          <w:sz w:val="24"/>
          <w:szCs w:val="24"/>
        </w:rPr>
        <w:t>2022-03-15</w:t>
      </w:r>
    </w:p>
    <w:p w14:paraId="42E4B808" w14:textId="77777777" w:rsidR="00206C88" w:rsidRPr="00206C88" w:rsidRDefault="00206C88" w:rsidP="0052010D">
      <w:pPr>
        <w:rPr>
          <w:rFonts w:ascii="Arial" w:hAnsi="Arial" w:cs="Arial"/>
          <w:b/>
          <w:bCs/>
          <w:sz w:val="24"/>
          <w:szCs w:val="24"/>
        </w:rPr>
      </w:pPr>
      <w:r w:rsidRPr="00206C8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B74DE13" w14:textId="77777777" w:rsidR="00D665F5" w:rsidRPr="00355C9D" w:rsidRDefault="00206C88" w:rsidP="0052010D">
      <w:pPr>
        <w:rPr>
          <w:rFonts w:ascii="Arial" w:hAnsi="Arial" w:cs="Arial"/>
          <w:b/>
          <w:bCs/>
          <w:sz w:val="24"/>
          <w:szCs w:val="24"/>
        </w:rPr>
      </w:pPr>
      <w:r w:rsidRPr="00206C8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D787092" w14:textId="77777777" w:rsidR="00D665F5" w:rsidRPr="00355C9D" w:rsidRDefault="00206C88" w:rsidP="0052010D">
      <w:pPr>
        <w:rPr>
          <w:rFonts w:ascii="Arial" w:hAnsi="Arial" w:cs="Arial"/>
          <w:sz w:val="24"/>
          <w:szCs w:val="24"/>
        </w:rPr>
      </w:pPr>
      <w:r w:rsidRPr="00206C88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6C88">
        <w:rPr>
          <w:rFonts w:ascii="Arial" w:hAnsi="Arial" w:cs="Arial"/>
          <w:sz w:val="24"/>
          <w:szCs w:val="24"/>
        </w:rPr>
        <w:t>7/19</w:t>
      </w:r>
    </w:p>
    <w:p w14:paraId="00835993" w14:textId="77777777" w:rsidR="00D665F5" w:rsidRPr="00355C9D" w:rsidRDefault="00206C88" w:rsidP="0052010D">
      <w:pPr>
        <w:rPr>
          <w:rFonts w:ascii="Arial" w:hAnsi="Arial" w:cs="Arial"/>
          <w:sz w:val="24"/>
          <w:szCs w:val="24"/>
        </w:rPr>
      </w:pPr>
      <w:r w:rsidRPr="00206C88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6C88">
        <w:rPr>
          <w:rFonts w:ascii="Arial" w:hAnsi="Arial" w:cs="Arial"/>
          <w:sz w:val="24"/>
          <w:szCs w:val="24"/>
        </w:rPr>
        <w:t>Poznań</w:t>
      </w:r>
    </w:p>
    <w:p w14:paraId="56D48D5D" w14:textId="77777777" w:rsidR="00D665F5" w:rsidRPr="00355C9D" w:rsidRDefault="00D665F5" w:rsidP="0052010D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3400D31" w14:textId="77777777" w:rsidR="00A80738" w:rsidRPr="00355C9D" w:rsidRDefault="00D665F5" w:rsidP="0052010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06C88" w:rsidRPr="00206C88">
        <w:rPr>
          <w:rFonts w:ascii="Arial" w:hAnsi="Arial" w:cs="Arial"/>
          <w:b/>
          <w:sz w:val="24"/>
          <w:szCs w:val="24"/>
        </w:rPr>
        <w:t>SZW/DZP/13/2022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B46D390" w14:textId="77777777" w:rsidR="00A80738" w:rsidRPr="00355C9D" w:rsidRDefault="00A80738" w:rsidP="0052010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3627550" w14:textId="77777777" w:rsidR="00A80738" w:rsidRPr="00355C9D" w:rsidRDefault="00A80738" w:rsidP="0052010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33B725B" w14:textId="33E8CA79" w:rsidR="00A80738" w:rsidRDefault="00A80738" w:rsidP="0052010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4AC54E2" w14:textId="77777777" w:rsidR="0052010D" w:rsidRPr="00355C9D" w:rsidRDefault="0052010D" w:rsidP="0052010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1A9EBCF1" w14:textId="77777777" w:rsidR="00A80738" w:rsidRPr="00355C9D" w:rsidRDefault="00A80738" w:rsidP="0052010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6C31FA6" w14:textId="1A439115" w:rsidR="00C659E2" w:rsidRDefault="00C659E2" w:rsidP="0052010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6C88" w:rsidRPr="00206C88">
        <w:rPr>
          <w:rFonts w:ascii="Arial" w:hAnsi="Arial" w:cs="Arial"/>
          <w:sz w:val="24"/>
          <w:szCs w:val="24"/>
        </w:rPr>
        <w:t>podstawowy</w:t>
      </w:r>
      <w:r w:rsidR="0052010D">
        <w:rPr>
          <w:rFonts w:ascii="Arial" w:hAnsi="Arial" w:cs="Arial"/>
          <w:sz w:val="24"/>
          <w:szCs w:val="24"/>
        </w:rPr>
        <w:t>m</w:t>
      </w:r>
      <w:r w:rsidR="00206C88" w:rsidRPr="00206C88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6E2950E" w14:textId="77777777" w:rsidR="0052010D" w:rsidRPr="00355C9D" w:rsidRDefault="0052010D" w:rsidP="0052010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6A219B2" w14:textId="7A698A55" w:rsidR="00A80738" w:rsidRDefault="00206C88" w:rsidP="0052010D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206C88">
        <w:rPr>
          <w:rFonts w:ascii="Arial" w:hAnsi="Arial" w:cs="Arial"/>
          <w:b/>
          <w:szCs w:val="24"/>
        </w:rPr>
        <w:t xml:space="preserve">Sukcesywna dostawa ryb do Szpitala Wojewódzkiego w Poznaniu </w:t>
      </w:r>
      <w:r w:rsidR="0052010D">
        <w:rPr>
          <w:rFonts w:ascii="Arial" w:hAnsi="Arial" w:cs="Arial"/>
          <w:b/>
          <w:szCs w:val="24"/>
        </w:rPr>
        <w:t>–</w:t>
      </w:r>
      <w:r w:rsidRPr="00206C88">
        <w:rPr>
          <w:rFonts w:ascii="Arial" w:hAnsi="Arial" w:cs="Arial"/>
          <w:b/>
          <w:szCs w:val="24"/>
        </w:rPr>
        <w:t xml:space="preserve"> powtórka</w:t>
      </w:r>
    </w:p>
    <w:p w14:paraId="2F3AEB0A" w14:textId="77777777" w:rsidR="0052010D" w:rsidRPr="00355C9D" w:rsidRDefault="0052010D" w:rsidP="0052010D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63C074D7" w14:textId="77777777" w:rsidR="00D665F5" w:rsidRPr="00355C9D" w:rsidRDefault="00D665F5" w:rsidP="0052010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06C88" w:rsidRPr="00206C88">
        <w:rPr>
          <w:rFonts w:ascii="Arial" w:hAnsi="Arial" w:cs="Arial"/>
          <w:sz w:val="24"/>
          <w:szCs w:val="24"/>
        </w:rPr>
        <w:t>(t.j.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F9A5953" w14:textId="77777777" w:rsidR="0052010D" w:rsidRDefault="0052010D" w:rsidP="0052010D">
      <w:pPr>
        <w:jc w:val="both"/>
        <w:rPr>
          <w:rFonts w:ascii="Arial" w:hAnsi="Arial" w:cs="Arial"/>
          <w:sz w:val="24"/>
          <w:szCs w:val="24"/>
        </w:rPr>
      </w:pPr>
    </w:p>
    <w:p w14:paraId="194B2504" w14:textId="0FB9B9AC" w:rsidR="0052010D" w:rsidRPr="00CF4848" w:rsidRDefault="0052010D" w:rsidP="00CF4848">
      <w:pPr>
        <w:jc w:val="both"/>
        <w:rPr>
          <w:rFonts w:ascii="Arial" w:hAnsi="Arial" w:cs="Arial"/>
          <w:sz w:val="24"/>
          <w:szCs w:val="24"/>
        </w:rPr>
      </w:pPr>
      <w:r w:rsidRPr="0052010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CF4848">
        <w:rPr>
          <w:rFonts w:ascii="Arial" w:hAnsi="Arial" w:cs="Arial"/>
          <w:sz w:val="24"/>
          <w:szCs w:val="24"/>
        </w:rPr>
        <w:t xml:space="preserve"> </w:t>
      </w:r>
      <w:r w:rsidRPr="0052010D">
        <w:rPr>
          <w:rFonts w:ascii="Arial" w:hAnsi="Arial" w:cs="Arial"/>
          <w:sz w:val="24"/>
          <w:szCs w:val="24"/>
        </w:rPr>
        <w:t>126</w:t>
      </w:r>
      <w:r w:rsidR="00613588">
        <w:rPr>
          <w:rFonts w:ascii="Arial" w:hAnsi="Arial" w:cs="Arial"/>
          <w:sz w:val="24"/>
          <w:szCs w:val="24"/>
        </w:rPr>
        <w:t xml:space="preserve"> </w:t>
      </w:r>
      <w:r w:rsidRPr="0052010D">
        <w:rPr>
          <w:rFonts w:ascii="Arial" w:hAnsi="Arial" w:cs="Arial"/>
          <w:sz w:val="24"/>
          <w:szCs w:val="24"/>
        </w:rPr>
        <w:t xml:space="preserve">634,82 zł brutto </w:t>
      </w:r>
    </w:p>
    <w:p w14:paraId="5638544E" w14:textId="77777777" w:rsidR="0052010D" w:rsidRPr="0052010D" w:rsidRDefault="0052010D" w:rsidP="0052010D">
      <w:pPr>
        <w:rPr>
          <w:sz w:val="24"/>
          <w:szCs w:val="24"/>
        </w:rPr>
      </w:pPr>
    </w:p>
    <w:p w14:paraId="694F3844" w14:textId="7F3B0524" w:rsidR="00A80738" w:rsidRDefault="00D665F5" w:rsidP="0052010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06C88" w:rsidRPr="00206C88">
        <w:rPr>
          <w:rFonts w:ascii="Arial" w:hAnsi="Arial" w:cs="Arial"/>
          <w:sz w:val="24"/>
          <w:szCs w:val="24"/>
        </w:rPr>
        <w:t>15/03/2022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06C88" w:rsidRPr="00206C88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6414100" w14:textId="77777777" w:rsidR="00CF4848" w:rsidRPr="00355C9D" w:rsidRDefault="00CF4848" w:rsidP="0052010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D6DCBB5" w14:textId="77777777" w:rsidTr="003F57CD">
        <w:tc>
          <w:tcPr>
            <w:tcW w:w="993" w:type="dxa"/>
            <w:shd w:val="clear" w:color="auto" w:fill="auto"/>
            <w:vAlign w:val="center"/>
          </w:tcPr>
          <w:p w14:paraId="1F2E7294" w14:textId="77777777" w:rsidR="00D665F5" w:rsidRPr="00355C9D" w:rsidRDefault="00D665F5" w:rsidP="0052010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EE647E" w14:textId="77777777" w:rsidR="00D665F5" w:rsidRPr="00355C9D" w:rsidRDefault="00D665F5" w:rsidP="0052010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920F9C" w14:textId="77777777" w:rsidR="00D665F5" w:rsidRPr="00355C9D" w:rsidRDefault="00D665F5" w:rsidP="0052010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06C88" w:rsidRPr="00355C9D" w14:paraId="14096E1A" w14:textId="77777777" w:rsidTr="00F32B7D">
        <w:tc>
          <w:tcPr>
            <w:tcW w:w="993" w:type="dxa"/>
            <w:shd w:val="clear" w:color="auto" w:fill="auto"/>
            <w:vAlign w:val="center"/>
          </w:tcPr>
          <w:p w14:paraId="682CB84B" w14:textId="77777777" w:rsidR="00206C88" w:rsidRPr="00355C9D" w:rsidRDefault="00206C88" w:rsidP="0052010D">
            <w:pPr>
              <w:jc w:val="center"/>
              <w:rPr>
                <w:rFonts w:ascii="Arial" w:hAnsi="Arial" w:cs="Arial"/>
              </w:rPr>
            </w:pPr>
            <w:r w:rsidRPr="00206C8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6A6F169" w14:textId="59080094" w:rsidR="00206C88" w:rsidRPr="00355C9D" w:rsidRDefault="00613588" w:rsidP="00520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PHU </w:t>
            </w:r>
            <w:r w:rsidR="00206C88" w:rsidRPr="00206C88">
              <w:rPr>
                <w:rFonts w:ascii="Arial" w:hAnsi="Arial" w:cs="Arial"/>
              </w:rPr>
              <w:t>Walkowiak</w:t>
            </w:r>
          </w:p>
          <w:p w14:paraId="1D880CA8" w14:textId="77777777" w:rsidR="00206C88" w:rsidRPr="00355C9D" w:rsidRDefault="00206C88" w:rsidP="0052010D">
            <w:pPr>
              <w:rPr>
                <w:rFonts w:ascii="Arial" w:hAnsi="Arial" w:cs="Arial"/>
              </w:rPr>
            </w:pPr>
            <w:r w:rsidRPr="00206C88">
              <w:rPr>
                <w:rFonts w:ascii="Arial" w:hAnsi="Arial" w:cs="Arial"/>
              </w:rPr>
              <w:t>Szkolna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06C88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75A55C3" w14:textId="77777777" w:rsidR="00206C88" w:rsidRPr="00355C9D" w:rsidRDefault="00206C88" w:rsidP="0052010D">
            <w:pPr>
              <w:jc w:val="both"/>
              <w:rPr>
                <w:rFonts w:ascii="Arial" w:hAnsi="Arial" w:cs="Arial"/>
              </w:rPr>
            </w:pPr>
            <w:r w:rsidRPr="00206C88">
              <w:rPr>
                <w:rFonts w:ascii="Arial" w:hAnsi="Arial" w:cs="Arial"/>
              </w:rPr>
              <w:t>64-553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06C88">
              <w:rPr>
                <w:rFonts w:ascii="Arial" w:hAnsi="Arial" w:cs="Arial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8CD51" w14:textId="77777777" w:rsidR="00206C88" w:rsidRPr="00355C9D" w:rsidRDefault="00206C88" w:rsidP="0052010D">
            <w:pPr>
              <w:jc w:val="center"/>
              <w:rPr>
                <w:rFonts w:ascii="Arial" w:hAnsi="Arial" w:cs="Arial"/>
              </w:rPr>
            </w:pPr>
            <w:r w:rsidRPr="00206C88">
              <w:rPr>
                <w:rFonts w:ascii="Arial" w:hAnsi="Arial" w:cs="Arial"/>
              </w:rPr>
              <w:t>147 683.20 zł</w:t>
            </w:r>
          </w:p>
        </w:tc>
      </w:tr>
    </w:tbl>
    <w:p w14:paraId="48D18E79" w14:textId="77777777" w:rsidR="0069085C" w:rsidRPr="00355C9D" w:rsidRDefault="0069085C" w:rsidP="0052010D">
      <w:pPr>
        <w:jc w:val="both"/>
        <w:rPr>
          <w:rFonts w:ascii="Arial" w:hAnsi="Arial" w:cs="Arial"/>
          <w:sz w:val="24"/>
        </w:rPr>
      </w:pPr>
    </w:p>
    <w:p w14:paraId="614F84D3" w14:textId="076EDA41" w:rsidR="00A80738" w:rsidRDefault="00A80738" w:rsidP="005201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2B79FA4" w14:textId="77777777" w:rsidR="009A339D" w:rsidRDefault="009A339D" w:rsidP="005201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3BC84C2" w14:textId="77777777" w:rsidR="009A339D" w:rsidRDefault="009A339D" w:rsidP="009A339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23DE363" w14:textId="77777777" w:rsidR="009A339D" w:rsidRDefault="009A339D" w:rsidP="009A339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B492FCB" w14:textId="77777777" w:rsidR="009A339D" w:rsidRPr="00B464D3" w:rsidRDefault="009A339D" w:rsidP="009A339D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1F7DAF58" w14:textId="77777777" w:rsidR="009A339D" w:rsidRPr="00355C9D" w:rsidRDefault="009A339D" w:rsidP="005201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9A339D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79D4E" w14:textId="77777777" w:rsidR="00BD7957" w:rsidRDefault="00BD7957">
      <w:r>
        <w:separator/>
      </w:r>
    </w:p>
  </w:endnote>
  <w:endnote w:type="continuationSeparator" w:id="0">
    <w:p w14:paraId="399D8A1B" w14:textId="77777777" w:rsidR="00BD7957" w:rsidRDefault="00BD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659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B84F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8C48E" w14:textId="2B64CF9A" w:rsidR="009F189D" w:rsidRDefault="009A33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2AE5C9" wp14:editId="6058028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AF8A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CC965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0E4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87375" w14:textId="77777777" w:rsidR="009F189D" w:rsidRDefault="009F189D">
    <w:pPr>
      <w:pStyle w:val="Stopka"/>
      <w:tabs>
        <w:tab w:val="clear" w:pos="4536"/>
      </w:tabs>
      <w:jc w:val="center"/>
    </w:pPr>
  </w:p>
  <w:p w14:paraId="3F6210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7BA5D" w14:textId="77777777" w:rsidR="00BD7957" w:rsidRDefault="00BD7957">
      <w:r>
        <w:separator/>
      </w:r>
    </w:p>
  </w:footnote>
  <w:footnote w:type="continuationSeparator" w:id="0">
    <w:p w14:paraId="24CF8D26" w14:textId="77777777" w:rsidR="00BD7957" w:rsidRDefault="00BD7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4F99" w14:textId="77777777" w:rsidR="00206C88" w:rsidRDefault="00206C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B475" w14:textId="77777777" w:rsidR="00206C88" w:rsidRDefault="00206C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321B6" w14:textId="77777777" w:rsidR="00206C88" w:rsidRDefault="00206C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57"/>
    <w:rsid w:val="00007727"/>
    <w:rsid w:val="00017720"/>
    <w:rsid w:val="00035488"/>
    <w:rsid w:val="000D7F25"/>
    <w:rsid w:val="000E00E5"/>
    <w:rsid w:val="001146A4"/>
    <w:rsid w:val="00173B20"/>
    <w:rsid w:val="001C69FF"/>
    <w:rsid w:val="00206C88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010D"/>
    <w:rsid w:val="00577BC6"/>
    <w:rsid w:val="005C74EB"/>
    <w:rsid w:val="00601802"/>
    <w:rsid w:val="00613588"/>
    <w:rsid w:val="0069085C"/>
    <w:rsid w:val="00843263"/>
    <w:rsid w:val="00861E75"/>
    <w:rsid w:val="008A26A5"/>
    <w:rsid w:val="009A339D"/>
    <w:rsid w:val="009D19BD"/>
    <w:rsid w:val="009F189D"/>
    <w:rsid w:val="00A80738"/>
    <w:rsid w:val="00BD7957"/>
    <w:rsid w:val="00C236D3"/>
    <w:rsid w:val="00C659E2"/>
    <w:rsid w:val="00CB0802"/>
    <w:rsid w:val="00CF484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648518"/>
  <w15:chartTrackingRefBased/>
  <w15:docId w15:val="{0CFF8092-7C57-4F3D-85A0-C05D5728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A339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0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2022-03-15T09:18:00Z</cp:lastPrinted>
  <dcterms:created xsi:type="dcterms:W3CDTF">2022-03-15T09:18:00Z</dcterms:created>
  <dcterms:modified xsi:type="dcterms:W3CDTF">2022-03-15T09:18:00Z</dcterms:modified>
</cp:coreProperties>
</file>