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BC926" w14:textId="3AA4AB13" w:rsidR="006676AE" w:rsidRPr="0012157F" w:rsidRDefault="006676AE" w:rsidP="00245CA9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245CA9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735554F1" w14:textId="77777777" w:rsidR="006676AE" w:rsidRPr="0012157F" w:rsidRDefault="005103B9" w:rsidP="00245CA9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540D0" w:rsidRPr="00F540D0">
        <w:rPr>
          <w:rFonts w:ascii="Arial" w:hAnsi="Arial" w:cs="Arial"/>
          <w:b/>
          <w:sz w:val="24"/>
          <w:szCs w:val="24"/>
        </w:rPr>
        <w:t>SZW/DZP/15/2022</w:t>
      </w:r>
    </w:p>
    <w:p w14:paraId="2BA89CBC" w14:textId="77777777" w:rsidR="00C4103F" w:rsidRPr="0012157F" w:rsidRDefault="006676AE" w:rsidP="00245CA9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E91A372" w14:textId="77777777" w:rsidR="006676AE" w:rsidRPr="0012157F" w:rsidRDefault="006676AE" w:rsidP="00245CA9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540D0" w:rsidRPr="00F540D0">
        <w:rPr>
          <w:rFonts w:ascii="Arial" w:hAnsi="Arial" w:cs="Arial"/>
        </w:rPr>
        <w:t>SZPITAL WOJEWÓDZKI W POZNANIU</w:t>
      </w:r>
    </w:p>
    <w:p w14:paraId="343853BC" w14:textId="77777777" w:rsidR="006676AE" w:rsidRPr="0012157F" w:rsidRDefault="006676AE" w:rsidP="00245CA9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540D0" w:rsidRPr="00F540D0">
        <w:rPr>
          <w:rFonts w:ascii="Arial" w:hAnsi="Arial" w:cs="Arial"/>
        </w:rPr>
        <w:t>Juraszów</w:t>
      </w:r>
      <w:r w:rsidRPr="0012157F">
        <w:rPr>
          <w:rFonts w:ascii="Arial" w:hAnsi="Arial" w:cs="Arial"/>
        </w:rPr>
        <w:t xml:space="preserve"> </w:t>
      </w:r>
      <w:r w:rsidR="00F540D0" w:rsidRPr="00F540D0">
        <w:rPr>
          <w:rFonts w:ascii="Arial" w:hAnsi="Arial" w:cs="Arial"/>
        </w:rPr>
        <w:t>7/19</w:t>
      </w:r>
      <w:r w:rsidRPr="0012157F">
        <w:rPr>
          <w:rFonts w:ascii="Arial" w:hAnsi="Arial" w:cs="Arial"/>
        </w:rPr>
        <w:t xml:space="preserve"> </w:t>
      </w:r>
    </w:p>
    <w:p w14:paraId="6FF12EEE" w14:textId="77777777" w:rsidR="00F90CD1" w:rsidRPr="0012157F" w:rsidRDefault="006676AE" w:rsidP="00245CA9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540D0" w:rsidRPr="00F540D0">
        <w:rPr>
          <w:rFonts w:ascii="Arial" w:hAnsi="Arial" w:cs="Arial"/>
        </w:rPr>
        <w:t>60-479</w:t>
      </w:r>
      <w:r w:rsidRPr="0012157F">
        <w:rPr>
          <w:rFonts w:ascii="Arial" w:hAnsi="Arial" w:cs="Arial"/>
        </w:rPr>
        <w:t xml:space="preserve"> </w:t>
      </w:r>
      <w:r w:rsidR="00F540D0" w:rsidRPr="00F540D0">
        <w:rPr>
          <w:rFonts w:ascii="Arial" w:hAnsi="Arial" w:cs="Arial"/>
        </w:rPr>
        <w:t>Poznań</w:t>
      </w:r>
    </w:p>
    <w:p w14:paraId="12A26649" w14:textId="77777777" w:rsidR="00C4103F" w:rsidRPr="0012157F" w:rsidRDefault="006676AE" w:rsidP="00245CA9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B3AC1E0" w14:textId="77777777" w:rsidR="00C4103F" w:rsidRPr="0012157F" w:rsidRDefault="007118F0" w:rsidP="00245CA9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82CB9E5" w14:textId="77777777" w:rsidR="007118F0" w:rsidRPr="0012157F" w:rsidRDefault="007118F0" w:rsidP="00245CA9">
      <w:pPr>
        <w:spacing w:after="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.…</w:t>
      </w:r>
      <w:r w:rsidR="004541F9" w:rsidRPr="0012157F">
        <w:rPr>
          <w:rFonts w:ascii="Arial" w:hAnsi="Arial" w:cs="Arial"/>
        </w:rPr>
        <w:t>..</w:t>
      </w:r>
    </w:p>
    <w:p w14:paraId="06E44210" w14:textId="77777777" w:rsidR="00757EFB" w:rsidRPr="0012157F" w:rsidRDefault="00757EFB" w:rsidP="00245CA9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…………………………………………</w:t>
      </w:r>
    </w:p>
    <w:p w14:paraId="7DC7184E" w14:textId="77777777" w:rsidR="007118F0" w:rsidRPr="0012157F" w:rsidRDefault="007118F0" w:rsidP="00245CA9">
      <w:pPr>
        <w:spacing w:after="0" w:line="240" w:lineRule="auto"/>
        <w:ind w:right="5528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9FC66E3" w14:textId="77777777" w:rsidR="007118F0" w:rsidRPr="0012157F" w:rsidRDefault="007936D6" w:rsidP="00245CA9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43040ABA" w14:textId="77777777" w:rsidR="00C4103F" w:rsidRPr="0012157F" w:rsidRDefault="007936D6" w:rsidP="00245CA9">
      <w:pPr>
        <w:spacing w:after="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……</w:t>
      </w:r>
    </w:p>
    <w:p w14:paraId="0D1C4981" w14:textId="77777777" w:rsidR="00757EFB" w:rsidRPr="0012157F" w:rsidRDefault="00757EFB" w:rsidP="00245CA9">
      <w:pPr>
        <w:spacing w:after="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…………………………………………</w:t>
      </w:r>
    </w:p>
    <w:p w14:paraId="113C9BBA" w14:textId="77777777" w:rsidR="007936D6" w:rsidRPr="0012157F" w:rsidRDefault="007936D6" w:rsidP="00245CA9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5D2EFB72" w14:textId="77777777" w:rsidR="00484F88" w:rsidRPr="0012157F" w:rsidRDefault="00484F88" w:rsidP="00245CA9">
      <w:pPr>
        <w:spacing w:after="0" w:line="240" w:lineRule="auto"/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F540D0" w:rsidRPr="0012157F" w14:paraId="59C74FC7" w14:textId="77777777" w:rsidTr="00A07D83">
        <w:tc>
          <w:tcPr>
            <w:tcW w:w="9212" w:type="dxa"/>
            <w:shd w:val="clear" w:color="auto" w:fill="D9D9D9"/>
          </w:tcPr>
          <w:p w14:paraId="6E712C30" w14:textId="77777777" w:rsidR="00F540D0" w:rsidRPr="0012157F" w:rsidRDefault="00F540D0" w:rsidP="00245CA9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06B91D3C" w14:textId="77777777" w:rsidR="00F540D0" w:rsidRPr="0012157F" w:rsidRDefault="00F540D0" w:rsidP="00245CA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540D0">
              <w:rPr>
                <w:rFonts w:ascii="Arial" w:hAnsi="Arial" w:cs="Arial"/>
                <w:sz w:val="24"/>
                <w:szCs w:val="24"/>
              </w:rPr>
              <w:t>(t.j. Dz.U. z 2021r. poz. 1129)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06A33A93" w14:textId="77777777" w:rsidR="00F540D0" w:rsidRPr="0012157F" w:rsidRDefault="00F540D0" w:rsidP="00245CA9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14:paraId="3F0AE096" w14:textId="77777777" w:rsidR="00F540D0" w:rsidRPr="0012157F" w:rsidRDefault="00F540D0" w:rsidP="00245CA9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ORAZ</w:t>
            </w:r>
          </w:p>
          <w:p w14:paraId="1F56A366" w14:textId="77777777" w:rsidR="00F540D0" w:rsidRPr="0012157F" w:rsidRDefault="00F540D0" w:rsidP="00245CA9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14:paraId="4E4C6952" w14:textId="77777777" w:rsidR="006F0034" w:rsidRPr="0012157F" w:rsidRDefault="006F0034" w:rsidP="00245CA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4715B6F" w14:textId="77777777" w:rsidR="004C4854" w:rsidRPr="0012157F" w:rsidRDefault="004C4854" w:rsidP="00245CA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BCD99B2" w14:textId="77777777" w:rsidR="005434B3" w:rsidRPr="0012157F" w:rsidRDefault="001F027E" w:rsidP="00245CA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5434B3" w:rsidRPr="0012157F">
        <w:rPr>
          <w:rFonts w:ascii="Arial" w:hAnsi="Arial" w:cs="Arial"/>
          <w:sz w:val="24"/>
          <w:szCs w:val="24"/>
        </w:rPr>
        <w:t xml:space="preserve"> prowadzonego przez </w:t>
      </w:r>
      <w:r w:rsidR="00F540D0" w:rsidRPr="00F540D0">
        <w:rPr>
          <w:rFonts w:ascii="Arial" w:hAnsi="Arial" w:cs="Arial"/>
          <w:b/>
          <w:sz w:val="24"/>
          <w:szCs w:val="24"/>
        </w:rPr>
        <w:t>SZPITAL WOJEWÓDZKI W POZNANIU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2168A8" w:rsidRPr="0012157F">
        <w:rPr>
          <w:rFonts w:ascii="Arial" w:hAnsi="Arial" w:cs="Arial"/>
          <w:sz w:val="24"/>
          <w:szCs w:val="24"/>
        </w:rPr>
        <w:t>pn.</w:t>
      </w:r>
      <w:r w:rsidR="002B2AD9" w:rsidRPr="0012157F">
        <w:rPr>
          <w:rFonts w:ascii="Arial" w:hAnsi="Arial" w:cs="Arial"/>
          <w:sz w:val="24"/>
          <w:szCs w:val="24"/>
        </w:rPr>
        <w:t>:</w:t>
      </w:r>
      <w:r w:rsidR="002168A8" w:rsidRPr="0012157F">
        <w:rPr>
          <w:rFonts w:ascii="Arial" w:hAnsi="Arial" w:cs="Arial"/>
          <w:sz w:val="24"/>
          <w:szCs w:val="24"/>
        </w:rPr>
        <w:t xml:space="preserve"> </w:t>
      </w:r>
    </w:p>
    <w:p w14:paraId="498E42D7" w14:textId="77777777" w:rsidR="005434B3" w:rsidRPr="0012157F" w:rsidRDefault="00F540D0" w:rsidP="00245CA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540D0">
        <w:rPr>
          <w:rFonts w:ascii="Arial" w:hAnsi="Arial" w:cs="Arial"/>
          <w:b/>
          <w:sz w:val="24"/>
          <w:szCs w:val="24"/>
        </w:rPr>
        <w:t>Sukcesywna dostawa świeżych owoców do Szpitala Wojewódzkiego w Poznaniu</w:t>
      </w:r>
    </w:p>
    <w:p w14:paraId="71A711A3" w14:textId="77777777" w:rsidR="00F90CD1" w:rsidRPr="0012157F" w:rsidRDefault="00E65685" w:rsidP="00245CA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315C8AC2" w14:textId="77777777" w:rsidR="00C113BF" w:rsidRPr="0012157F" w:rsidRDefault="00C113BF" w:rsidP="00245CA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64407B9" w14:textId="77777777" w:rsidR="002426FF" w:rsidRPr="0012157F" w:rsidRDefault="002426FF" w:rsidP="00245CA9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14:paraId="1B103119" w14:textId="77777777" w:rsidR="00023477" w:rsidRPr="0012157F" w:rsidRDefault="00023477" w:rsidP="00245CA9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  <w:sz w:val="18"/>
          <w:szCs w:val="18"/>
        </w:rPr>
      </w:pPr>
    </w:p>
    <w:p w14:paraId="57383956" w14:textId="77777777" w:rsidR="00023477" w:rsidRPr="0012157F" w:rsidRDefault="00023477" w:rsidP="00245CA9">
      <w:pPr>
        <w:pStyle w:val="Akapitzlist"/>
        <w:spacing w:after="0" w:line="240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14:paraId="22FC8D5B" w14:textId="77777777" w:rsidR="00023477" w:rsidRDefault="00023477" w:rsidP="00245CA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4DC7B23A" w14:textId="77777777" w:rsidR="0012157F" w:rsidRPr="0012157F" w:rsidRDefault="0012157F" w:rsidP="00245CA9">
      <w:pPr>
        <w:spacing w:after="0" w:line="240" w:lineRule="auto"/>
        <w:jc w:val="both"/>
        <w:rPr>
          <w:rFonts w:ascii="Arial" w:hAnsi="Arial" w:cs="Arial"/>
          <w:color w:val="FF0000"/>
          <w:sz w:val="18"/>
          <w:szCs w:val="18"/>
        </w:rPr>
      </w:pPr>
    </w:p>
    <w:p w14:paraId="010D3091" w14:textId="77777777" w:rsidR="00023477" w:rsidRPr="0012157F" w:rsidRDefault="00023477" w:rsidP="00245CA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720CE7D1" w14:textId="77777777" w:rsidR="00023477" w:rsidRPr="0012157F" w:rsidRDefault="00023477" w:rsidP="00245CA9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74261F28" w14:textId="77777777" w:rsidR="00023477" w:rsidRPr="0012157F" w:rsidRDefault="00023477" w:rsidP="00245CA9">
      <w:pPr>
        <w:pStyle w:val="Akapitzlist"/>
        <w:spacing w:after="0" w:line="240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14:paraId="75862C00" w14:textId="15CE87AD" w:rsidR="00023477" w:rsidRDefault="00C113BF" w:rsidP="00245CA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12157F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108</w:t>
      </w:r>
      <w:r w:rsidRPr="0012157F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12157F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109</w:t>
      </w:r>
      <w:r w:rsidRPr="0012157F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i/>
          <w:sz w:val="24"/>
          <w:szCs w:val="24"/>
        </w:rPr>
        <w:t>1</w:t>
      </w:r>
      <w:r w:rsidRPr="0012157F">
        <w:rPr>
          <w:rFonts w:ascii="Arial" w:hAnsi="Arial" w:cs="Arial"/>
          <w:i/>
          <w:sz w:val="24"/>
          <w:szCs w:val="24"/>
        </w:rPr>
        <w:t xml:space="preserve"> ustawy Pzp).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…………………………………………………………………………………</w:t>
      </w:r>
    </w:p>
    <w:p w14:paraId="2F37B2BE" w14:textId="77777777" w:rsidR="00245CA9" w:rsidRPr="0012157F" w:rsidRDefault="00245CA9" w:rsidP="00245CA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753008D" w14:textId="07F7077A" w:rsidR="00023477" w:rsidRDefault="00023477" w:rsidP="00245CA9">
      <w:pPr>
        <w:pStyle w:val="Akapitzlist"/>
        <w:spacing w:after="0" w:line="240" w:lineRule="auto"/>
        <w:ind w:left="426"/>
        <w:jc w:val="both"/>
        <w:rPr>
          <w:rFonts w:ascii="Arial" w:hAnsi="Arial" w:cs="Arial"/>
        </w:rPr>
      </w:pPr>
    </w:p>
    <w:p w14:paraId="2AE687B2" w14:textId="68F0903A" w:rsidR="00245CA9" w:rsidRDefault="00245CA9" w:rsidP="00245CA9">
      <w:pPr>
        <w:pStyle w:val="Akapitzlist"/>
        <w:spacing w:after="0" w:line="240" w:lineRule="auto"/>
        <w:ind w:left="426"/>
        <w:jc w:val="both"/>
        <w:rPr>
          <w:rFonts w:ascii="Arial" w:hAnsi="Arial" w:cs="Arial"/>
        </w:rPr>
      </w:pPr>
    </w:p>
    <w:p w14:paraId="6FD9F5BB" w14:textId="77777777" w:rsidR="00245CA9" w:rsidRPr="0012157F" w:rsidRDefault="00245CA9" w:rsidP="00245CA9">
      <w:pPr>
        <w:pStyle w:val="Akapitzlist"/>
        <w:spacing w:after="0" w:line="240" w:lineRule="auto"/>
        <w:ind w:left="426"/>
        <w:jc w:val="both"/>
        <w:rPr>
          <w:rFonts w:ascii="Arial" w:hAnsi="Arial" w:cs="Arial"/>
        </w:rPr>
      </w:pPr>
    </w:p>
    <w:p w14:paraId="0648E124" w14:textId="77777777" w:rsidR="0012157F" w:rsidRDefault="00023477" w:rsidP="00245CA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14:paraId="34F1D33B" w14:textId="77777777" w:rsidR="00023477" w:rsidRPr="0012157F" w:rsidRDefault="00023477" w:rsidP="00245CA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3C415E44" w14:textId="77777777" w:rsidR="00023477" w:rsidRPr="0012157F" w:rsidRDefault="00023477" w:rsidP="00245CA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32CA3CC2" w14:textId="77777777" w:rsidR="00023477" w:rsidRPr="0012157F" w:rsidRDefault="00023477" w:rsidP="00245CA9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1389A117" w14:textId="77777777" w:rsidR="00023477" w:rsidRPr="0012157F" w:rsidRDefault="00023477" w:rsidP="00245CA9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21F5B531" w14:textId="77777777" w:rsidR="00D2702A" w:rsidRPr="0012157F" w:rsidRDefault="004F23F7" w:rsidP="00245CA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0C7937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4D75D" w14:textId="77777777" w:rsidR="00D2702A" w:rsidRPr="0012157F" w:rsidRDefault="00D2702A" w:rsidP="00245CA9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6FE54" w14:textId="77777777" w:rsidR="00D2702A" w:rsidRPr="0012157F" w:rsidRDefault="00D2702A" w:rsidP="00245CA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540D0" w:rsidRPr="0012157F" w14:paraId="4DD6C20A" w14:textId="77777777" w:rsidTr="00A07D8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00EFF" w14:textId="77777777" w:rsidR="00F540D0" w:rsidRPr="0012157F" w:rsidRDefault="00F540D0" w:rsidP="00245CA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40D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C2846" w14:textId="77777777" w:rsidR="00F540D0" w:rsidRPr="0012157F" w:rsidRDefault="00F540D0" w:rsidP="00245CA9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40D0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30A1E4E4" w14:textId="77777777" w:rsidR="00F540D0" w:rsidRPr="0012157F" w:rsidRDefault="00F540D0" w:rsidP="00245CA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40D0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F540D0" w:rsidRPr="0012157F" w14:paraId="3F09EE04" w14:textId="77777777" w:rsidTr="00A07D8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ED0D9" w14:textId="77777777" w:rsidR="00F540D0" w:rsidRPr="0012157F" w:rsidRDefault="00F540D0" w:rsidP="00245CA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40D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EFF27" w14:textId="77777777" w:rsidR="00F540D0" w:rsidRPr="0012157F" w:rsidRDefault="00F540D0" w:rsidP="00245CA9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40D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98F71B4" w14:textId="77777777" w:rsidR="00F540D0" w:rsidRPr="0012157F" w:rsidRDefault="00F540D0" w:rsidP="00245CA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40D0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F540D0" w:rsidRPr="0012157F" w14:paraId="0119C7A3" w14:textId="77777777" w:rsidTr="00A07D8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CF14E" w14:textId="77777777" w:rsidR="00F540D0" w:rsidRPr="0012157F" w:rsidRDefault="00F540D0" w:rsidP="00245CA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40D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24614" w14:textId="77777777" w:rsidR="00F540D0" w:rsidRPr="0012157F" w:rsidRDefault="00F540D0" w:rsidP="00245CA9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40D0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3C075A23" w14:textId="77777777" w:rsidR="00F540D0" w:rsidRPr="0012157F" w:rsidRDefault="00F540D0" w:rsidP="00245CA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40D0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F540D0" w:rsidRPr="0012157F" w14:paraId="4ED8CB73" w14:textId="77777777" w:rsidTr="00A07D8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C604D" w14:textId="77777777" w:rsidR="00F540D0" w:rsidRPr="0012157F" w:rsidRDefault="00F540D0" w:rsidP="00245CA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40D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74AA1" w14:textId="77777777" w:rsidR="00F540D0" w:rsidRPr="0012157F" w:rsidRDefault="00F540D0" w:rsidP="00245CA9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40D0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1C56F3EF" w14:textId="77777777" w:rsidR="00F540D0" w:rsidRPr="0012157F" w:rsidRDefault="00F540D0" w:rsidP="00245CA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40D0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6E01DA62" w14:textId="06D0F406" w:rsidR="00D2702A" w:rsidRDefault="00D2702A" w:rsidP="00245CA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192E4B38" w14:textId="2008704C" w:rsidR="00245CA9" w:rsidRDefault="00245CA9" w:rsidP="00245CA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EC8DBFD" w14:textId="7AAC6494" w:rsidR="00245CA9" w:rsidRDefault="00245CA9" w:rsidP="00245CA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29B82B8" w14:textId="77777777" w:rsidR="00245CA9" w:rsidRPr="0012157F" w:rsidRDefault="00245CA9" w:rsidP="00245CA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823D91C" w14:textId="77777777" w:rsidR="0012157F" w:rsidRDefault="00025C8D" w:rsidP="00245CA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14:paraId="724CFC95" w14:textId="77777777" w:rsidR="00025C8D" w:rsidRPr="0012157F" w:rsidRDefault="00025C8D" w:rsidP="00245CA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0E82D22C" w14:textId="77777777" w:rsidR="00025C8D" w:rsidRPr="0012157F" w:rsidRDefault="00025C8D" w:rsidP="00245CA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4BC5A725" w14:textId="77777777" w:rsidR="00F8042D" w:rsidRPr="0012157F" w:rsidRDefault="00025C8D" w:rsidP="00245CA9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0FACB360" w14:textId="77777777" w:rsidR="00245CA9" w:rsidRDefault="00245CA9" w:rsidP="00245CA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328EC0F" w14:textId="77777777" w:rsidR="00245CA9" w:rsidRDefault="00245CA9" w:rsidP="00245CA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3AFBDA8" w14:textId="77777777" w:rsidR="00245CA9" w:rsidRDefault="00245CA9" w:rsidP="00245CA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40208B4" w14:textId="77777777" w:rsidR="00245CA9" w:rsidRDefault="00245CA9" w:rsidP="00245CA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AB3CDE7" w14:textId="77777777" w:rsidR="00245CA9" w:rsidRDefault="00245CA9" w:rsidP="00245CA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8AA0304" w14:textId="5D149C0F" w:rsidR="00D23F3D" w:rsidRPr="0012157F" w:rsidRDefault="00D23F3D" w:rsidP="00245CA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12157F">
        <w:rPr>
          <w:rFonts w:ascii="Arial" w:hAnsi="Arial" w:cs="Arial"/>
          <w:sz w:val="24"/>
          <w:szCs w:val="24"/>
        </w:rPr>
        <w:t>Z</w:t>
      </w:r>
      <w:r w:rsidRPr="0012157F">
        <w:rPr>
          <w:rFonts w:ascii="Arial" w:hAnsi="Arial" w:cs="Arial"/>
          <w:sz w:val="24"/>
          <w:szCs w:val="24"/>
        </w:rPr>
        <w:t>amawiającego w błąd przy przedstawianiu informacji.</w:t>
      </w:r>
    </w:p>
    <w:p w14:paraId="2D42A2B8" w14:textId="77777777" w:rsidR="00FE4E2B" w:rsidRPr="0012157F" w:rsidRDefault="00FE4E2B" w:rsidP="00245CA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379A77B" w14:textId="77777777" w:rsidR="00245CA9" w:rsidRDefault="00245CA9" w:rsidP="00245CA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8404F70" w14:textId="77777777" w:rsidR="00245CA9" w:rsidRDefault="00245CA9" w:rsidP="00245CA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12959C" w14:textId="77777777" w:rsidR="00245CA9" w:rsidRDefault="00245CA9" w:rsidP="00245CA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11A42DF" w14:textId="77777777" w:rsidR="00245CA9" w:rsidRDefault="00245CA9" w:rsidP="00245CA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50D7E28" w14:textId="77777777" w:rsidR="00245CA9" w:rsidRDefault="00245CA9" w:rsidP="00245CA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06946D4" w14:textId="27842F0B" w:rsidR="00FE4E2B" w:rsidRDefault="00FE4E2B" w:rsidP="00245CA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11CF38FE" w14:textId="77777777" w:rsidR="0012157F" w:rsidRPr="0012157F" w:rsidRDefault="0012157F" w:rsidP="00245CA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CA130E" w14:textId="77777777" w:rsidR="00FE4E2B" w:rsidRPr="0012157F" w:rsidRDefault="00FE4E2B" w:rsidP="00245CA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4449F56C" w14:textId="77777777" w:rsidR="00484F88" w:rsidRPr="0012157F" w:rsidRDefault="00FE4E2B" w:rsidP="00245CA9">
      <w:pPr>
        <w:spacing w:after="0" w:line="24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sectPr w:rsidR="00484F88" w:rsidRPr="0012157F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1FE39C" w14:textId="77777777" w:rsidR="00F31232" w:rsidRDefault="00F31232" w:rsidP="0038231F">
      <w:pPr>
        <w:spacing w:after="0" w:line="240" w:lineRule="auto"/>
      </w:pPr>
      <w:r>
        <w:separator/>
      </w:r>
    </w:p>
  </w:endnote>
  <w:endnote w:type="continuationSeparator" w:id="0">
    <w:p w14:paraId="37B3BE31" w14:textId="77777777" w:rsidR="00F31232" w:rsidRDefault="00F3123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7F8EC" w14:textId="77777777" w:rsidR="00F540D0" w:rsidRDefault="00F540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7914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54C02A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0376C" w14:textId="77777777" w:rsidR="00F540D0" w:rsidRDefault="00F540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527983" w14:textId="77777777" w:rsidR="00F31232" w:rsidRDefault="00F31232" w:rsidP="0038231F">
      <w:pPr>
        <w:spacing w:after="0" w:line="240" w:lineRule="auto"/>
      </w:pPr>
      <w:r>
        <w:separator/>
      </w:r>
    </w:p>
  </w:footnote>
  <w:footnote w:type="continuationSeparator" w:id="0">
    <w:p w14:paraId="5E28CCD6" w14:textId="77777777" w:rsidR="00F31232" w:rsidRDefault="00F3123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40E68" w14:textId="77777777" w:rsidR="00F540D0" w:rsidRDefault="00F540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9ADCA" w14:textId="77777777" w:rsidR="00F540D0" w:rsidRDefault="00F540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CC3F3" w14:textId="77777777" w:rsidR="00F540D0" w:rsidRDefault="00F540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23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45CA9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232"/>
    <w:rsid w:val="00F318EC"/>
    <w:rsid w:val="00F365F2"/>
    <w:rsid w:val="00F43919"/>
    <w:rsid w:val="00F540D0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7B8EE2"/>
  <w15:docId w15:val="{8B57B535-6230-4A55-9D24-96C716345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368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2016-07-26T10:32:00Z</cp:lastPrinted>
  <dcterms:created xsi:type="dcterms:W3CDTF">2022-03-15T09:59:00Z</dcterms:created>
  <dcterms:modified xsi:type="dcterms:W3CDTF">2022-03-15T09:59:00Z</dcterms:modified>
</cp:coreProperties>
</file>