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444444"/>
          <w:sz w:val="20"/>
          <w:szCs w:val="20"/>
        </w:rPr>
        <w:t>18/03/2022    S55</w:t>
      </w:r>
    </w:p>
    <w:p w:rsidR="00B27D35" w:rsidRPr="00B27D35" w:rsidRDefault="00B27D35" w:rsidP="00B27D3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27D35" w:rsidRPr="00B27D35" w:rsidRDefault="00B27D35" w:rsidP="00B27D3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27D35" w:rsidRPr="00B27D35" w:rsidRDefault="00B27D35" w:rsidP="00B27D3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27D35" w:rsidRPr="00B27D35" w:rsidRDefault="00B27D35" w:rsidP="00B27D3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medyczne</w:t>
      </w:r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055-142094</w:t>
      </w:r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B27D35" w:rsidRPr="00B27D35" w:rsidRDefault="00B27D35" w:rsidP="00B27D3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B27D35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050-127361</w:t>
        </w:r>
      </w:hyperlink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B27D35" w:rsidRPr="00B27D35" w:rsidRDefault="00B27D35" w:rsidP="00B27D3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B27D3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B27D35" w:rsidRPr="00B27D35" w:rsidRDefault="00B27D35" w:rsidP="00B27D3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systemu intensywnego nadzoru kardiologicznego - 1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kpl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Numer referencyjny: 29/2022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systemu intensywnego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nazdoru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kardiologicznego - 1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kpl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27D35" w:rsidRPr="00B27D35" w:rsidRDefault="00B27D35" w:rsidP="00B27D3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14/03/2022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B27D3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050-127361</w:t>
        </w:r>
      </w:hyperlink>
    </w:p>
    <w:p w:rsidR="00B27D35" w:rsidRPr="00B27D35" w:rsidRDefault="00B27D35" w:rsidP="00B27D3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27D3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Numer sekcji: VI.3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Jednolitego europejskiego dokumentu zamówienia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Specyfikacja techniczna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Karty techniczne, katalogi, foldery lub opisy przedmiotu zamówienia potwierdzające parametry techniczne opisane w specyfikacji technicznej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o posiadaniu certyfikatu CE (WE) i deklaracji zgodności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o posiadaniu wymaganych przepisami prawa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 zgodnie z ustawą o wyrobach medycznych z dnia 20 maja 2010 r.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Instrukcja obsługi w języku polskim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pkt 1-6 i </w:t>
      </w:r>
      <w:proofErr w:type="gram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postępowanie o udzielenie zamówienia, jeżeli środki, które Zamawiający zamierzał przeznaczyć na sfinansowanie zamówienia, nie zostaną mu przyznane.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Jednolitego europejskiego dokumentu zamówienia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Specyfikacja techniczna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Karty techniczne, katalogi, foldery lub opisy przedmiotu zamówienia potwierdzające parametry techniczne opisane w specyfikacji technicznej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o posiadaniu certyfikatu CE (WE) i deklaracji zgodności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o posiadaniu wymaganych przepisami prawa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 zgodnie z ustawą o wyrobach medycznych z dnia 20 maja 2010 r.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Instrukcja obsługi w języku polskim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Zamawiający wymaga przeprowadzenia wizji lokalnej: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Zamawiający, przed złożeniem oferty, wymaga odbycia przez Wykonawcę wizji lokalnej lub sprawdzenia przez Wykonawcę dokumentów niezbędnych do realizacji zamówienia dostępnych na miejscu u Zamawiającego, w terminie i na określonych zasadach: Wykonawca, winien ustalić termin z Zamawiającym, a Zamawiający zobowiązuje się do dokonania wizji z Wykonawcą w dogodnym dla niego terminie (w dni pracy Zamawiającego, w godz</w:t>
      </w:r>
      <w:proofErr w:type="gram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 7.00 – 14.00). Przedstawiciel</w:t>
      </w:r>
      <w:proofErr w:type="gram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 po dokonanej wizji sporządzi dokument potwierdzający przeprowadzenie wizji. Wykonawca, który nie dokona wizji lokalnej, zostanie odrzucony. Osobą odpowiedzialną za dokonanie wizji lokalnej jest pani Daria WISNIEWSKA - tel. 261 416 215 (w godz. 7:00 - 14:00)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pkt 1-6 i </w:t>
      </w:r>
      <w:proofErr w:type="gram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postępowanie o udzielenie zamówienia, jeżeli środki, które Zamawiający zamierzał przeznaczyć na sfinansowanie zamówienia, nie zostaną mu przyznane.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Data: 15/04/2022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Data: 12/07/2022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Data: 13/07/2022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Data: 15/04/2022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B27D35" w:rsidRPr="00B27D35" w:rsidRDefault="00B27D35" w:rsidP="00B27D3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7D35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B27D3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ind w:left="4248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2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Default="00B27D35" w:rsidP="00B27D35">
      <w:pPr>
        <w:rPr>
          <w:rFonts w:ascii="Arial Narrow" w:hAnsi="Arial Narrow"/>
          <w:sz w:val="20"/>
        </w:rPr>
      </w:pPr>
    </w:p>
    <w:p w:rsidR="00B27D35" w:rsidRPr="00B27D35" w:rsidRDefault="00B27D35" w:rsidP="00B27D35">
      <w:pPr>
        <w:rPr>
          <w:rFonts w:ascii="Arial Narrow" w:hAnsi="Arial Narrow"/>
          <w:sz w:val="20"/>
        </w:rPr>
      </w:pPr>
      <w:bookmarkStart w:id="0" w:name="_GoBack"/>
      <w:bookmarkEnd w:id="0"/>
      <w:r w:rsidRPr="00B27D35">
        <w:rPr>
          <w:rFonts w:ascii="Arial Narrow" w:hAnsi="Arial Narrow"/>
          <w:sz w:val="20"/>
        </w:rPr>
        <w:t>Wykonano w 2 egz. na 2 ark.</w:t>
      </w:r>
    </w:p>
    <w:p w:rsidR="00B27D35" w:rsidRPr="00B27D35" w:rsidRDefault="00B27D35" w:rsidP="00B27D35">
      <w:pPr>
        <w:rPr>
          <w:rFonts w:ascii="Arial Narrow" w:hAnsi="Arial Narrow"/>
          <w:sz w:val="20"/>
        </w:rPr>
      </w:pPr>
      <w:r w:rsidRPr="00B27D35">
        <w:rPr>
          <w:rFonts w:ascii="Arial Narrow" w:hAnsi="Arial Narrow"/>
          <w:sz w:val="20"/>
        </w:rPr>
        <w:t>Egz. 1 – biuro przepustek</w:t>
      </w:r>
    </w:p>
    <w:p w:rsidR="00B27D35" w:rsidRPr="00B27D35" w:rsidRDefault="00B27D35" w:rsidP="00B27D35">
      <w:pPr>
        <w:rPr>
          <w:rFonts w:ascii="Arial Narrow" w:hAnsi="Arial Narrow"/>
          <w:sz w:val="20"/>
        </w:rPr>
      </w:pPr>
      <w:r w:rsidRPr="00B27D35">
        <w:rPr>
          <w:rFonts w:ascii="Arial Narrow" w:hAnsi="Arial Narrow"/>
          <w:sz w:val="20"/>
        </w:rPr>
        <w:t>Egz. 2 – hol szpitala</w:t>
      </w:r>
    </w:p>
    <w:p w:rsidR="00B27D35" w:rsidRPr="00B27D35" w:rsidRDefault="00B27D35" w:rsidP="00B27D35">
      <w:pPr>
        <w:rPr>
          <w:rFonts w:ascii="Arial Narrow" w:hAnsi="Arial Narrow"/>
          <w:sz w:val="20"/>
        </w:rPr>
      </w:pPr>
      <w:r w:rsidRPr="00B27D35">
        <w:rPr>
          <w:rFonts w:ascii="Arial Narrow" w:hAnsi="Arial Narrow"/>
          <w:sz w:val="20"/>
        </w:rPr>
        <w:t>Wyk. A. Przykłota – tel. 261 417 449</w:t>
      </w:r>
    </w:p>
    <w:p w:rsidR="00B27D35" w:rsidRPr="00B27D35" w:rsidRDefault="00B27D35" w:rsidP="00B27D35">
      <w:pPr>
        <w:rPr>
          <w:rFonts w:ascii="Arial Narrow" w:hAnsi="Arial Narrow"/>
          <w:sz w:val="20"/>
        </w:rPr>
      </w:pPr>
      <w:proofErr w:type="gramStart"/>
      <w:r w:rsidRPr="00B27D35">
        <w:rPr>
          <w:rFonts w:ascii="Arial Narrow" w:hAnsi="Arial Narrow"/>
          <w:sz w:val="20"/>
        </w:rPr>
        <w:t>data</w:t>
      </w:r>
      <w:proofErr w:type="gramEnd"/>
      <w:r w:rsidRPr="00B27D35">
        <w:rPr>
          <w:rFonts w:ascii="Arial Narrow" w:hAnsi="Arial Narrow"/>
          <w:sz w:val="20"/>
        </w:rPr>
        <w:t xml:space="preserve">: 18.03.2022 </w:t>
      </w:r>
      <w:proofErr w:type="gramStart"/>
      <w:r w:rsidRPr="00B27D35">
        <w:rPr>
          <w:rFonts w:ascii="Arial Narrow" w:hAnsi="Arial Narrow"/>
          <w:sz w:val="20"/>
        </w:rPr>
        <w:t>r</w:t>
      </w:r>
      <w:proofErr w:type="gramEnd"/>
      <w:r w:rsidRPr="00B27D35">
        <w:rPr>
          <w:rFonts w:ascii="Arial Narrow" w:hAnsi="Arial Narrow"/>
          <w:sz w:val="20"/>
        </w:rPr>
        <w:t>.</w:t>
      </w:r>
    </w:p>
    <w:sectPr w:rsidR="00B27D35" w:rsidRPr="00B27D35" w:rsidSect="00B27D3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3F" w:rsidRDefault="00C22F3F">
      <w:r>
        <w:separator/>
      </w:r>
    </w:p>
  </w:endnote>
  <w:endnote w:type="continuationSeparator" w:id="0">
    <w:p w:rsidR="00C22F3F" w:rsidRDefault="00C2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FDF" w:rsidRDefault="00A53F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B27D35">
      <w:rPr>
        <w:rStyle w:val="Numerstrony"/>
        <w:rFonts w:ascii="Arial" w:hAnsi="Arial" w:cs="Arial"/>
        <w:noProof/>
        <w:sz w:val="18"/>
        <w:szCs w:val="18"/>
      </w:rPr>
      <w:t>4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FDF" w:rsidRDefault="00A53F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3F" w:rsidRDefault="00C22F3F">
      <w:r>
        <w:separator/>
      </w:r>
    </w:p>
  </w:footnote>
  <w:footnote w:type="continuationSeparator" w:id="0">
    <w:p w:rsidR="00C22F3F" w:rsidRDefault="00C22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FDF" w:rsidRDefault="00A53F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FDF" w:rsidRDefault="00B27D35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29/2022</w:t>
    </w:r>
  </w:p>
  <w:p w:rsidR="00B27D35" w:rsidRPr="00B27D35" w:rsidRDefault="00B27D35">
    <w:pPr>
      <w:pStyle w:val="Nagwek"/>
      <w:rPr>
        <w:rFonts w:ascii="Arial Narrow" w:hAnsi="Arial Narrow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FDF" w:rsidRDefault="00A53F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FD27A4D"/>
    <w:multiLevelType w:val="multilevel"/>
    <w:tmpl w:val="7DC2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F3F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3FDF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27D35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22F3F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858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2372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5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74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6098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50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92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2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0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855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042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68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15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73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90490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03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7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4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42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4800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87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13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99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803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87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08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2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79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89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193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8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558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21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365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1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176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5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255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943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64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00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40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07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94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729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1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105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42094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27361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42094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127361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42094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42094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E2EC1-20FF-420D-BB40-900667467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2022-03-18T08:46:00Z</dcterms:created>
  <dcterms:modified xsi:type="dcterms:W3CDTF">2022-03-18T08:47:00Z</dcterms:modified>
</cp:coreProperties>
</file>