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62738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Składając ofertę w </w:t>
      </w:r>
      <w:r w:rsidR="005E26CD">
        <w:rPr>
          <w:rFonts w:ascii="Arial Narrow" w:hAnsi="Arial Narrow"/>
          <w:sz w:val="24"/>
        </w:rPr>
        <w:t>postępowaniu prowadzonym w trybie podstawowym</w:t>
      </w:r>
      <w:r w:rsidRPr="00BE241D">
        <w:rPr>
          <w:rFonts w:ascii="Arial Narrow" w:hAnsi="Arial Narrow"/>
          <w:sz w:val="24"/>
        </w:rPr>
        <w:t xml:space="preserve"> na :</w:t>
      </w:r>
    </w:p>
    <w:p w:rsidR="005E26CD" w:rsidRDefault="005E26CD">
      <w:pPr>
        <w:pStyle w:val="Tekstpodstawowy"/>
        <w:jc w:val="both"/>
        <w:rPr>
          <w:rFonts w:ascii="Arial Narrow" w:hAnsi="Arial Narrow"/>
          <w:b/>
          <w:sz w:val="24"/>
        </w:rPr>
      </w:pPr>
      <w:r w:rsidRPr="005E26CD">
        <w:rPr>
          <w:rFonts w:ascii="Arial Narrow" w:hAnsi="Arial Narrow"/>
          <w:b/>
          <w:sz w:val="24"/>
        </w:rPr>
        <w:t xml:space="preserve">Dostawa wyrobów medycznych wraz z dzierżawą analizator dla Pracowni Toksykologicznej na okres </w:t>
      </w:r>
      <w:r w:rsidR="00AC1F45">
        <w:rPr>
          <w:rFonts w:ascii="Arial Narrow" w:hAnsi="Arial Narrow"/>
          <w:b/>
          <w:sz w:val="24"/>
        </w:rPr>
        <w:t>4</w:t>
      </w:r>
      <w:bookmarkStart w:id="0" w:name="_GoBack"/>
      <w:bookmarkEnd w:id="0"/>
      <w:r w:rsidRPr="005E26CD">
        <w:rPr>
          <w:rFonts w:ascii="Arial Narrow" w:hAnsi="Arial Narrow"/>
          <w:b/>
          <w:sz w:val="24"/>
        </w:rPr>
        <w:t xml:space="preserve"> miesięcy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097"/>
        <w:gridCol w:w="2305"/>
        <w:gridCol w:w="1559"/>
        <w:gridCol w:w="1560"/>
        <w:gridCol w:w="2515"/>
      </w:tblGrid>
      <w:tr w:rsidR="006934EF" w:rsidRPr="00BE241D" w:rsidTr="00AC1F45">
        <w:tc>
          <w:tcPr>
            <w:tcW w:w="5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97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AC1F45">
        <w:trPr>
          <w:trHeight w:val="765"/>
        </w:trPr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FB0" w:rsidRDefault="003E7FB0">
      <w:r>
        <w:separator/>
      </w:r>
    </w:p>
  </w:endnote>
  <w:endnote w:type="continuationSeparator" w:id="0">
    <w:p w:rsidR="003E7FB0" w:rsidRDefault="003E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EC3A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C3A6B">
      <w:rPr>
        <w:rStyle w:val="Numerstrony"/>
        <w:rFonts w:ascii="Arial" w:hAnsi="Arial"/>
      </w:rPr>
      <w:fldChar w:fldCharType="separate"/>
    </w:r>
    <w:r w:rsidR="00627385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C3A6B">
      <w:rPr>
        <w:rStyle w:val="Numerstrony"/>
        <w:rFonts w:ascii="Arial" w:hAnsi="Arial"/>
      </w:rPr>
      <w:fldChar w:fldCharType="separate"/>
    </w:r>
    <w:r w:rsidR="00627385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C3A6B">
      <w:rPr>
        <w:rStyle w:val="Numerstrony"/>
      </w:rPr>
      <w:fldChar w:fldCharType="separate"/>
    </w:r>
    <w:r>
      <w:rPr>
        <w:rStyle w:val="Numerstrony"/>
        <w:noProof/>
      </w:rPr>
      <w:t>1</w:t>
    </w:r>
    <w:r w:rsidR="00EC3A6B">
      <w:rPr>
        <w:rStyle w:val="Numerstrony"/>
      </w:rPr>
      <w:fldChar w:fldCharType="end"/>
    </w:r>
    <w:r>
      <w:rPr>
        <w:rStyle w:val="Numerstrony"/>
      </w:rPr>
      <w:t>/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C3A6B">
      <w:rPr>
        <w:rStyle w:val="Numerstrony"/>
      </w:rPr>
      <w:fldChar w:fldCharType="separate"/>
    </w:r>
    <w:r w:rsidR="00627385">
      <w:rPr>
        <w:rStyle w:val="Numerstrony"/>
        <w:noProof/>
      </w:rPr>
      <w:t>1</w:t>
    </w:r>
    <w:r w:rsidR="00EC3A6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FB0" w:rsidRDefault="003E7FB0">
      <w:r>
        <w:separator/>
      </w:r>
    </w:p>
  </w:footnote>
  <w:footnote w:type="continuationSeparator" w:id="0">
    <w:p w:rsidR="003E7FB0" w:rsidRDefault="003E7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3DD"/>
    <w:rsid w:val="000E41F6"/>
    <w:rsid w:val="002331CE"/>
    <w:rsid w:val="00356FF2"/>
    <w:rsid w:val="003E7FB0"/>
    <w:rsid w:val="00413239"/>
    <w:rsid w:val="00415918"/>
    <w:rsid w:val="00452738"/>
    <w:rsid w:val="0052194E"/>
    <w:rsid w:val="00573946"/>
    <w:rsid w:val="005C5D15"/>
    <w:rsid w:val="005D5CB4"/>
    <w:rsid w:val="005E26CD"/>
    <w:rsid w:val="00627385"/>
    <w:rsid w:val="00674638"/>
    <w:rsid w:val="006934EF"/>
    <w:rsid w:val="007711DB"/>
    <w:rsid w:val="00894130"/>
    <w:rsid w:val="008D37D1"/>
    <w:rsid w:val="009F0B28"/>
    <w:rsid w:val="00A00DC2"/>
    <w:rsid w:val="00A3155B"/>
    <w:rsid w:val="00AC1F45"/>
    <w:rsid w:val="00BE0351"/>
    <w:rsid w:val="00BE241D"/>
    <w:rsid w:val="00C433DD"/>
    <w:rsid w:val="00E87047"/>
    <w:rsid w:val="00EA1D8A"/>
    <w:rsid w:val="00EC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2022-03-17T10:54:00Z</cp:lastPrinted>
  <dcterms:created xsi:type="dcterms:W3CDTF">2022-03-17T10:54:00Z</dcterms:created>
  <dcterms:modified xsi:type="dcterms:W3CDTF">2022-03-17T10:54:00Z</dcterms:modified>
</cp:coreProperties>
</file>