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5A0AE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A0AEA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A0AEA">
        <w:rPr>
          <w:rFonts w:ascii="Arial" w:hAnsi="Arial" w:cs="Arial"/>
          <w:sz w:val="24"/>
          <w:szCs w:val="24"/>
        </w:rPr>
        <w:t>2022-03-18</w:t>
      </w:r>
    </w:p>
    <w:p w:rsidR="005A0AEA" w:rsidRPr="005A0AEA" w:rsidRDefault="005A0AE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A0AE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5A0AE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A0AE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5A0AEA" w:rsidP="00D665F5">
      <w:pPr>
        <w:rPr>
          <w:rFonts w:ascii="Arial" w:hAnsi="Arial" w:cs="Arial"/>
          <w:sz w:val="24"/>
          <w:szCs w:val="24"/>
        </w:rPr>
      </w:pPr>
      <w:r w:rsidRPr="005A0AEA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A0AEA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5A0AEA" w:rsidP="00D665F5">
      <w:pPr>
        <w:rPr>
          <w:rFonts w:ascii="Arial" w:hAnsi="Arial" w:cs="Arial"/>
          <w:sz w:val="24"/>
          <w:szCs w:val="24"/>
        </w:rPr>
      </w:pPr>
      <w:r w:rsidRPr="005A0AEA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A0AEA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A0AEA" w:rsidRPr="005A0AEA">
        <w:rPr>
          <w:rFonts w:ascii="Arial" w:hAnsi="Arial" w:cs="Arial"/>
          <w:b/>
          <w:sz w:val="24"/>
          <w:szCs w:val="24"/>
        </w:rPr>
        <w:t>KA-2/012/2022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A0AEA" w:rsidRPr="005A0AE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A0AEA" w:rsidRPr="005A0AEA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5A0AE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A0AEA">
        <w:rPr>
          <w:rFonts w:ascii="Arial" w:hAnsi="Arial" w:cs="Arial"/>
          <w:b/>
          <w:szCs w:val="24"/>
        </w:rPr>
        <w:t>Utrzymanie czystości w budynkach  J i K na Wydziale Mechanicznym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A0AEA" w:rsidRPr="005A0AEA">
        <w:rPr>
          <w:rFonts w:ascii="Arial" w:hAnsi="Arial" w:cs="Arial"/>
          <w:sz w:val="24"/>
          <w:szCs w:val="24"/>
        </w:rPr>
        <w:t>(</w:t>
      </w:r>
      <w:proofErr w:type="spellStart"/>
      <w:r w:rsidR="005A0AEA" w:rsidRPr="005A0AEA">
        <w:rPr>
          <w:rFonts w:ascii="Arial" w:hAnsi="Arial" w:cs="Arial"/>
          <w:sz w:val="24"/>
          <w:szCs w:val="24"/>
        </w:rPr>
        <w:t>t.j</w:t>
      </w:r>
      <w:proofErr w:type="spellEnd"/>
      <w:r w:rsidR="005A0AEA" w:rsidRPr="005A0AEA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A0AEA" w:rsidRPr="005A0AEA">
        <w:rPr>
          <w:rFonts w:ascii="Arial" w:hAnsi="Arial" w:cs="Arial"/>
          <w:sz w:val="24"/>
          <w:szCs w:val="24"/>
        </w:rPr>
        <w:t>18/03/2022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A0AEA" w:rsidRPr="005A0AEA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A0AEA" w:rsidRPr="00355C9D" w:rsidTr="0047475F">
        <w:tc>
          <w:tcPr>
            <w:tcW w:w="993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A0AEA" w:rsidRPr="00355C9D" w:rsidRDefault="005A0AEA" w:rsidP="0047475F">
            <w:pPr>
              <w:spacing w:before="80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HEMAG H. GUZIAK SPÓŁKA JAWNA</w:t>
            </w:r>
          </w:p>
          <w:p w:rsidR="005A0AEA" w:rsidRPr="00355C9D" w:rsidRDefault="00D21E80" w:rsidP="0047475F">
            <w:pPr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Konecznego</w:t>
            </w:r>
            <w:r w:rsidR="005A0AEA" w:rsidRPr="00355C9D">
              <w:rPr>
                <w:rFonts w:ascii="Arial" w:hAnsi="Arial" w:cs="Arial"/>
              </w:rPr>
              <w:t xml:space="preserve"> </w:t>
            </w:r>
            <w:r w:rsidR="005A0AEA" w:rsidRPr="005A0AEA">
              <w:rPr>
                <w:rFonts w:ascii="Arial" w:hAnsi="Arial" w:cs="Arial"/>
              </w:rPr>
              <w:t>8</w:t>
            </w:r>
            <w:r w:rsidR="005A0AEA" w:rsidRPr="00355C9D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</w:p>
          <w:p w:rsidR="005A0AEA" w:rsidRPr="00355C9D" w:rsidRDefault="005A0AEA" w:rsidP="0047475F">
            <w:pPr>
              <w:spacing w:after="80"/>
              <w:jc w:val="both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31-216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337 577.16 zł</w:t>
            </w:r>
          </w:p>
        </w:tc>
      </w:tr>
      <w:tr w:rsidR="005A0AEA" w:rsidRPr="00355C9D" w:rsidTr="0047475F">
        <w:tc>
          <w:tcPr>
            <w:tcW w:w="993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E633F" w:rsidRDefault="00AE633F" w:rsidP="0047475F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</w:t>
            </w:r>
          </w:p>
          <w:p w:rsidR="00AE633F" w:rsidRDefault="00AE633F" w:rsidP="0047475F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Lider: Spółka Inwestycji górniczych Sp. z o.o.</w:t>
            </w:r>
          </w:p>
          <w:p w:rsidR="00AE633F" w:rsidRDefault="00AE633F" w:rsidP="0047475F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44-100 Gliwice, ul.</w:t>
            </w:r>
            <w:r w:rsidR="000B7CA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Jagiellońska 4</w:t>
            </w:r>
            <w:r w:rsidR="00A0539E">
              <w:rPr>
                <w:rFonts w:ascii="Arial" w:hAnsi="Arial" w:cs="Arial"/>
              </w:rPr>
              <w:t xml:space="preserve"> </w:t>
            </w:r>
          </w:p>
          <w:p w:rsidR="00A0539E" w:rsidRDefault="00A0539E" w:rsidP="0047475F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oraz</w:t>
            </w:r>
          </w:p>
          <w:p w:rsidR="005A0AEA" w:rsidRPr="00355C9D" w:rsidRDefault="005A0AEA" w:rsidP="0047475F">
            <w:pPr>
              <w:spacing w:before="80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Grupa PROBUD sp. z o.o.</w:t>
            </w:r>
          </w:p>
          <w:p w:rsidR="005A0AEA" w:rsidRPr="00355C9D" w:rsidRDefault="005A0AEA" w:rsidP="0047475F">
            <w:pPr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Jagiellońska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A0AEA" w:rsidRPr="00355C9D" w:rsidRDefault="005A0AEA" w:rsidP="0047475F">
            <w:pPr>
              <w:spacing w:after="80"/>
              <w:jc w:val="both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44-100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378 928.47 zł</w:t>
            </w:r>
          </w:p>
        </w:tc>
      </w:tr>
      <w:tr w:rsidR="005A0AEA" w:rsidRPr="00355C9D" w:rsidTr="0047475F">
        <w:tc>
          <w:tcPr>
            <w:tcW w:w="993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5A0AEA" w:rsidRPr="00355C9D" w:rsidRDefault="005A0AEA" w:rsidP="0047475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A0AEA">
              <w:rPr>
                <w:rFonts w:ascii="Arial" w:hAnsi="Arial" w:cs="Arial"/>
              </w:rPr>
              <w:t>Verdeho</w:t>
            </w:r>
            <w:proofErr w:type="spellEnd"/>
            <w:r w:rsidRPr="005A0AEA">
              <w:rPr>
                <w:rFonts w:ascii="Arial" w:hAnsi="Arial" w:cs="Arial"/>
              </w:rPr>
              <w:t xml:space="preserve"> Spółka z ograniczoną odpowiedzialnością</w:t>
            </w:r>
          </w:p>
          <w:p w:rsidR="005A0AEA" w:rsidRPr="00355C9D" w:rsidRDefault="005A0AEA" w:rsidP="0047475F">
            <w:pPr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Chełmońskiego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206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A0AEA" w:rsidRPr="00355C9D" w:rsidRDefault="005A0AEA" w:rsidP="0047475F">
            <w:pPr>
              <w:spacing w:after="80"/>
              <w:jc w:val="both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31-348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583 429.29 zł</w:t>
            </w:r>
          </w:p>
        </w:tc>
      </w:tr>
      <w:tr w:rsidR="005A0AEA" w:rsidRPr="00355C9D" w:rsidTr="0047475F">
        <w:tc>
          <w:tcPr>
            <w:tcW w:w="993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5A0AEA" w:rsidRPr="00355C9D" w:rsidRDefault="005A0AEA" w:rsidP="0047475F">
            <w:pPr>
              <w:spacing w:before="80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 xml:space="preserve">PROMOS </w:t>
            </w:r>
            <w:r w:rsidR="009C041E" w:rsidRPr="005A0AEA">
              <w:rPr>
                <w:rFonts w:ascii="Arial" w:hAnsi="Arial" w:cs="Arial"/>
              </w:rPr>
              <w:t>spółka z ograniczoną odpowiedzialnością</w:t>
            </w:r>
          </w:p>
          <w:p w:rsidR="005A0AEA" w:rsidRPr="00355C9D" w:rsidRDefault="009C041E" w:rsidP="0047475F">
            <w:pPr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Kocmyrzowska</w:t>
            </w:r>
            <w:r w:rsidR="005A0AEA"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13a</w:t>
            </w:r>
            <w:r w:rsidR="005A0AEA" w:rsidRPr="00355C9D">
              <w:rPr>
                <w:rFonts w:ascii="Arial" w:hAnsi="Arial" w:cs="Arial"/>
              </w:rPr>
              <w:t xml:space="preserve"> </w:t>
            </w:r>
          </w:p>
          <w:p w:rsidR="005A0AEA" w:rsidRPr="00355C9D" w:rsidRDefault="005A0AEA" w:rsidP="0047475F">
            <w:pPr>
              <w:spacing w:after="80"/>
              <w:jc w:val="both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31-750</w:t>
            </w:r>
            <w:r w:rsidRPr="00355C9D">
              <w:rPr>
                <w:rFonts w:ascii="Arial" w:hAnsi="Arial" w:cs="Arial"/>
              </w:rPr>
              <w:t xml:space="preserve"> </w:t>
            </w:r>
            <w:r w:rsidR="009C041E">
              <w:rPr>
                <w:rFonts w:ascii="Arial" w:hAnsi="Arial" w:cs="Arial"/>
              </w:rPr>
              <w:t>K</w:t>
            </w:r>
            <w:r w:rsidR="009C041E" w:rsidRPr="005A0AEA">
              <w:rPr>
                <w:rFonts w:ascii="Arial" w:hAnsi="Arial" w:cs="Arial"/>
              </w:rPr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425 432.65 zł</w:t>
            </w:r>
          </w:p>
        </w:tc>
      </w:tr>
      <w:tr w:rsidR="005A0AEA" w:rsidRPr="00355C9D" w:rsidTr="0047475F">
        <w:tc>
          <w:tcPr>
            <w:tcW w:w="993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1209DF" w:rsidRDefault="003256A3" w:rsidP="0047475F">
            <w:pPr>
              <w:spacing w:before="80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Przedsiębiorstwo</w:t>
            </w:r>
            <w:r w:rsidR="005A0AEA" w:rsidRPr="005A0AEA">
              <w:rPr>
                <w:rFonts w:ascii="Arial" w:hAnsi="Arial" w:cs="Arial"/>
              </w:rPr>
              <w:t xml:space="preserve"> </w:t>
            </w:r>
            <w:r w:rsidR="00C63383" w:rsidRPr="005A0AEA">
              <w:rPr>
                <w:rFonts w:ascii="Arial" w:hAnsi="Arial" w:cs="Arial"/>
              </w:rPr>
              <w:t xml:space="preserve">wielobranżowe </w:t>
            </w:r>
            <w:proofErr w:type="spellStart"/>
            <w:r w:rsidR="00C63383">
              <w:rPr>
                <w:rFonts w:ascii="Arial" w:hAnsi="Arial" w:cs="Arial"/>
              </w:rPr>
              <w:t>K</w:t>
            </w:r>
            <w:r w:rsidR="00C63383" w:rsidRPr="005A0AEA">
              <w:rPr>
                <w:rFonts w:ascii="Arial" w:hAnsi="Arial" w:cs="Arial"/>
              </w:rPr>
              <w:t>arpinex</w:t>
            </w:r>
            <w:proofErr w:type="spellEnd"/>
            <w:r w:rsidR="00C63383" w:rsidRPr="005A0AEA">
              <w:rPr>
                <w:rFonts w:ascii="Arial" w:hAnsi="Arial" w:cs="Arial"/>
              </w:rPr>
              <w:t xml:space="preserve"> </w:t>
            </w:r>
          </w:p>
          <w:p w:rsidR="005A0AEA" w:rsidRPr="00355C9D" w:rsidRDefault="00C63383" w:rsidP="0047475F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5A0AEA">
              <w:rPr>
                <w:rFonts w:ascii="Arial" w:hAnsi="Arial" w:cs="Arial"/>
              </w:rPr>
              <w:t xml:space="preserve">arbara </w:t>
            </w:r>
            <w:r>
              <w:rPr>
                <w:rFonts w:ascii="Arial" w:hAnsi="Arial" w:cs="Arial"/>
              </w:rPr>
              <w:t>K</w:t>
            </w:r>
            <w:r w:rsidRPr="005A0AEA">
              <w:rPr>
                <w:rFonts w:ascii="Arial" w:hAnsi="Arial" w:cs="Arial"/>
              </w:rPr>
              <w:t>arpińska</w:t>
            </w:r>
          </w:p>
          <w:p w:rsidR="005A0AEA" w:rsidRPr="00355C9D" w:rsidRDefault="00C63383" w:rsidP="0047475F">
            <w:pPr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Cedrowa</w:t>
            </w:r>
            <w:r w:rsidR="005A0AEA" w:rsidRPr="00355C9D">
              <w:rPr>
                <w:rFonts w:ascii="Arial" w:hAnsi="Arial" w:cs="Arial"/>
              </w:rPr>
              <w:t xml:space="preserve"> </w:t>
            </w:r>
            <w:r w:rsidR="005A0AEA" w:rsidRPr="005A0AEA">
              <w:rPr>
                <w:rFonts w:ascii="Arial" w:hAnsi="Arial" w:cs="Arial"/>
              </w:rPr>
              <w:t>5</w:t>
            </w:r>
            <w:r w:rsidR="005A0AEA" w:rsidRPr="00355C9D">
              <w:rPr>
                <w:rFonts w:ascii="Arial" w:hAnsi="Arial" w:cs="Arial"/>
              </w:rPr>
              <w:t xml:space="preserve"> </w:t>
            </w:r>
          </w:p>
          <w:p w:rsidR="005A0AEA" w:rsidRPr="00355C9D" w:rsidRDefault="005A0AEA" w:rsidP="0047475F">
            <w:pPr>
              <w:spacing w:after="80"/>
              <w:jc w:val="both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25-900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CEDZYNA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689 439.08 zł</w:t>
            </w:r>
          </w:p>
        </w:tc>
      </w:tr>
      <w:tr w:rsidR="005A0AEA" w:rsidRPr="00355C9D" w:rsidTr="0047475F">
        <w:tc>
          <w:tcPr>
            <w:tcW w:w="993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5244" w:type="dxa"/>
            <w:shd w:val="clear" w:color="auto" w:fill="auto"/>
          </w:tcPr>
          <w:p w:rsidR="005A0AEA" w:rsidRPr="00355C9D" w:rsidRDefault="005A0AEA" w:rsidP="0047475F">
            <w:pPr>
              <w:spacing w:before="80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 xml:space="preserve">BIO CLEAN </w:t>
            </w:r>
            <w:proofErr w:type="spellStart"/>
            <w:r w:rsidRPr="005A0AEA">
              <w:rPr>
                <w:rFonts w:ascii="Arial" w:hAnsi="Arial" w:cs="Arial"/>
              </w:rPr>
              <w:t>Sp</w:t>
            </w:r>
            <w:proofErr w:type="spellEnd"/>
            <w:r w:rsidRPr="005A0AEA">
              <w:rPr>
                <w:rFonts w:ascii="Arial" w:hAnsi="Arial" w:cs="Arial"/>
              </w:rPr>
              <w:t xml:space="preserve"> z.o.o w organizacji</w:t>
            </w:r>
          </w:p>
          <w:p w:rsidR="005A0AEA" w:rsidRPr="00355C9D" w:rsidRDefault="005A0AEA" w:rsidP="0047475F">
            <w:pPr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ŁÓDZKA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53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A0AEA" w:rsidRPr="00355C9D" w:rsidRDefault="005A0AEA" w:rsidP="0047475F">
            <w:pPr>
              <w:spacing w:after="80"/>
              <w:jc w:val="both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97-300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Piotrków Tryb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421 031.35 zł</w:t>
            </w:r>
          </w:p>
        </w:tc>
      </w:tr>
      <w:tr w:rsidR="005A0AEA" w:rsidRPr="00355C9D" w:rsidTr="0047475F">
        <w:tc>
          <w:tcPr>
            <w:tcW w:w="993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5A0AEA" w:rsidRPr="00355C9D" w:rsidRDefault="005A0AEA" w:rsidP="0047475F">
            <w:pPr>
              <w:spacing w:before="80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Alpaline Sp. z o.o.</w:t>
            </w:r>
          </w:p>
          <w:p w:rsidR="005A0AEA" w:rsidRPr="00355C9D" w:rsidRDefault="005A0AEA" w:rsidP="0047475F">
            <w:pPr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Langiewicza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22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A0AEA" w:rsidRPr="00355C9D" w:rsidRDefault="005A0AEA" w:rsidP="0047475F">
            <w:pPr>
              <w:spacing w:after="80"/>
              <w:jc w:val="both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35-021</w:t>
            </w:r>
            <w:r w:rsidRPr="00355C9D">
              <w:rPr>
                <w:rFonts w:ascii="Arial" w:hAnsi="Arial" w:cs="Arial"/>
              </w:rPr>
              <w:t xml:space="preserve"> </w:t>
            </w:r>
            <w:proofErr w:type="spellStart"/>
            <w:r w:rsidRPr="005A0AEA">
              <w:rPr>
                <w:rFonts w:ascii="Arial" w:hAnsi="Arial" w:cs="Arial"/>
              </w:rPr>
              <w:t>Rzesów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481 178.88 zł</w:t>
            </w:r>
          </w:p>
        </w:tc>
      </w:tr>
      <w:tr w:rsidR="005A0AEA" w:rsidRPr="00355C9D" w:rsidTr="0047475F">
        <w:tc>
          <w:tcPr>
            <w:tcW w:w="993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5A0AEA" w:rsidRPr="00355C9D" w:rsidRDefault="005A0AEA" w:rsidP="0047475F">
            <w:pPr>
              <w:spacing w:before="80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AGRO-SERVICE Piotr Kulak</w:t>
            </w:r>
          </w:p>
          <w:p w:rsidR="005A0AEA" w:rsidRPr="00355C9D" w:rsidRDefault="005A0AEA" w:rsidP="0047475F">
            <w:pPr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Sarmacka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A0AEA" w:rsidRPr="00355C9D" w:rsidRDefault="005A0AEA" w:rsidP="0047475F">
            <w:pPr>
              <w:spacing w:after="80"/>
              <w:jc w:val="both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40-607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563 881.50 zł</w:t>
            </w:r>
          </w:p>
        </w:tc>
      </w:tr>
      <w:tr w:rsidR="005A0AEA" w:rsidRPr="00355C9D" w:rsidTr="0047475F">
        <w:tc>
          <w:tcPr>
            <w:tcW w:w="993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5A0AEA" w:rsidRPr="00355C9D" w:rsidRDefault="005A0AEA" w:rsidP="0047475F">
            <w:pPr>
              <w:spacing w:before="80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FRONTIDA Spółka z ograniczoną odpowiedzialnością</w:t>
            </w:r>
          </w:p>
          <w:p w:rsidR="005A0AEA" w:rsidRPr="00355C9D" w:rsidRDefault="00C151D3" w:rsidP="0047475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Ul.Praska</w:t>
            </w:r>
            <w:proofErr w:type="spellEnd"/>
            <w:r>
              <w:rPr>
                <w:rFonts w:ascii="Arial" w:hAnsi="Arial" w:cs="Arial"/>
              </w:rPr>
              <w:t xml:space="preserve"> 62/18 </w:t>
            </w:r>
            <w:r w:rsidR="005A0AEA" w:rsidRPr="005A0AEA">
              <w:rPr>
                <w:rFonts w:ascii="Arial" w:hAnsi="Arial" w:cs="Arial"/>
              </w:rPr>
              <w:t xml:space="preserve">, </w:t>
            </w:r>
          </w:p>
          <w:p w:rsidR="005A0AEA" w:rsidRPr="00355C9D" w:rsidRDefault="005A0AEA" w:rsidP="0047475F">
            <w:pPr>
              <w:spacing w:after="80"/>
              <w:jc w:val="both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30-</w:t>
            </w:r>
            <w:r w:rsidR="00C151D3">
              <w:rPr>
                <w:rFonts w:ascii="Arial" w:hAnsi="Arial" w:cs="Arial"/>
              </w:rPr>
              <w:t>322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502 982.23 zł</w:t>
            </w:r>
          </w:p>
        </w:tc>
      </w:tr>
      <w:tr w:rsidR="005A0AEA" w:rsidRPr="00355C9D" w:rsidTr="0047475F">
        <w:tc>
          <w:tcPr>
            <w:tcW w:w="993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:rsidR="005A0AEA" w:rsidRPr="00355C9D" w:rsidRDefault="005A0AEA" w:rsidP="0047475F">
            <w:pPr>
              <w:spacing w:before="80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Firma Usługowa "AGA" Agnieszka Kasińska</w:t>
            </w:r>
          </w:p>
          <w:p w:rsidR="005A0AEA" w:rsidRPr="00355C9D" w:rsidRDefault="005A0AEA" w:rsidP="0047475F">
            <w:pPr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Energetyków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41104" w:rsidRPr="00355C9D" w:rsidRDefault="005A0AEA" w:rsidP="0047475F">
            <w:pPr>
              <w:spacing w:after="80"/>
              <w:jc w:val="both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43-170</w:t>
            </w:r>
            <w:r w:rsidRPr="00355C9D">
              <w:rPr>
                <w:rFonts w:ascii="Arial" w:hAnsi="Arial" w:cs="Arial"/>
              </w:rPr>
              <w:t xml:space="preserve"> </w:t>
            </w:r>
            <w:r w:rsidR="00541104">
              <w:rPr>
                <w:rFonts w:ascii="Arial" w:hAnsi="Arial" w:cs="Arial"/>
              </w:rPr>
              <w:t>Łaziska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439 075.66 zł</w:t>
            </w:r>
          </w:p>
        </w:tc>
      </w:tr>
      <w:tr w:rsidR="005A0AEA" w:rsidRPr="00355C9D" w:rsidTr="0047475F">
        <w:tc>
          <w:tcPr>
            <w:tcW w:w="993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:rsidR="005A0AEA" w:rsidRPr="00355C9D" w:rsidRDefault="005A0AEA" w:rsidP="0047475F">
            <w:pPr>
              <w:spacing w:before="80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Usługi Hydrotechniczno-Budowlane HYDROBUD Sp. z o.o.</w:t>
            </w:r>
          </w:p>
          <w:p w:rsidR="005A0AEA" w:rsidRPr="00355C9D" w:rsidRDefault="005A0AEA" w:rsidP="0047475F">
            <w:pPr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ul. 11 Listopada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42/c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A0AEA" w:rsidRPr="00355C9D" w:rsidRDefault="005A0AEA" w:rsidP="0047475F">
            <w:pPr>
              <w:spacing w:after="80"/>
              <w:jc w:val="both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62-510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275 064.08 zł</w:t>
            </w:r>
          </w:p>
        </w:tc>
      </w:tr>
      <w:tr w:rsidR="005A0AEA" w:rsidRPr="00355C9D" w:rsidTr="0047475F">
        <w:tc>
          <w:tcPr>
            <w:tcW w:w="993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12</w:t>
            </w:r>
          </w:p>
        </w:tc>
        <w:tc>
          <w:tcPr>
            <w:tcW w:w="5244" w:type="dxa"/>
            <w:shd w:val="clear" w:color="auto" w:fill="auto"/>
          </w:tcPr>
          <w:p w:rsidR="005A0AEA" w:rsidRPr="00355C9D" w:rsidRDefault="005A0AEA" w:rsidP="0047475F">
            <w:pPr>
              <w:spacing w:before="80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Przedsiębiorstwo Handlowo-Usługowe "PROMYCZEK" Ewa Grzybek</w:t>
            </w:r>
          </w:p>
          <w:p w:rsidR="005A0AEA" w:rsidRPr="00355C9D" w:rsidRDefault="005A0AEA" w:rsidP="0047475F">
            <w:pPr>
              <w:rPr>
                <w:rFonts w:ascii="Arial" w:hAnsi="Arial" w:cs="Arial"/>
              </w:rPr>
            </w:pPr>
            <w:proofErr w:type="spellStart"/>
            <w:r w:rsidRPr="005A0AEA">
              <w:rPr>
                <w:rFonts w:ascii="Arial" w:hAnsi="Arial" w:cs="Arial"/>
              </w:rPr>
              <w:t>Ochabska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90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A0AEA" w:rsidRPr="00355C9D" w:rsidRDefault="005A0AEA" w:rsidP="0047475F">
            <w:pPr>
              <w:spacing w:after="80"/>
              <w:jc w:val="both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43-430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0AEA">
              <w:rPr>
                <w:rFonts w:ascii="Arial" w:hAnsi="Arial" w:cs="Arial"/>
              </w:rPr>
              <w:t>Kiczyce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AEA" w:rsidRPr="00355C9D" w:rsidRDefault="005A0AEA" w:rsidP="0047475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0AEA">
              <w:rPr>
                <w:rFonts w:ascii="Arial" w:hAnsi="Arial" w:cs="Arial"/>
              </w:rPr>
              <w:t>616 754.98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546E" w:rsidRDefault="0076546E">
      <w:r>
        <w:separator/>
      </w:r>
    </w:p>
  </w:endnote>
  <w:endnote w:type="continuationSeparator" w:id="0">
    <w:p w:rsidR="0076546E" w:rsidRDefault="00765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546E" w:rsidRDefault="0076546E">
      <w:r>
        <w:separator/>
      </w:r>
    </w:p>
  </w:footnote>
  <w:footnote w:type="continuationSeparator" w:id="0">
    <w:p w:rsidR="0076546E" w:rsidRDefault="00765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AEA" w:rsidRDefault="005A0A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AEA" w:rsidRDefault="005A0A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AEA" w:rsidRDefault="005A0A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546E"/>
    <w:rsid w:val="00007727"/>
    <w:rsid w:val="00017720"/>
    <w:rsid w:val="00035488"/>
    <w:rsid w:val="000B7CA9"/>
    <w:rsid w:val="000D7F25"/>
    <w:rsid w:val="000E00E5"/>
    <w:rsid w:val="001146A4"/>
    <w:rsid w:val="001209DF"/>
    <w:rsid w:val="00173B20"/>
    <w:rsid w:val="001C69FF"/>
    <w:rsid w:val="0023318D"/>
    <w:rsid w:val="003256A3"/>
    <w:rsid w:val="00355C9D"/>
    <w:rsid w:val="003B6B36"/>
    <w:rsid w:val="003D7015"/>
    <w:rsid w:val="003D72FD"/>
    <w:rsid w:val="003E7F90"/>
    <w:rsid w:val="003F57CD"/>
    <w:rsid w:val="00423179"/>
    <w:rsid w:val="00471DE7"/>
    <w:rsid w:val="00490DC0"/>
    <w:rsid w:val="00493F8C"/>
    <w:rsid w:val="004C7E9B"/>
    <w:rsid w:val="00541104"/>
    <w:rsid w:val="00577BC6"/>
    <w:rsid w:val="005A0AEA"/>
    <w:rsid w:val="00601802"/>
    <w:rsid w:val="0069085C"/>
    <w:rsid w:val="0076546E"/>
    <w:rsid w:val="007961CB"/>
    <w:rsid w:val="00843263"/>
    <w:rsid w:val="00861E75"/>
    <w:rsid w:val="008A26A5"/>
    <w:rsid w:val="009C041E"/>
    <w:rsid w:val="009D19BD"/>
    <w:rsid w:val="009E362F"/>
    <w:rsid w:val="009F189D"/>
    <w:rsid w:val="00A0539E"/>
    <w:rsid w:val="00A80738"/>
    <w:rsid w:val="00AE633F"/>
    <w:rsid w:val="00C151D3"/>
    <w:rsid w:val="00C236D3"/>
    <w:rsid w:val="00C63383"/>
    <w:rsid w:val="00C659E2"/>
    <w:rsid w:val="00CB0802"/>
    <w:rsid w:val="00D21E80"/>
    <w:rsid w:val="00D665F5"/>
    <w:rsid w:val="00D7128F"/>
    <w:rsid w:val="00D84DF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45930D"/>
  <w15:chartTrackingRefBased/>
  <w15:docId w15:val="{3F929E18-64B7-4B06-A9A3-A09BDCB2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282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18</cp:revision>
  <cp:lastPrinted>2022-03-18T10:12:00Z</cp:lastPrinted>
  <dcterms:created xsi:type="dcterms:W3CDTF">2022-03-18T10:05:00Z</dcterms:created>
  <dcterms:modified xsi:type="dcterms:W3CDTF">2022-03-18T10:13:00Z</dcterms:modified>
</cp:coreProperties>
</file>