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6676A" w14:textId="77777777" w:rsidR="00FB7F50" w:rsidRPr="002245BE" w:rsidRDefault="0071101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1101A">
        <w:rPr>
          <w:sz w:val="22"/>
          <w:szCs w:val="22"/>
        </w:rPr>
        <w:t>Woźniki</w:t>
      </w:r>
      <w:r w:rsidR="00FB7F50" w:rsidRPr="002245BE">
        <w:rPr>
          <w:sz w:val="22"/>
          <w:szCs w:val="22"/>
        </w:rPr>
        <w:t xml:space="preserve"> dnia: </w:t>
      </w:r>
      <w:r w:rsidRPr="0071101A">
        <w:rPr>
          <w:sz w:val="22"/>
          <w:szCs w:val="22"/>
        </w:rPr>
        <w:t>2022-03-21</w:t>
      </w:r>
    </w:p>
    <w:p w14:paraId="540A49A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9B8D7D9" w14:textId="77777777" w:rsidR="00FB7F50" w:rsidRPr="002245BE" w:rsidRDefault="0071101A" w:rsidP="00FB7F50">
      <w:pPr>
        <w:spacing w:after="40"/>
        <w:rPr>
          <w:b/>
          <w:bCs/>
          <w:sz w:val="22"/>
          <w:szCs w:val="22"/>
        </w:rPr>
      </w:pPr>
      <w:r w:rsidRPr="0071101A">
        <w:rPr>
          <w:b/>
          <w:bCs/>
          <w:sz w:val="22"/>
          <w:szCs w:val="22"/>
        </w:rPr>
        <w:t>Urząd Miejski w Woźnikach</w:t>
      </w:r>
    </w:p>
    <w:p w14:paraId="333D788C" w14:textId="77777777" w:rsidR="00FB7F50" w:rsidRPr="002245BE" w:rsidRDefault="0071101A" w:rsidP="00FB7F50">
      <w:pPr>
        <w:rPr>
          <w:sz w:val="22"/>
          <w:szCs w:val="22"/>
        </w:rPr>
      </w:pPr>
      <w:r w:rsidRPr="0071101A">
        <w:rPr>
          <w:sz w:val="22"/>
          <w:szCs w:val="22"/>
        </w:rPr>
        <w:t>Rynek</w:t>
      </w:r>
      <w:r w:rsidR="00FB7F50" w:rsidRPr="002245BE">
        <w:rPr>
          <w:sz w:val="22"/>
          <w:szCs w:val="22"/>
        </w:rPr>
        <w:t xml:space="preserve"> </w:t>
      </w:r>
      <w:r w:rsidRPr="0071101A">
        <w:rPr>
          <w:sz w:val="22"/>
          <w:szCs w:val="22"/>
        </w:rPr>
        <w:t>11</w:t>
      </w:r>
    </w:p>
    <w:p w14:paraId="58466F18" w14:textId="77777777" w:rsidR="00FB7F50" w:rsidRPr="002245BE" w:rsidRDefault="0071101A" w:rsidP="00FB7F50">
      <w:pPr>
        <w:rPr>
          <w:sz w:val="22"/>
          <w:szCs w:val="22"/>
        </w:rPr>
      </w:pPr>
      <w:r w:rsidRPr="0071101A">
        <w:rPr>
          <w:sz w:val="22"/>
          <w:szCs w:val="22"/>
        </w:rPr>
        <w:t>42-289</w:t>
      </w:r>
      <w:r w:rsidR="00FB7F50" w:rsidRPr="002245BE">
        <w:rPr>
          <w:sz w:val="22"/>
          <w:szCs w:val="22"/>
        </w:rPr>
        <w:t xml:space="preserve"> </w:t>
      </w:r>
      <w:r w:rsidRPr="0071101A">
        <w:rPr>
          <w:sz w:val="22"/>
          <w:szCs w:val="22"/>
        </w:rPr>
        <w:t>Woźniki</w:t>
      </w:r>
    </w:p>
    <w:p w14:paraId="2120DC90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4BA48E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98C3995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389FDA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1101A" w:rsidRPr="00607F9B" w14:paraId="27FE5C85" w14:textId="77777777" w:rsidTr="00321E96">
        <w:trPr>
          <w:trHeight w:val="638"/>
        </w:trPr>
        <w:tc>
          <w:tcPr>
            <w:tcW w:w="959" w:type="dxa"/>
            <w:shd w:val="clear" w:color="auto" w:fill="auto"/>
          </w:tcPr>
          <w:p w14:paraId="2FD467CD" w14:textId="77777777" w:rsidR="0071101A" w:rsidRPr="00607F9B" w:rsidRDefault="0071101A" w:rsidP="00321E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29EFA8B" w14:textId="77777777" w:rsidR="0071101A" w:rsidRPr="00607F9B" w:rsidRDefault="0071101A" w:rsidP="00321E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1101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1101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1101A">
              <w:rPr>
                <w:b/>
                <w:bCs/>
                <w:sz w:val="22"/>
                <w:szCs w:val="22"/>
              </w:rPr>
              <w:t>Prowadzenie całorocznego remontu cząstkowego nawierzchni dróg powiatowych, gminnych i wewnętrznych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1101A">
              <w:rPr>
                <w:b/>
                <w:sz w:val="22"/>
                <w:szCs w:val="22"/>
              </w:rPr>
              <w:t>ZP 271.5.2022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43032BB" w14:textId="144210E3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71101A" w:rsidRPr="0071101A">
        <w:rPr>
          <w:b/>
          <w:sz w:val="22"/>
          <w:szCs w:val="22"/>
        </w:rPr>
        <w:t>Urząd Miejski w Woźnikach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1101A" w:rsidRPr="0071101A">
        <w:rPr>
          <w:sz w:val="22"/>
          <w:szCs w:val="22"/>
        </w:rPr>
        <w:t>(</w:t>
      </w:r>
      <w:proofErr w:type="spellStart"/>
      <w:r w:rsidR="0071101A" w:rsidRPr="0071101A">
        <w:rPr>
          <w:sz w:val="22"/>
          <w:szCs w:val="22"/>
        </w:rPr>
        <w:t>t.j</w:t>
      </w:r>
      <w:proofErr w:type="spellEnd"/>
      <w:r w:rsidR="0071101A" w:rsidRPr="0071101A">
        <w:rPr>
          <w:sz w:val="22"/>
          <w:szCs w:val="22"/>
        </w:rPr>
        <w:t>. Dz.U. z 2021r. poz. 1129</w:t>
      </w:r>
      <w:r w:rsidR="00A02A37">
        <w:rPr>
          <w:sz w:val="22"/>
          <w:szCs w:val="22"/>
        </w:rPr>
        <w:t xml:space="preserve"> ze zm.</w:t>
      </w:r>
      <w:r w:rsidR="0071101A" w:rsidRPr="0071101A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1101A" w14:paraId="4B2CA2D0" w14:textId="77777777" w:rsidTr="00321E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8172DAA" w14:textId="77777777" w:rsidR="0071101A" w:rsidRPr="00D26ED6" w:rsidRDefault="0071101A" w:rsidP="00321E9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1101A">
              <w:rPr>
                <w:b/>
                <w:sz w:val="22"/>
                <w:szCs w:val="22"/>
              </w:rPr>
              <w:t>P.U.H. "DOMAX" Arkadiusz Mika</w:t>
            </w:r>
          </w:p>
          <w:p w14:paraId="1C3FA4A8" w14:textId="77777777" w:rsidR="0071101A" w:rsidRPr="009F0E5C" w:rsidRDefault="0071101A" w:rsidP="00321E96">
            <w:pPr>
              <w:jc w:val="both"/>
              <w:rPr>
                <w:bCs/>
                <w:sz w:val="22"/>
                <w:szCs w:val="22"/>
              </w:rPr>
            </w:pPr>
            <w:r w:rsidRPr="0071101A">
              <w:rPr>
                <w:bCs/>
                <w:sz w:val="22"/>
                <w:szCs w:val="22"/>
              </w:rPr>
              <w:t>ul. Grabińska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101A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09C88F6" w14:textId="77777777" w:rsidR="0071101A" w:rsidRPr="009F0E5C" w:rsidRDefault="0071101A" w:rsidP="00321E96">
            <w:pPr>
              <w:jc w:val="both"/>
              <w:rPr>
                <w:bCs/>
                <w:sz w:val="22"/>
                <w:szCs w:val="22"/>
              </w:rPr>
            </w:pPr>
            <w:r w:rsidRPr="0071101A">
              <w:rPr>
                <w:bCs/>
                <w:sz w:val="22"/>
                <w:szCs w:val="22"/>
              </w:rPr>
              <w:t>42-283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101A">
              <w:rPr>
                <w:bCs/>
                <w:sz w:val="22"/>
                <w:szCs w:val="22"/>
              </w:rPr>
              <w:t>Boronów</w:t>
            </w:r>
          </w:p>
          <w:p w14:paraId="203F2D98" w14:textId="77777777" w:rsidR="0071101A" w:rsidRDefault="0071101A" w:rsidP="00321E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2C4ED19" w14:textId="77777777" w:rsidR="0071101A" w:rsidRPr="00211A34" w:rsidRDefault="0071101A" w:rsidP="00321E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1101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1101A">
              <w:rPr>
                <w:sz w:val="22"/>
                <w:szCs w:val="22"/>
              </w:rPr>
              <w:t>Prowadzenie całorocznego remontu cząstkowego nawierzchni dróg powiatowych, gminnych i wewnętrznych przy użyciu mieszanek mineralno-asfaltowych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1101A">
              <w:rPr>
                <w:b/>
                <w:sz w:val="22"/>
                <w:szCs w:val="22"/>
              </w:rPr>
              <w:t>285 360.00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7C8997F" w14:textId="77777777" w:rsidR="0071101A" w:rsidRPr="00D26ED6" w:rsidRDefault="0071101A" w:rsidP="00321E9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5B56690" w14:textId="77777777" w:rsidR="0071101A" w:rsidRDefault="0071101A" w:rsidP="00321E9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1101A">
              <w:t>Najkorzystniejsza oferta</w:t>
            </w:r>
          </w:p>
        </w:tc>
      </w:tr>
      <w:tr w:rsidR="0071101A" w14:paraId="06A39D8F" w14:textId="77777777" w:rsidTr="00321E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A6EF330" w14:textId="77777777" w:rsidR="0071101A" w:rsidRPr="00D26ED6" w:rsidRDefault="0071101A" w:rsidP="00321E9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1101A">
              <w:rPr>
                <w:b/>
                <w:sz w:val="22"/>
                <w:szCs w:val="22"/>
              </w:rPr>
              <w:t>Hucz Spółka z ograniczoną odpowiedzialnością SP.K</w:t>
            </w:r>
          </w:p>
          <w:p w14:paraId="5D7421F2" w14:textId="77777777" w:rsidR="0071101A" w:rsidRPr="009F0E5C" w:rsidRDefault="0071101A" w:rsidP="00321E96">
            <w:pPr>
              <w:jc w:val="both"/>
              <w:rPr>
                <w:bCs/>
                <w:sz w:val="22"/>
                <w:szCs w:val="22"/>
              </w:rPr>
            </w:pPr>
            <w:r w:rsidRPr="0071101A">
              <w:rPr>
                <w:bCs/>
                <w:sz w:val="22"/>
                <w:szCs w:val="22"/>
              </w:rPr>
              <w:t>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101A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B4732E1" w14:textId="77777777" w:rsidR="0071101A" w:rsidRPr="009F0E5C" w:rsidRDefault="0071101A" w:rsidP="00321E96">
            <w:pPr>
              <w:jc w:val="both"/>
              <w:rPr>
                <w:bCs/>
                <w:sz w:val="22"/>
                <w:szCs w:val="22"/>
              </w:rPr>
            </w:pPr>
            <w:r w:rsidRPr="0071101A">
              <w:rPr>
                <w:bCs/>
                <w:sz w:val="22"/>
                <w:szCs w:val="22"/>
              </w:rPr>
              <w:t>42-283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101A">
              <w:rPr>
                <w:bCs/>
                <w:sz w:val="22"/>
                <w:szCs w:val="22"/>
              </w:rPr>
              <w:t>Boronów</w:t>
            </w:r>
          </w:p>
          <w:p w14:paraId="0577C625" w14:textId="77777777" w:rsidR="0071101A" w:rsidRDefault="0071101A" w:rsidP="00321E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F93C33" w14:textId="77777777" w:rsidR="0071101A" w:rsidRPr="00211A34" w:rsidRDefault="0071101A" w:rsidP="00321E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1101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1101A">
              <w:rPr>
                <w:sz w:val="22"/>
                <w:szCs w:val="22"/>
              </w:rPr>
              <w:t>Prowadzenie całorocznego remontu cząstkowego nawierzchni dróg powiatowych, gminnych i wewnętrznych przy użyciu grysów i emulsji asfaltowych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1101A">
              <w:rPr>
                <w:b/>
                <w:sz w:val="22"/>
                <w:szCs w:val="22"/>
              </w:rPr>
              <w:t>216 480.00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A876AAA" w14:textId="77777777" w:rsidR="0071101A" w:rsidRPr="00D26ED6" w:rsidRDefault="0071101A" w:rsidP="00321E9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813B214" w14:textId="77777777" w:rsidR="0071101A" w:rsidRDefault="0071101A" w:rsidP="00321E9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1101A">
              <w:t>Najkorzystniejsza oferta</w:t>
            </w:r>
          </w:p>
        </w:tc>
      </w:tr>
    </w:tbl>
    <w:p w14:paraId="4DE026D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4F4BC7C" w14:textId="77777777" w:rsidTr="00596EA3">
        <w:tc>
          <w:tcPr>
            <w:tcW w:w="2169" w:type="dxa"/>
            <w:shd w:val="clear" w:color="auto" w:fill="F3F3F3"/>
          </w:tcPr>
          <w:p w14:paraId="2B3E6F7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5477AB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23B2DF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3606AF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1101A" w:rsidRPr="00834EF4" w14:paraId="296574C2" w14:textId="77777777" w:rsidTr="00321E96">
        <w:tc>
          <w:tcPr>
            <w:tcW w:w="2169" w:type="dxa"/>
            <w:shd w:val="clear" w:color="auto" w:fill="auto"/>
          </w:tcPr>
          <w:p w14:paraId="3BEF9559" w14:textId="77777777" w:rsidR="0071101A" w:rsidRPr="00211A34" w:rsidRDefault="0071101A" w:rsidP="00321E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1101A">
              <w:rPr>
                <w:sz w:val="20"/>
                <w:szCs w:val="20"/>
              </w:rPr>
              <w:t xml:space="preserve">Prowadzenie całorocznego remontu cząstkowego nawierzchni dróg </w:t>
            </w:r>
            <w:r w:rsidRPr="0071101A">
              <w:rPr>
                <w:sz w:val="20"/>
                <w:szCs w:val="20"/>
              </w:rPr>
              <w:lastRenderedPageBreak/>
              <w:t>powiatowych, gminnych i wewnętrznych przy użyciu mieszanek mineralno-asfaltowych</w:t>
            </w:r>
          </w:p>
        </w:tc>
        <w:tc>
          <w:tcPr>
            <w:tcW w:w="2793" w:type="dxa"/>
            <w:shd w:val="clear" w:color="auto" w:fill="auto"/>
          </w:tcPr>
          <w:p w14:paraId="714148ED" w14:textId="77777777" w:rsidR="0071101A" w:rsidRPr="00211A34" w:rsidRDefault="0071101A" w:rsidP="00321E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1101A">
              <w:rPr>
                <w:b/>
                <w:bCs/>
                <w:sz w:val="20"/>
                <w:szCs w:val="20"/>
              </w:rPr>
              <w:lastRenderedPageBreak/>
              <w:t>P.U.H. "DOMAX" Arkadiusz Mika</w:t>
            </w:r>
          </w:p>
          <w:p w14:paraId="7097A4E1" w14:textId="77777777" w:rsidR="0071101A" w:rsidRPr="00211A34" w:rsidRDefault="0071101A" w:rsidP="00321E96">
            <w:pPr>
              <w:rPr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ul. Grabińska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1101A">
              <w:rPr>
                <w:sz w:val="20"/>
                <w:szCs w:val="20"/>
              </w:rPr>
              <w:t>8</w:t>
            </w:r>
          </w:p>
          <w:p w14:paraId="049D4474" w14:textId="77777777" w:rsidR="0071101A" w:rsidRPr="00211A34" w:rsidRDefault="0071101A" w:rsidP="00321E96">
            <w:pPr>
              <w:spacing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42-283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1101A">
              <w:rPr>
                <w:sz w:val="20"/>
                <w:szCs w:val="20"/>
              </w:rPr>
              <w:t>Boronów</w:t>
            </w:r>
          </w:p>
        </w:tc>
        <w:tc>
          <w:tcPr>
            <w:tcW w:w="2976" w:type="dxa"/>
            <w:shd w:val="clear" w:color="auto" w:fill="auto"/>
          </w:tcPr>
          <w:p w14:paraId="2057BB3B" w14:textId="77777777" w:rsidR="0071101A" w:rsidRPr="0071101A" w:rsidRDefault="0071101A" w:rsidP="00321E96">
            <w:pPr>
              <w:spacing w:before="40" w:after="40"/>
              <w:rPr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1 - Cena - 60.00</w:t>
            </w:r>
          </w:p>
          <w:p w14:paraId="60B69CE6" w14:textId="77777777" w:rsidR="0071101A" w:rsidRPr="00211A34" w:rsidRDefault="0071101A" w:rsidP="00321E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2 - Czas reakcji od zgłoszenia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AE14EC" w14:textId="77777777" w:rsidR="0071101A" w:rsidRPr="00211A34" w:rsidRDefault="0071101A" w:rsidP="00321E96">
            <w:pPr>
              <w:jc w:val="center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 xml:space="preserve">  100,00</w:t>
            </w:r>
          </w:p>
        </w:tc>
      </w:tr>
      <w:tr w:rsidR="0071101A" w:rsidRPr="00834EF4" w14:paraId="3136D446" w14:textId="77777777" w:rsidTr="00321E96">
        <w:tc>
          <w:tcPr>
            <w:tcW w:w="2169" w:type="dxa"/>
            <w:shd w:val="clear" w:color="auto" w:fill="auto"/>
          </w:tcPr>
          <w:p w14:paraId="343CF3D8" w14:textId="77777777" w:rsidR="0071101A" w:rsidRPr="00211A34" w:rsidRDefault="0071101A" w:rsidP="00321E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1101A">
              <w:rPr>
                <w:sz w:val="20"/>
                <w:szCs w:val="20"/>
              </w:rPr>
              <w:t>Prowadzenie całorocznego remontu cząstkowego nawierzchni dróg powiatowych, gminnych i wewnętrznych przy użyciu mieszanek mineralno-asfaltowych</w:t>
            </w:r>
          </w:p>
        </w:tc>
        <w:tc>
          <w:tcPr>
            <w:tcW w:w="2793" w:type="dxa"/>
            <w:shd w:val="clear" w:color="auto" w:fill="auto"/>
          </w:tcPr>
          <w:p w14:paraId="2163763E" w14:textId="77777777" w:rsidR="0071101A" w:rsidRPr="00211A34" w:rsidRDefault="0071101A" w:rsidP="00321E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1101A">
              <w:rPr>
                <w:b/>
                <w:bCs/>
                <w:sz w:val="20"/>
                <w:szCs w:val="20"/>
              </w:rPr>
              <w:t>Hucz Spółka z ograniczoną odpowiedzialnością SP.K</w:t>
            </w:r>
          </w:p>
          <w:p w14:paraId="7FBBFB04" w14:textId="77777777" w:rsidR="0071101A" w:rsidRPr="00211A34" w:rsidRDefault="0071101A" w:rsidP="00321E96">
            <w:pPr>
              <w:rPr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1101A">
              <w:rPr>
                <w:sz w:val="20"/>
                <w:szCs w:val="20"/>
              </w:rPr>
              <w:t>14</w:t>
            </w:r>
          </w:p>
          <w:p w14:paraId="6999C821" w14:textId="77777777" w:rsidR="0071101A" w:rsidRPr="00211A34" w:rsidRDefault="0071101A" w:rsidP="00321E96">
            <w:pPr>
              <w:spacing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42-283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1101A">
              <w:rPr>
                <w:sz w:val="20"/>
                <w:szCs w:val="20"/>
              </w:rPr>
              <w:t>Boronów</w:t>
            </w:r>
          </w:p>
        </w:tc>
        <w:tc>
          <w:tcPr>
            <w:tcW w:w="2976" w:type="dxa"/>
            <w:shd w:val="clear" w:color="auto" w:fill="auto"/>
          </w:tcPr>
          <w:p w14:paraId="4B9F879C" w14:textId="77777777" w:rsidR="0071101A" w:rsidRPr="0071101A" w:rsidRDefault="0071101A" w:rsidP="00321E96">
            <w:pPr>
              <w:spacing w:before="40" w:after="40"/>
              <w:rPr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1 - Cena - 51.18</w:t>
            </w:r>
          </w:p>
          <w:p w14:paraId="42223B8C" w14:textId="77777777" w:rsidR="0071101A" w:rsidRPr="00211A34" w:rsidRDefault="0071101A" w:rsidP="00321E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2 - Czas reakcji od zgłoszenia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533577" w14:textId="77777777" w:rsidR="0071101A" w:rsidRPr="00211A34" w:rsidRDefault="0071101A" w:rsidP="00321E96">
            <w:pPr>
              <w:jc w:val="center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 xml:space="preserve">  91,18</w:t>
            </w:r>
          </w:p>
        </w:tc>
      </w:tr>
      <w:tr w:rsidR="0071101A" w:rsidRPr="00834EF4" w14:paraId="11C7E8C1" w14:textId="77777777" w:rsidTr="00321E96">
        <w:tc>
          <w:tcPr>
            <w:tcW w:w="2169" w:type="dxa"/>
            <w:shd w:val="clear" w:color="auto" w:fill="auto"/>
          </w:tcPr>
          <w:p w14:paraId="1F7A4431" w14:textId="77777777" w:rsidR="0071101A" w:rsidRPr="00211A34" w:rsidRDefault="0071101A" w:rsidP="00321E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1101A">
              <w:rPr>
                <w:sz w:val="20"/>
                <w:szCs w:val="20"/>
              </w:rPr>
              <w:t>Prowadzenie całorocznego remontu cząstkowego nawierzchni dróg powiatowych, gminnych i wewnętrznych przy użyciu mieszanek mineralno-asfaltowych</w:t>
            </w:r>
          </w:p>
        </w:tc>
        <w:tc>
          <w:tcPr>
            <w:tcW w:w="2793" w:type="dxa"/>
            <w:shd w:val="clear" w:color="auto" w:fill="auto"/>
          </w:tcPr>
          <w:p w14:paraId="3096DF92" w14:textId="77777777" w:rsidR="0071101A" w:rsidRPr="00211A34" w:rsidRDefault="0071101A" w:rsidP="00321E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1101A">
              <w:rPr>
                <w:b/>
                <w:bCs/>
                <w:sz w:val="20"/>
                <w:szCs w:val="20"/>
              </w:rPr>
              <w:t>RAFALIN Sp. z o.o. Sp. komandytowa</w:t>
            </w:r>
          </w:p>
          <w:p w14:paraId="270BC0BA" w14:textId="77777777" w:rsidR="0071101A" w:rsidRPr="00211A34" w:rsidRDefault="0071101A" w:rsidP="00321E96">
            <w:pPr>
              <w:rPr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Malicka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1101A">
              <w:rPr>
                <w:sz w:val="20"/>
                <w:szCs w:val="20"/>
              </w:rPr>
              <w:t>42</w:t>
            </w:r>
          </w:p>
          <w:p w14:paraId="08ED6D80" w14:textId="074442C3" w:rsidR="0071101A" w:rsidRPr="00211A34" w:rsidRDefault="0071101A" w:rsidP="00321E96">
            <w:pPr>
              <w:spacing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42-290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1101A">
              <w:rPr>
                <w:sz w:val="20"/>
                <w:szCs w:val="20"/>
              </w:rPr>
              <w:t>Blachowni</w:t>
            </w:r>
            <w:r w:rsidR="00A02A37">
              <w:rPr>
                <w:sz w:val="20"/>
                <w:szCs w:val="20"/>
              </w:rPr>
              <w:t>a</w:t>
            </w:r>
          </w:p>
        </w:tc>
        <w:tc>
          <w:tcPr>
            <w:tcW w:w="2976" w:type="dxa"/>
            <w:shd w:val="clear" w:color="auto" w:fill="auto"/>
          </w:tcPr>
          <w:p w14:paraId="178E7762" w14:textId="77777777" w:rsidR="0071101A" w:rsidRPr="0071101A" w:rsidRDefault="0071101A" w:rsidP="00321E96">
            <w:pPr>
              <w:spacing w:before="40" w:after="40"/>
              <w:rPr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1 - Cena - 48.62</w:t>
            </w:r>
          </w:p>
          <w:p w14:paraId="4F86A0B3" w14:textId="77777777" w:rsidR="0071101A" w:rsidRPr="00211A34" w:rsidRDefault="0071101A" w:rsidP="00321E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2 - Czas reakcji od zgłoszenia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CFD268" w14:textId="77777777" w:rsidR="0071101A" w:rsidRPr="00211A34" w:rsidRDefault="0071101A" w:rsidP="00321E96">
            <w:pPr>
              <w:jc w:val="center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 xml:space="preserve">  68,62</w:t>
            </w:r>
          </w:p>
        </w:tc>
      </w:tr>
      <w:tr w:rsidR="0071101A" w:rsidRPr="00834EF4" w14:paraId="46D207FF" w14:textId="77777777" w:rsidTr="00321E96">
        <w:tc>
          <w:tcPr>
            <w:tcW w:w="2169" w:type="dxa"/>
            <w:shd w:val="clear" w:color="auto" w:fill="auto"/>
          </w:tcPr>
          <w:p w14:paraId="3D38E917" w14:textId="77777777" w:rsidR="0071101A" w:rsidRPr="00211A34" w:rsidRDefault="0071101A" w:rsidP="00321E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1101A">
              <w:rPr>
                <w:sz w:val="20"/>
                <w:szCs w:val="20"/>
              </w:rPr>
              <w:t>Prowadzenie całorocznego remontu cząstkowego nawierzchni dróg powiatowych, gminnych i wewnętrznych przy użyciu mieszanek mineralno-asfaltowych</w:t>
            </w:r>
          </w:p>
        </w:tc>
        <w:tc>
          <w:tcPr>
            <w:tcW w:w="2793" w:type="dxa"/>
            <w:shd w:val="clear" w:color="auto" w:fill="auto"/>
          </w:tcPr>
          <w:p w14:paraId="4B52DAF1" w14:textId="77777777" w:rsidR="0071101A" w:rsidRPr="00211A34" w:rsidRDefault="0071101A" w:rsidP="00321E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1101A">
              <w:rPr>
                <w:b/>
                <w:bCs/>
                <w:sz w:val="20"/>
                <w:szCs w:val="20"/>
              </w:rPr>
              <w:t>Przedsiębiorstwo Wielobranżowe "REZ DROGPOL" s.c.</w:t>
            </w:r>
          </w:p>
          <w:p w14:paraId="44A6233F" w14:textId="77777777" w:rsidR="0071101A" w:rsidRPr="00211A34" w:rsidRDefault="0071101A" w:rsidP="00321E96">
            <w:pPr>
              <w:rPr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Starowiejska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1101A">
              <w:rPr>
                <w:sz w:val="20"/>
                <w:szCs w:val="20"/>
              </w:rPr>
              <w:t>1</w:t>
            </w:r>
          </w:p>
          <w:p w14:paraId="34A2FD9B" w14:textId="77777777" w:rsidR="0071101A" w:rsidRPr="00211A34" w:rsidRDefault="0071101A" w:rsidP="00321E96">
            <w:pPr>
              <w:spacing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42-244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1101A">
              <w:rPr>
                <w:sz w:val="20"/>
                <w:szCs w:val="20"/>
              </w:rPr>
              <w:t>Jaskrów</w:t>
            </w:r>
          </w:p>
        </w:tc>
        <w:tc>
          <w:tcPr>
            <w:tcW w:w="2976" w:type="dxa"/>
            <w:shd w:val="clear" w:color="auto" w:fill="auto"/>
          </w:tcPr>
          <w:p w14:paraId="6BE7F55A" w14:textId="77777777" w:rsidR="0071101A" w:rsidRPr="0071101A" w:rsidRDefault="0071101A" w:rsidP="00321E96">
            <w:pPr>
              <w:spacing w:before="40" w:after="40"/>
              <w:rPr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1 - Cena - 43.50</w:t>
            </w:r>
          </w:p>
          <w:p w14:paraId="3CBC79ED" w14:textId="77777777" w:rsidR="0071101A" w:rsidRPr="00211A34" w:rsidRDefault="0071101A" w:rsidP="00321E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2 - Czas reakcji od zgłoszenia - 5.71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9E593C" w14:textId="77777777" w:rsidR="0071101A" w:rsidRPr="00211A34" w:rsidRDefault="0071101A" w:rsidP="00321E96">
            <w:pPr>
              <w:jc w:val="center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 xml:space="preserve">  49,21</w:t>
            </w:r>
          </w:p>
        </w:tc>
      </w:tr>
      <w:tr w:rsidR="0071101A" w:rsidRPr="00834EF4" w14:paraId="78FCB214" w14:textId="77777777" w:rsidTr="00321E96">
        <w:tc>
          <w:tcPr>
            <w:tcW w:w="2169" w:type="dxa"/>
            <w:shd w:val="clear" w:color="auto" w:fill="auto"/>
          </w:tcPr>
          <w:p w14:paraId="02899A22" w14:textId="77777777" w:rsidR="0071101A" w:rsidRPr="00211A34" w:rsidRDefault="0071101A" w:rsidP="00321E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1101A">
              <w:rPr>
                <w:sz w:val="20"/>
                <w:szCs w:val="20"/>
              </w:rPr>
              <w:t>Prowadzenie całorocznego remontu cząstkowego nawierzchni dróg powiatowych, gminnych i wewnętrznych przy użyciu grysów i emulsji asfaltowych</w:t>
            </w:r>
          </w:p>
        </w:tc>
        <w:tc>
          <w:tcPr>
            <w:tcW w:w="2793" w:type="dxa"/>
            <w:shd w:val="clear" w:color="auto" w:fill="auto"/>
          </w:tcPr>
          <w:p w14:paraId="73EAAB51" w14:textId="77777777" w:rsidR="0071101A" w:rsidRPr="00211A34" w:rsidRDefault="0071101A" w:rsidP="00321E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1101A">
              <w:rPr>
                <w:b/>
                <w:bCs/>
                <w:sz w:val="20"/>
                <w:szCs w:val="20"/>
              </w:rPr>
              <w:t>Hucz Spółka z ograniczoną odpowiedzialnością SP.K</w:t>
            </w:r>
          </w:p>
          <w:p w14:paraId="0CBB3FA3" w14:textId="77777777" w:rsidR="0071101A" w:rsidRPr="00211A34" w:rsidRDefault="0071101A" w:rsidP="00321E96">
            <w:pPr>
              <w:rPr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1101A">
              <w:rPr>
                <w:sz w:val="20"/>
                <w:szCs w:val="20"/>
              </w:rPr>
              <w:t>14</w:t>
            </w:r>
          </w:p>
          <w:p w14:paraId="06850857" w14:textId="77777777" w:rsidR="0071101A" w:rsidRPr="00211A34" w:rsidRDefault="0071101A" w:rsidP="00321E96">
            <w:pPr>
              <w:spacing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42-283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1101A">
              <w:rPr>
                <w:sz w:val="20"/>
                <w:szCs w:val="20"/>
              </w:rPr>
              <w:t>Boronów</w:t>
            </w:r>
          </w:p>
        </w:tc>
        <w:tc>
          <w:tcPr>
            <w:tcW w:w="2976" w:type="dxa"/>
            <w:shd w:val="clear" w:color="auto" w:fill="auto"/>
          </w:tcPr>
          <w:p w14:paraId="389DA6F5" w14:textId="77777777" w:rsidR="0071101A" w:rsidRPr="0071101A" w:rsidRDefault="0071101A" w:rsidP="00321E96">
            <w:pPr>
              <w:spacing w:before="40" w:after="40"/>
              <w:rPr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1 - Cena - 60.00</w:t>
            </w:r>
          </w:p>
          <w:p w14:paraId="131AC512" w14:textId="77777777" w:rsidR="0071101A" w:rsidRPr="00211A34" w:rsidRDefault="0071101A" w:rsidP="00321E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2 - Czas reakcji od zgłoszenia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0702A2" w14:textId="77777777" w:rsidR="0071101A" w:rsidRPr="00211A34" w:rsidRDefault="0071101A" w:rsidP="00321E96">
            <w:pPr>
              <w:jc w:val="center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 xml:space="preserve">  100,00</w:t>
            </w:r>
          </w:p>
        </w:tc>
      </w:tr>
      <w:tr w:rsidR="0071101A" w:rsidRPr="00834EF4" w14:paraId="3F701F52" w14:textId="77777777" w:rsidTr="00321E96">
        <w:tc>
          <w:tcPr>
            <w:tcW w:w="2169" w:type="dxa"/>
            <w:shd w:val="clear" w:color="auto" w:fill="auto"/>
          </w:tcPr>
          <w:p w14:paraId="11489012" w14:textId="77777777" w:rsidR="0071101A" w:rsidRPr="00211A34" w:rsidRDefault="0071101A" w:rsidP="00321E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1101A">
              <w:rPr>
                <w:sz w:val="20"/>
                <w:szCs w:val="20"/>
              </w:rPr>
              <w:t>Prowadzenie całorocznego remontu cząstkowego nawierzchni dróg powiatowych, gminnych i wewnętrznych przy użyciu grysów i emulsji asfaltowych</w:t>
            </w:r>
          </w:p>
        </w:tc>
        <w:tc>
          <w:tcPr>
            <w:tcW w:w="2793" w:type="dxa"/>
            <w:shd w:val="clear" w:color="auto" w:fill="auto"/>
          </w:tcPr>
          <w:p w14:paraId="27CBBE1C" w14:textId="77777777" w:rsidR="0071101A" w:rsidRPr="00211A34" w:rsidRDefault="0071101A" w:rsidP="00321E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1101A">
              <w:rPr>
                <w:b/>
                <w:bCs/>
                <w:sz w:val="20"/>
                <w:szCs w:val="20"/>
              </w:rPr>
              <w:t>P.U.H. "DOMAX" Arkadiusz Mika</w:t>
            </w:r>
          </w:p>
          <w:p w14:paraId="4E48FB28" w14:textId="77777777" w:rsidR="0071101A" w:rsidRPr="00211A34" w:rsidRDefault="0071101A" w:rsidP="00321E96">
            <w:pPr>
              <w:rPr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ul. Grabińska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1101A">
              <w:rPr>
                <w:sz w:val="20"/>
                <w:szCs w:val="20"/>
              </w:rPr>
              <w:t>8</w:t>
            </w:r>
          </w:p>
          <w:p w14:paraId="60D81634" w14:textId="77777777" w:rsidR="0071101A" w:rsidRPr="00211A34" w:rsidRDefault="0071101A" w:rsidP="00321E96">
            <w:pPr>
              <w:spacing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42-283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1101A">
              <w:rPr>
                <w:sz w:val="20"/>
                <w:szCs w:val="20"/>
              </w:rPr>
              <w:t>Boronów</w:t>
            </w:r>
          </w:p>
        </w:tc>
        <w:tc>
          <w:tcPr>
            <w:tcW w:w="2976" w:type="dxa"/>
            <w:shd w:val="clear" w:color="auto" w:fill="auto"/>
          </w:tcPr>
          <w:p w14:paraId="5CD8BF93" w14:textId="77777777" w:rsidR="0071101A" w:rsidRPr="0071101A" w:rsidRDefault="0071101A" w:rsidP="00321E96">
            <w:pPr>
              <w:spacing w:before="40" w:after="40"/>
              <w:rPr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1 - Cena - 55.00</w:t>
            </w:r>
          </w:p>
          <w:p w14:paraId="023A5FD2" w14:textId="77777777" w:rsidR="0071101A" w:rsidRPr="00211A34" w:rsidRDefault="0071101A" w:rsidP="00321E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2 - Czas reakcji od zgłoszenia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7AA09B" w14:textId="77777777" w:rsidR="0071101A" w:rsidRPr="00211A34" w:rsidRDefault="0071101A" w:rsidP="00321E96">
            <w:pPr>
              <w:jc w:val="center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 xml:space="preserve">  95,00</w:t>
            </w:r>
          </w:p>
        </w:tc>
      </w:tr>
      <w:tr w:rsidR="0071101A" w:rsidRPr="00834EF4" w14:paraId="3802DDD0" w14:textId="77777777" w:rsidTr="00321E96">
        <w:tc>
          <w:tcPr>
            <w:tcW w:w="2169" w:type="dxa"/>
            <w:shd w:val="clear" w:color="auto" w:fill="auto"/>
          </w:tcPr>
          <w:p w14:paraId="4B6E626F" w14:textId="77777777" w:rsidR="0071101A" w:rsidRPr="00211A34" w:rsidRDefault="0071101A" w:rsidP="00321E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1101A">
              <w:rPr>
                <w:sz w:val="20"/>
                <w:szCs w:val="20"/>
              </w:rPr>
              <w:t>Prowadzenie całorocznego remontu cząstkowego nawierzchni dróg powiatowych, gminnych i wewnętrznych przy użyciu grysów i emulsji asfaltowych</w:t>
            </w:r>
          </w:p>
        </w:tc>
        <w:tc>
          <w:tcPr>
            <w:tcW w:w="2793" w:type="dxa"/>
            <w:shd w:val="clear" w:color="auto" w:fill="auto"/>
          </w:tcPr>
          <w:p w14:paraId="64C30767" w14:textId="77777777" w:rsidR="0071101A" w:rsidRPr="00211A34" w:rsidRDefault="0071101A" w:rsidP="00321E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1101A">
              <w:rPr>
                <w:b/>
                <w:bCs/>
                <w:sz w:val="20"/>
                <w:szCs w:val="20"/>
              </w:rPr>
              <w:t>RAFALIN Sp. z o.o. Sp. komandytowa</w:t>
            </w:r>
          </w:p>
          <w:p w14:paraId="28FFD469" w14:textId="77777777" w:rsidR="0071101A" w:rsidRPr="00211A34" w:rsidRDefault="0071101A" w:rsidP="00321E96">
            <w:pPr>
              <w:rPr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Malicka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1101A">
              <w:rPr>
                <w:sz w:val="20"/>
                <w:szCs w:val="20"/>
              </w:rPr>
              <w:t>42</w:t>
            </w:r>
          </w:p>
          <w:p w14:paraId="79847963" w14:textId="0A207DEE" w:rsidR="0071101A" w:rsidRPr="00211A34" w:rsidRDefault="0071101A" w:rsidP="00321E96">
            <w:pPr>
              <w:spacing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42-290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1101A">
              <w:rPr>
                <w:sz w:val="20"/>
                <w:szCs w:val="20"/>
              </w:rPr>
              <w:t>Blachowni</w:t>
            </w:r>
            <w:r w:rsidR="00A02A37">
              <w:rPr>
                <w:sz w:val="20"/>
                <w:szCs w:val="20"/>
              </w:rPr>
              <w:t>a</w:t>
            </w:r>
          </w:p>
        </w:tc>
        <w:tc>
          <w:tcPr>
            <w:tcW w:w="2976" w:type="dxa"/>
            <w:shd w:val="clear" w:color="auto" w:fill="auto"/>
          </w:tcPr>
          <w:p w14:paraId="6A31C279" w14:textId="77777777" w:rsidR="0071101A" w:rsidRPr="0071101A" w:rsidRDefault="0071101A" w:rsidP="00321E96">
            <w:pPr>
              <w:spacing w:before="40" w:after="40"/>
              <w:rPr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1 - Cena - 56.63</w:t>
            </w:r>
          </w:p>
          <w:p w14:paraId="11FE915F" w14:textId="77777777" w:rsidR="0071101A" w:rsidRPr="00211A34" w:rsidRDefault="0071101A" w:rsidP="00321E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2 - Czas reakcji od zgłoszenia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1BB530" w14:textId="77777777" w:rsidR="0071101A" w:rsidRPr="00211A34" w:rsidRDefault="0071101A" w:rsidP="00321E96">
            <w:pPr>
              <w:jc w:val="center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 xml:space="preserve">  76,63</w:t>
            </w:r>
          </w:p>
        </w:tc>
      </w:tr>
      <w:tr w:rsidR="0071101A" w:rsidRPr="00834EF4" w14:paraId="3872B610" w14:textId="77777777" w:rsidTr="00321E96">
        <w:tc>
          <w:tcPr>
            <w:tcW w:w="2169" w:type="dxa"/>
            <w:shd w:val="clear" w:color="auto" w:fill="auto"/>
          </w:tcPr>
          <w:p w14:paraId="61043347" w14:textId="77777777" w:rsidR="0071101A" w:rsidRPr="00211A34" w:rsidRDefault="0071101A" w:rsidP="00321E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1101A">
              <w:rPr>
                <w:sz w:val="20"/>
                <w:szCs w:val="20"/>
              </w:rPr>
              <w:t>Prowadzenie całorocznego remontu cząstkowego nawierzchni dróg powiatowych, gminnych i wewnętrznych przy użyciu grysów i emulsji asfaltowych</w:t>
            </w:r>
          </w:p>
        </w:tc>
        <w:tc>
          <w:tcPr>
            <w:tcW w:w="2793" w:type="dxa"/>
            <w:shd w:val="clear" w:color="auto" w:fill="auto"/>
          </w:tcPr>
          <w:p w14:paraId="793005E7" w14:textId="77777777" w:rsidR="0071101A" w:rsidRPr="00211A34" w:rsidRDefault="0071101A" w:rsidP="00321E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1101A">
              <w:rPr>
                <w:b/>
                <w:bCs/>
                <w:sz w:val="20"/>
                <w:szCs w:val="20"/>
              </w:rPr>
              <w:t>Przedsiębiorstwo Wielobranżowe "REZ DROGPOL" s.c.</w:t>
            </w:r>
          </w:p>
          <w:p w14:paraId="425F6A53" w14:textId="77777777" w:rsidR="0071101A" w:rsidRPr="00211A34" w:rsidRDefault="0071101A" w:rsidP="00321E96">
            <w:pPr>
              <w:rPr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Starowiejska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1101A">
              <w:rPr>
                <w:sz w:val="20"/>
                <w:szCs w:val="20"/>
              </w:rPr>
              <w:t>1</w:t>
            </w:r>
          </w:p>
          <w:p w14:paraId="617ED249" w14:textId="77777777" w:rsidR="0071101A" w:rsidRPr="00211A34" w:rsidRDefault="0071101A" w:rsidP="00321E96">
            <w:pPr>
              <w:spacing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42-244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1101A">
              <w:rPr>
                <w:sz w:val="20"/>
                <w:szCs w:val="20"/>
              </w:rPr>
              <w:t>Jaskrów</w:t>
            </w:r>
          </w:p>
        </w:tc>
        <w:tc>
          <w:tcPr>
            <w:tcW w:w="2976" w:type="dxa"/>
            <w:shd w:val="clear" w:color="auto" w:fill="auto"/>
          </w:tcPr>
          <w:p w14:paraId="59561615" w14:textId="77777777" w:rsidR="0071101A" w:rsidRPr="0071101A" w:rsidRDefault="0071101A" w:rsidP="00321E96">
            <w:pPr>
              <w:spacing w:before="40" w:after="40"/>
              <w:rPr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1 - Cena - 44.00</w:t>
            </w:r>
          </w:p>
          <w:p w14:paraId="5699FC1E" w14:textId="77777777" w:rsidR="0071101A" w:rsidRPr="00211A34" w:rsidRDefault="0071101A" w:rsidP="00321E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>2 - Czas reakcji od zgłoszenia - 5.71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69F897" w14:textId="77777777" w:rsidR="0071101A" w:rsidRPr="00211A34" w:rsidRDefault="0071101A" w:rsidP="00321E96">
            <w:pPr>
              <w:jc w:val="center"/>
              <w:rPr>
                <w:color w:val="000000"/>
                <w:sz w:val="20"/>
                <w:szCs w:val="20"/>
              </w:rPr>
            </w:pPr>
            <w:r w:rsidRPr="0071101A">
              <w:rPr>
                <w:sz w:val="20"/>
                <w:szCs w:val="20"/>
              </w:rPr>
              <w:t xml:space="preserve">  49,71</w:t>
            </w:r>
          </w:p>
        </w:tc>
      </w:tr>
    </w:tbl>
    <w:p w14:paraId="23BF4B5F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7CBB40E4" w14:textId="1B8BBB1A" w:rsidR="00B464D3" w:rsidRDefault="0071101A" w:rsidP="00B464D3">
      <w:pPr>
        <w:jc w:val="right"/>
        <w:rPr>
          <w:sz w:val="22"/>
          <w:szCs w:val="22"/>
        </w:rPr>
      </w:pPr>
      <w:r w:rsidRPr="0071101A">
        <w:rPr>
          <w:sz w:val="22"/>
          <w:szCs w:val="22"/>
        </w:rPr>
        <w:t xml:space="preserve">  Katarzyna</w:t>
      </w:r>
      <w:r w:rsidR="00B464D3" w:rsidRPr="004229DE">
        <w:rPr>
          <w:sz w:val="22"/>
          <w:szCs w:val="22"/>
        </w:rPr>
        <w:t xml:space="preserve"> </w:t>
      </w:r>
      <w:r w:rsidRPr="0071101A">
        <w:rPr>
          <w:sz w:val="22"/>
          <w:szCs w:val="22"/>
        </w:rPr>
        <w:t>Nokielska</w:t>
      </w:r>
    </w:p>
    <w:p w14:paraId="5A958B4B" w14:textId="27636512" w:rsidR="00A02A37" w:rsidRPr="00E56378" w:rsidRDefault="00A02A37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Inspektor</w:t>
      </w:r>
    </w:p>
    <w:bookmarkEnd w:id="0"/>
    <w:p w14:paraId="36B572AD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C49C7" w14:textId="77777777" w:rsidR="006E05F1" w:rsidRDefault="006E05F1">
      <w:r>
        <w:separator/>
      </w:r>
    </w:p>
  </w:endnote>
  <w:endnote w:type="continuationSeparator" w:id="0">
    <w:p w14:paraId="0493B20B" w14:textId="77777777" w:rsidR="006E05F1" w:rsidRDefault="006E0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4FC1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E9CB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84DB35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7E64C0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3EE3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30CF2" w14:textId="77777777" w:rsidR="006E05F1" w:rsidRDefault="006E05F1">
      <w:r>
        <w:separator/>
      </w:r>
    </w:p>
  </w:footnote>
  <w:footnote w:type="continuationSeparator" w:id="0">
    <w:p w14:paraId="34D2F868" w14:textId="77777777" w:rsidR="006E05F1" w:rsidRDefault="006E0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F776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5D10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C580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5F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05F1"/>
    <w:rsid w:val="006E3089"/>
    <w:rsid w:val="0071101A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A37"/>
    <w:rsid w:val="00A91321"/>
    <w:rsid w:val="00AA02AC"/>
    <w:rsid w:val="00B32D12"/>
    <w:rsid w:val="00B464D3"/>
    <w:rsid w:val="00B8185B"/>
    <w:rsid w:val="00BC6F7F"/>
    <w:rsid w:val="00BD2174"/>
    <w:rsid w:val="00C26BEA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8E22E5"/>
  <w15:chartTrackingRefBased/>
  <w15:docId w15:val="{4DB15026-5690-40AC-B0AA-22705D24D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dc:description/>
  <cp:lastModifiedBy>Katarzyna Nokielska</cp:lastModifiedBy>
  <cp:revision>2</cp:revision>
  <cp:lastPrinted>1601-01-01T00:00:00Z</cp:lastPrinted>
  <dcterms:created xsi:type="dcterms:W3CDTF">2022-03-21T07:11:00Z</dcterms:created>
  <dcterms:modified xsi:type="dcterms:W3CDTF">2022-03-21T07:11:00Z</dcterms:modified>
</cp:coreProperties>
</file>