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BAAA5" w14:textId="77777777"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2FFE2BF9" w14:textId="77777777"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44E9B37E" w14:textId="17958AB6"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2D1204">
        <w:rPr>
          <w:rFonts w:ascii="Arial" w:hAnsi="Arial" w:cs="Arial"/>
          <w:b/>
          <w:sz w:val="24"/>
          <w:szCs w:val="24"/>
        </w:rPr>
        <w:t>3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 </w:t>
      </w:r>
      <w:r w:rsidR="00EA31D1">
        <w:rPr>
          <w:rFonts w:ascii="Arial" w:hAnsi="Arial" w:cs="Arial"/>
          <w:b/>
          <w:sz w:val="24"/>
          <w:szCs w:val="24"/>
        </w:rPr>
        <w:t xml:space="preserve">do </w:t>
      </w:r>
      <w:proofErr w:type="spellStart"/>
      <w:r w:rsidR="00EA31D1">
        <w:rPr>
          <w:rFonts w:ascii="Arial" w:hAnsi="Arial" w:cs="Arial"/>
          <w:b/>
          <w:sz w:val="24"/>
          <w:szCs w:val="24"/>
        </w:rPr>
        <w:t>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  <w:proofErr w:type="spellEnd"/>
    </w:p>
    <w:p w14:paraId="5497BFEA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CAA575C" w14:textId="77777777"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</w:t>
      </w:r>
      <w:r w:rsidR="001F5F9F">
        <w:rPr>
          <w:rFonts w:ascii="Arial" w:hAnsi="Arial" w:cs="Arial"/>
          <w:b/>
          <w:bCs/>
          <w:sz w:val="24"/>
          <w:szCs w:val="24"/>
        </w:rPr>
        <w:t>0</w:t>
      </w:r>
      <w:r w:rsidR="00344D44">
        <w:rPr>
          <w:rFonts w:ascii="Arial" w:hAnsi="Arial" w:cs="Arial"/>
          <w:b/>
          <w:bCs/>
          <w:sz w:val="24"/>
          <w:szCs w:val="24"/>
        </w:rPr>
        <w:t>11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</w:t>
      </w:r>
      <w:r w:rsidR="001F5F9F">
        <w:rPr>
          <w:rFonts w:ascii="Arial" w:hAnsi="Arial" w:cs="Arial"/>
          <w:b/>
          <w:bCs/>
          <w:sz w:val="24"/>
          <w:szCs w:val="24"/>
        </w:rPr>
        <w:t>2</w:t>
      </w:r>
    </w:p>
    <w:p w14:paraId="0DE65F15" w14:textId="77777777"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14:paraId="59DA695E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2B091297" w14:textId="77777777"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14:paraId="161B03B9" w14:textId="77777777"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256A9405" w14:textId="2D09648B" w:rsidR="003B4416" w:rsidRPr="002B0222" w:rsidRDefault="002B0222" w:rsidP="005A0B39">
      <w:pPr>
        <w:pStyle w:val="Zwykytekst"/>
        <w:jc w:val="center"/>
        <w:rPr>
          <w:rFonts w:ascii="Arial" w:hAnsi="Arial" w:cs="Arial"/>
          <w:b/>
          <w:sz w:val="28"/>
          <w:szCs w:val="24"/>
        </w:rPr>
      </w:pPr>
      <w:bookmarkStart w:id="0" w:name="_GoBack"/>
      <w:r w:rsidRPr="002B0222">
        <w:rPr>
          <w:rFonts w:ascii="Arial" w:hAnsi="Arial" w:cs="Arial"/>
          <w:b/>
          <w:sz w:val="28"/>
          <w:szCs w:val="24"/>
        </w:rPr>
        <w:t>Dostawa 2 szt. komputerów przenośnych dla Wydziału Mechanicznego i Wydziału Inżynierii Elektrycznej i Komputerowej PK</w:t>
      </w:r>
    </w:p>
    <w:bookmarkEnd w:id="0"/>
    <w:p w14:paraId="04BD460F" w14:textId="77777777" w:rsidR="005A0B39" w:rsidRDefault="005A0B39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84"/>
        <w:gridCol w:w="8608"/>
      </w:tblGrid>
      <w:tr w:rsidR="005A0B39" w:rsidRPr="007142E5" w14:paraId="619CA028" w14:textId="77777777" w:rsidTr="0027209D">
        <w:tc>
          <w:tcPr>
            <w:tcW w:w="513" w:type="pct"/>
            <w:shd w:val="clear" w:color="auto" w:fill="D9D9D9" w:themeFill="background1" w:themeFillShade="D9"/>
          </w:tcPr>
          <w:p w14:paraId="6C355070" w14:textId="77777777"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Nr zadania</w:t>
            </w:r>
          </w:p>
        </w:tc>
        <w:tc>
          <w:tcPr>
            <w:tcW w:w="4487" w:type="pct"/>
            <w:shd w:val="clear" w:color="auto" w:fill="D9D9D9" w:themeFill="background1" w:themeFillShade="D9"/>
          </w:tcPr>
          <w:p w14:paraId="545BD238" w14:textId="77777777"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Opisz przedmiotu zamówienia</w:t>
            </w:r>
          </w:p>
        </w:tc>
      </w:tr>
      <w:tr w:rsidR="005A0B39" w:rsidRPr="00D9623D" w14:paraId="1F81C5ED" w14:textId="77777777" w:rsidTr="00D9623D">
        <w:tc>
          <w:tcPr>
            <w:tcW w:w="513" w:type="pct"/>
          </w:tcPr>
          <w:p w14:paraId="50B91B5C" w14:textId="77777777"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t>1</w:t>
            </w:r>
          </w:p>
        </w:tc>
        <w:tc>
          <w:tcPr>
            <w:tcW w:w="4487" w:type="pct"/>
          </w:tcPr>
          <w:p w14:paraId="685B89C9" w14:textId="478FC71F" w:rsidR="002714EC" w:rsidRPr="00D9623D" w:rsidRDefault="002714EC" w:rsidP="00344AE6">
            <w:pPr>
              <w:spacing w:after="32" w:line="276" w:lineRule="auto"/>
              <w:ind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D9623D">
              <w:rPr>
                <w:rFonts w:asciiTheme="minorHAnsi" w:hAnsiTheme="minorHAnsi" w:cstheme="minorHAnsi"/>
                <w:sz w:val="22"/>
                <w:szCs w:val="22"/>
              </w:rPr>
              <w:t>Specyfikacja</w:t>
            </w:r>
            <w:r w:rsidR="00E55F69" w:rsidRPr="00D9623D">
              <w:rPr>
                <w:rFonts w:asciiTheme="minorHAnsi" w:hAnsiTheme="minorHAnsi" w:cstheme="minorHAnsi"/>
                <w:sz w:val="22"/>
                <w:szCs w:val="22"/>
              </w:rPr>
              <w:t xml:space="preserve"> laptopa 1</w:t>
            </w:r>
            <w:r w:rsidR="00B0408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E55F69" w:rsidRPr="00D9623D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D9623D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6DBFB96A" w14:textId="77777777" w:rsidR="00652A69" w:rsidRPr="003F701F" w:rsidRDefault="00652A69" w:rsidP="00344AE6">
            <w:pPr>
              <w:numPr>
                <w:ilvl w:val="0"/>
                <w:numId w:val="22"/>
              </w:numPr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procesor </w:t>
            </w: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min. </w:t>
            </w:r>
            <w:r w:rsidRPr="00721B0F">
              <w:rPr>
                <w:rFonts w:ascii="Arial" w:hAnsi="Arial" w:cs="Arial"/>
                <w:i/>
                <w:iCs/>
                <w:color w:val="000000"/>
                <w:szCs w:val="22"/>
              </w:rPr>
              <w:t>1</w:t>
            </w: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>0</w:t>
            </w:r>
            <w:r w:rsidRPr="00721B0F">
              <w:rPr>
                <w:rFonts w:ascii="Arial" w:hAnsi="Arial" w:cs="Arial"/>
                <w:i/>
                <w:iCs/>
                <w:color w:val="000000"/>
                <w:szCs w:val="22"/>
              </w:rPr>
              <w:t>000 pkt.</w:t>
            </w: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w </w:t>
            </w:r>
            <w:proofErr w:type="spellStart"/>
            <w:r w:rsidRPr="00721B0F">
              <w:rPr>
                <w:rFonts w:ascii="Arial" w:hAnsi="Arial" w:cs="Arial"/>
                <w:i/>
                <w:iCs/>
                <w:color w:val="000000"/>
                <w:szCs w:val="22"/>
              </w:rPr>
              <w:t>PassMark</w:t>
            </w:r>
            <w:proofErr w:type="spellEnd"/>
            <w:r w:rsidRPr="00721B0F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</w:t>
            </w:r>
            <w:proofErr w:type="spellStart"/>
            <w:r w:rsidRPr="00721B0F">
              <w:rPr>
                <w:rFonts w:ascii="Arial" w:hAnsi="Arial" w:cs="Arial"/>
                <w:i/>
                <w:iCs/>
                <w:color w:val="000000"/>
                <w:szCs w:val="22"/>
              </w:rPr>
              <w:t>PerformanceTest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>pamić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cache min. 6MB</w:t>
            </w:r>
          </w:p>
          <w:p w14:paraId="6F3915AF" w14:textId="77777777" w:rsidR="00652A69" w:rsidRPr="003F701F" w:rsidRDefault="00652A69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pamięć RAM </w:t>
            </w:r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>1</w:t>
            </w: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>6</w:t>
            </w:r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>GB</w:t>
            </w: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DDR4,</w:t>
            </w:r>
          </w:p>
          <w:p w14:paraId="7C01D647" w14:textId="103AA82F" w:rsidR="00652A69" w:rsidRPr="003F701F" w:rsidRDefault="00652A69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dysk </w:t>
            </w:r>
            <w:proofErr w:type="spellStart"/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>SSD</w:t>
            </w:r>
            <w:proofErr w:type="spellEnd"/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512GB, </w:t>
            </w:r>
          </w:p>
          <w:p w14:paraId="6D865DCC" w14:textId="77777777" w:rsidR="00652A69" w:rsidRPr="00305DF1" w:rsidRDefault="00652A69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matryca </w:t>
            </w: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min. </w:t>
            </w:r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Full </w:t>
            </w:r>
            <w:proofErr w:type="spellStart"/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>HD</w:t>
            </w:r>
            <w:proofErr w:type="spellEnd"/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</w:t>
            </w:r>
            <w:proofErr w:type="spellStart"/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>IPS</w:t>
            </w:r>
            <w:proofErr w:type="spellEnd"/>
            <w:r w:rsidRPr="003F701F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, </w:t>
            </w: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13 cali, </w:t>
            </w:r>
          </w:p>
          <w:p w14:paraId="56C94CA0" w14:textId="77777777" w:rsidR="00652A69" w:rsidRPr="00917D2F" w:rsidRDefault="00652A69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>porty USB 3.0,</w:t>
            </w:r>
          </w:p>
          <w:p w14:paraId="038D7729" w14:textId="77777777" w:rsidR="00652A69" w:rsidRPr="00917D2F" w:rsidRDefault="00652A69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>wbudowana kamera,</w:t>
            </w:r>
          </w:p>
          <w:p w14:paraId="65211BFC" w14:textId="77777777" w:rsidR="00652A69" w:rsidRPr="00917D2F" w:rsidRDefault="00652A69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>brak napędu optycznego,</w:t>
            </w:r>
          </w:p>
          <w:p w14:paraId="423B8650" w14:textId="77777777" w:rsidR="00652A69" w:rsidRPr="00917D2F" w:rsidRDefault="00652A69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>zintegrowana karta dźwiękowa,</w:t>
            </w:r>
          </w:p>
          <w:p w14:paraId="009C76E5" w14:textId="77777777" w:rsidR="00652A69" w:rsidRPr="00917D2F" w:rsidRDefault="00652A69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łączność bezprzewodowa Bluetooth,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>WiFi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802.11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>ax</w:t>
            </w:r>
            <w:proofErr w:type="spellEnd"/>
          </w:p>
          <w:p w14:paraId="3EB777F5" w14:textId="77777777" w:rsidR="00D9623D" w:rsidRPr="00D9623D" w:rsidRDefault="00D9623D" w:rsidP="00344AE6">
            <w:pPr>
              <w:spacing w:after="162" w:line="276" w:lineRule="auto"/>
              <w:ind w:right="3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0B39" w:rsidRPr="00D9623D" w14:paraId="2B80163A" w14:textId="77777777" w:rsidTr="00D9623D">
        <w:tc>
          <w:tcPr>
            <w:tcW w:w="513" w:type="pct"/>
            <w:shd w:val="clear" w:color="auto" w:fill="F2F2F2" w:themeFill="background1" w:themeFillShade="F2"/>
          </w:tcPr>
          <w:p w14:paraId="5092D95B" w14:textId="77777777"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t>2</w:t>
            </w:r>
          </w:p>
        </w:tc>
        <w:tc>
          <w:tcPr>
            <w:tcW w:w="4487" w:type="pct"/>
            <w:shd w:val="clear" w:color="auto" w:fill="F2F2F2" w:themeFill="background1" w:themeFillShade="F2"/>
          </w:tcPr>
          <w:p w14:paraId="2CA9641B" w14:textId="59BAA61B" w:rsidR="005A0B39" w:rsidRPr="00D9623D" w:rsidRDefault="00655674" w:rsidP="00344AE6">
            <w:pPr>
              <w:spacing w:after="192" w:line="276" w:lineRule="auto"/>
              <w:rPr>
                <w:rFonts w:asciiTheme="minorHAnsi" w:hAnsiTheme="minorHAnsi" w:cstheme="minorHAnsi"/>
                <w:sz w:val="22"/>
              </w:rPr>
            </w:pPr>
            <w:r w:rsidRPr="00D9623D">
              <w:rPr>
                <w:rFonts w:asciiTheme="minorHAnsi" w:hAnsiTheme="minorHAnsi" w:cstheme="minorHAnsi"/>
                <w:sz w:val="22"/>
              </w:rPr>
              <w:t>Specyfikacja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D9623D" w:rsidRPr="00D9623D">
              <w:rPr>
                <w:rFonts w:asciiTheme="minorHAnsi" w:hAnsiTheme="minorHAnsi" w:cstheme="minorHAnsi"/>
                <w:sz w:val="22"/>
              </w:rPr>
              <w:t xml:space="preserve">laptopa 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>1</w:t>
            </w:r>
            <w:r w:rsidR="00B04085">
              <w:rPr>
                <w:rFonts w:asciiTheme="minorHAnsi" w:hAnsiTheme="minorHAnsi" w:cstheme="minorHAnsi"/>
                <w:sz w:val="22"/>
              </w:rPr>
              <w:t>7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>”</w:t>
            </w:r>
            <w:r w:rsidRPr="00D9623D">
              <w:rPr>
                <w:rFonts w:asciiTheme="minorHAnsi" w:hAnsiTheme="minorHAnsi" w:cstheme="minorHAnsi"/>
                <w:sz w:val="22"/>
              </w:rPr>
              <w:t xml:space="preserve">: </w:t>
            </w:r>
          </w:p>
          <w:p w14:paraId="2583C8FD" w14:textId="4DBB9C2C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Ekran 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  <w:t>matowy, minimum 17”</w:t>
            </w:r>
          </w:p>
          <w:p w14:paraId="4BC26B26" w14:textId="79B91DDD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Rozdzielczość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  <w:t xml:space="preserve">1920 x 1080 </w:t>
            </w:r>
          </w:p>
          <w:p w14:paraId="7C957774" w14:textId="1BDC9E7F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Pamięć operacyjna RAM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  <w:t xml:space="preserve">32 GB </w:t>
            </w:r>
          </w:p>
          <w:p w14:paraId="0D149781" w14:textId="68A7B4C4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Wskaźnik wydajności procesora w teście </w:t>
            </w:r>
            <w:proofErr w:type="spellStart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PassMark</w:t>
            </w:r>
            <w:proofErr w:type="spellEnd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</w:t>
            </w:r>
            <w:proofErr w:type="spellStart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PerformanceTest</w:t>
            </w:r>
            <w:proofErr w:type="spellEnd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</w:t>
            </w:r>
            <w:proofErr w:type="gramStart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-  min.</w:t>
            </w:r>
            <w:proofErr w:type="gramEnd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21000 pkt. </w:t>
            </w:r>
          </w:p>
          <w:p w14:paraId="6A04D4CD" w14:textId="0853FF2D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Ilość rdzeni procesora: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  <w:t>8</w:t>
            </w:r>
          </w:p>
          <w:p w14:paraId="5664AB5E" w14:textId="25E0B491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Ilość wątków procesora: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  <w:t>16</w:t>
            </w:r>
          </w:p>
          <w:p w14:paraId="6F0F0864" w14:textId="53E71CF5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Wskaźnik wydajności chipsetu graficznego procesora w teście </w:t>
            </w:r>
            <w:proofErr w:type="spellStart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PassMark</w:t>
            </w:r>
            <w:proofErr w:type="spellEnd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G3D </w:t>
            </w:r>
            <w:proofErr w:type="gramStart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Mark:  min.</w:t>
            </w:r>
            <w:proofErr w:type="gramEnd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 13500 pkt.  </w:t>
            </w:r>
          </w:p>
          <w:p w14:paraId="2EC1DCF7" w14:textId="387BE0C3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Ilość rdzeni chipsetu graficznego: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  <w:t>5880</w:t>
            </w:r>
          </w:p>
          <w:p w14:paraId="5E46B44A" w14:textId="036A7AA0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Ilość pamięci RAM chipsetu graficznego: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  <w:t>8 GB</w:t>
            </w:r>
          </w:p>
          <w:p w14:paraId="597F5C70" w14:textId="26EF012D" w:rsidR="00344AE6" w:rsidRPr="00344AE6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i/>
                <w:iCs/>
                <w:color w:val="000000"/>
                <w:szCs w:val="22"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Typ pamięci chipsetu graficznego: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  <w:t>GDDR6</w:t>
            </w:r>
          </w:p>
          <w:p w14:paraId="7A65B93B" w14:textId="41EF9C21" w:rsidR="00D9623D" w:rsidRPr="00D9623D" w:rsidRDefault="00344AE6" w:rsidP="00344AE6">
            <w:pPr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Dysk </w:t>
            </w:r>
            <w:proofErr w:type="spellStart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SSD</w:t>
            </w:r>
            <w:proofErr w:type="spellEnd"/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: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ab/>
            </w:r>
            <w:r>
              <w:rPr>
                <w:rFonts w:ascii="Arial" w:hAnsi="Arial" w:cs="Arial"/>
                <w:i/>
                <w:iCs/>
                <w:color w:val="000000"/>
                <w:szCs w:val="22"/>
              </w:rPr>
              <w:t xml:space="preserve">min. </w:t>
            </w:r>
            <w:r w:rsidRPr="00344AE6">
              <w:rPr>
                <w:rFonts w:ascii="Arial" w:hAnsi="Arial" w:cs="Arial"/>
                <w:i/>
                <w:iCs/>
                <w:color w:val="000000"/>
                <w:szCs w:val="22"/>
              </w:rPr>
              <w:t>1 TB</w:t>
            </w:r>
          </w:p>
        </w:tc>
      </w:tr>
    </w:tbl>
    <w:p w14:paraId="6BE18A68" w14:textId="77777777" w:rsidR="003B4416" w:rsidRPr="00D9623D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4687A1BB" w14:textId="77777777" w:rsidR="003B4416" w:rsidRPr="000E51C8" w:rsidRDefault="000E51C8" w:rsidP="004A28D8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9623D">
        <w:rPr>
          <w:rFonts w:ascii="Arial" w:hAnsi="Arial" w:cs="Arial"/>
          <w:sz w:val="22"/>
          <w:szCs w:val="22"/>
        </w:rPr>
        <w:t>Podane wyżej parametry należy traktować jako minimalne.</w:t>
      </w:r>
      <w:r w:rsidRPr="000E51C8">
        <w:rPr>
          <w:rFonts w:ascii="Arial" w:hAnsi="Arial" w:cs="Arial"/>
          <w:sz w:val="22"/>
          <w:szCs w:val="22"/>
        </w:rPr>
        <w:t xml:space="preserve"> </w:t>
      </w:r>
    </w:p>
    <w:p w14:paraId="5C5456C7" w14:textId="77777777"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14:paraId="2A91F3F3" w14:textId="77777777" w:rsidR="003B4416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3C487B15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43A6AB3F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6C0468D3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003657CC" w14:textId="77777777"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E10C82"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9D155" w14:textId="77777777" w:rsidR="00CF6829" w:rsidRDefault="00CF6829">
      <w:r>
        <w:separator/>
      </w:r>
    </w:p>
  </w:endnote>
  <w:endnote w:type="continuationSeparator" w:id="0">
    <w:p w14:paraId="0014166B" w14:textId="77777777" w:rsidR="00CF6829" w:rsidRDefault="00CF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E6406" w14:textId="77777777"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14:paraId="282FF0CE" w14:textId="77777777"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14:paraId="5235D245" w14:textId="77777777"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14:paraId="75D08D2F" w14:textId="77777777"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C998C" w14:textId="77777777" w:rsidR="00CF6829" w:rsidRDefault="00CF6829">
      <w:r>
        <w:separator/>
      </w:r>
    </w:p>
  </w:footnote>
  <w:footnote w:type="continuationSeparator" w:id="0">
    <w:p w14:paraId="5577D2E6" w14:textId="77777777" w:rsidR="00CF6829" w:rsidRDefault="00CF6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2D35F92"/>
    <w:multiLevelType w:val="hybridMultilevel"/>
    <w:tmpl w:val="569E606C"/>
    <w:lvl w:ilvl="0" w:tplc="78A4CF4C">
      <w:numFmt w:val="bullet"/>
      <w:lvlText w:val=""/>
      <w:lvlJc w:val="left"/>
      <w:pPr>
        <w:ind w:left="757" w:hanging="360"/>
      </w:pPr>
      <w:rPr>
        <w:rFonts w:ascii="Symbol" w:eastAsia="Times New Roman" w:hAnsi="Symbol" w:cs="Arial" w:hint="default"/>
        <w:b w:val="0"/>
        <w:i/>
        <w:sz w:val="20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"/>
  </w:num>
  <w:num w:numId="5">
    <w:abstractNumId w:val="5"/>
  </w:num>
  <w:num w:numId="6">
    <w:abstractNumId w:val="8"/>
  </w:num>
  <w:num w:numId="7">
    <w:abstractNumId w:val="16"/>
  </w:num>
  <w:num w:numId="8">
    <w:abstractNumId w:val="15"/>
  </w:num>
  <w:num w:numId="9">
    <w:abstractNumId w:val="3"/>
  </w:num>
  <w:num w:numId="10">
    <w:abstractNumId w:val="14"/>
  </w:num>
  <w:num w:numId="11">
    <w:abstractNumId w:val="6"/>
  </w:num>
  <w:num w:numId="12">
    <w:abstractNumId w:val="7"/>
  </w:num>
  <w:num w:numId="13">
    <w:abstractNumId w:val="4"/>
  </w:num>
  <w:num w:numId="14">
    <w:abstractNumId w:val="19"/>
  </w:num>
  <w:num w:numId="15">
    <w:abstractNumId w:val="9"/>
  </w:num>
  <w:num w:numId="16">
    <w:abstractNumId w:val="11"/>
  </w:num>
  <w:num w:numId="17">
    <w:abstractNumId w:val="13"/>
  </w:num>
  <w:num w:numId="18">
    <w:abstractNumId w:val="2"/>
  </w:num>
  <w:num w:numId="19">
    <w:abstractNumId w:val="12"/>
  </w:num>
  <w:num w:numId="20">
    <w:abstractNumId w:val="21"/>
  </w:num>
  <w:num w:numId="21">
    <w:abstractNumId w:val="1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24FF3"/>
    <w:rsid w:val="00047A97"/>
    <w:rsid w:val="00054161"/>
    <w:rsid w:val="000711A4"/>
    <w:rsid w:val="000B5129"/>
    <w:rsid w:val="000B6E38"/>
    <w:rsid w:val="000C594E"/>
    <w:rsid w:val="000E51C8"/>
    <w:rsid w:val="00107C05"/>
    <w:rsid w:val="00114822"/>
    <w:rsid w:val="001425D9"/>
    <w:rsid w:val="001803C6"/>
    <w:rsid w:val="001C2BCC"/>
    <w:rsid w:val="001C57B6"/>
    <w:rsid w:val="001E24B8"/>
    <w:rsid w:val="001F5F9F"/>
    <w:rsid w:val="002140E4"/>
    <w:rsid w:val="002405B1"/>
    <w:rsid w:val="00270E22"/>
    <w:rsid w:val="002714EC"/>
    <w:rsid w:val="0027209D"/>
    <w:rsid w:val="002A529C"/>
    <w:rsid w:val="002B0222"/>
    <w:rsid w:val="002D1204"/>
    <w:rsid w:val="002E7025"/>
    <w:rsid w:val="00314FA7"/>
    <w:rsid w:val="00341FB8"/>
    <w:rsid w:val="00344AE6"/>
    <w:rsid w:val="00344D44"/>
    <w:rsid w:val="0034533B"/>
    <w:rsid w:val="00346A70"/>
    <w:rsid w:val="003744C6"/>
    <w:rsid w:val="003B4416"/>
    <w:rsid w:val="003D132E"/>
    <w:rsid w:val="003D70B6"/>
    <w:rsid w:val="00426D3B"/>
    <w:rsid w:val="0045358C"/>
    <w:rsid w:val="004679B4"/>
    <w:rsid w:val="0047788B"/>
    <w:rsid w:val="004A28D8"/>
    <w:rsid w:val="00510241"/>
    <w:rsid w:val="00516191"/>
    <w:rsid w:val="00560CDB"/>
    <w:rsid w:val="005834CE"/>
    <w:rsid w:val="005844C6"/>
    <w:rsid w:val="005A0B39"/>
    <w:rsid w:val="005A6DAA"/>
    <w:rsid w:val="005C4C75"/>
    <w:rsid w:val="005D0ACD"/>
    <w:rsid w:val="006056F5"/>
    <w:rsid w:val="006157E2"/>
    <w:rsid w:val="00626DF7"/>
    <w:rsid w:val="00652A69"/>
    <w:rsid w:val="00655674"/>
    <w:rsid w:val="006E2C74"/>
    <w:rsid w:val="007142E5"/>
    <w:rsid w:val="00742996"/>
    <w:rsid w:val="007446EF"/>
    <w:rsid w:val="00766F2F"/>
    <w:rsid w:val="00791E14"/>
    <w:rsid w:val="007A3E00"/>
    <w:rsid w:val="007C4CBB"/>
    <w:rsid w:val="007E6662"/>
    <w:rsid w:val="007E6D17"/>
    <w:rsid w:val="008003BE"/>
    <w:rsid w:val="00815642"/>
    <w:rsid w:val="008336C5"/>
    <w:rsid w:val="0089585C"/>
    <w:rsid w:val="008A483F"/>
    <w:rsid w:val="008B231A"/>
    <w:rsid w:val="008F1BDE"/>
    <w:rsid w:val="009248C8"/>
    <w:rsid w:val="009465CE"/>
    <w:rsid w:val="0097301E"/>
    <w:rsid w:val="00985B3A"/>
    <w:rsid w:val="00985E04"/>
    <w:rsid w:val="009A2889"/>
    <w:rsid w:val="009F6D35"/>
    <w:rsid w:val="00A2772D"/>
    <w:rsid w:val="00A74D61"/>
    <w:rsid w:val="00A82141"/>
    <w:rsid w:val="00A91327"/>
    <w:rsid w:val="00A96734"/>
    <w:rsid w:val="00AB173C"/>
    <w:rsid w:val="00AB36D4"/>
    <w:rsid w:val="00AD109D"/>
    <w:rsid w:val="00AF3347"/>
    <w:rsid w:val="00B04085"/>
    <w:rsid w:val="00B13965"/>
    <w:rsid w:val="00B36E0C"/>
    <w:rsid w:val="00B831BF"/>
    <w:rsid w:val="00B959FC"/>
    <w:rsid w:val="00C30647"/>
    <w:rsid w:val="00C30C5E"/>
    <w:rsid w:val="00C51541"/>
    <w:rsid w:val="00C77238"/>
    <w:rsid w:val="00CB204E"/>
    <w:rsid w:val="00CC02B5"/>
    <w:rsid w:val="00CD3C7F"/>
    <w:rsid w:val="00CF6829"/>
    <w:rsid w:val="00D5499B"/>
    <w:rsid w:val="00D9623D"/>
    <w:rsid w:val="00DB6ADF"/>
    <w:rsid w:val="00DD16B0"/>
    <w:rsid w:val="00E10C82"/>
    <w:rsid w:val="00E55F69"/>
    <w:rsid w:val="00E6438B"/>
    <w:rsid w:val="00E91813"/>
    <w:rsid w:val="00EA31D1"/>
    <w:rsid w:val="00ED29BA"/>
    <w:rsid w:val="00ED43CA"/>
    <w:rsid w:val="00ED6C7B"/>
    <w:rsid w:val="00EF765D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FD617EB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31165C-8B47-4475-A2DB-1F677869A5CF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  <ds:schemaRef ds:uri="5f071c81-3c8e-4cbe-9ae3-4bef1926d3c0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14A295C-D538-416D-ACCD-3F677D69A6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7A3B0-408E-4EA6-B14C-6B6DF011C0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2</cp:revision>
  <cp:lastPrinted>1900-12-31T23:00:00Z</cp:lastPrinted>
  <dcterms:created xsi:type="dcterms:W3CDTF">2022-03-15T18:26:00Z</dcterms:created>
  <dcterms:modified xsi:type="dcterms:W3CDTF">2022-03-15T18:26:00Z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