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C73FFB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1645ED" w:rsidRPr="001645ED">
        <w:rPr>
          <w:rFonts w:ascii="Arial" w:hAnsi="Arial" w:cs="Arial"/>
          <w:b/>
          <w:sz w:val="24"/>
          <w:szCs w:val="24"/>
        </w:rPr>
        <w:t>KA-2/011/2022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</w:t>
      </w:r>
      <w:proofErr w:type="gramEnd"/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45ED" w:rsidRPr="004B1027" w:rsidTr="00891CFB">
        <w:tc>
          <w:tcPr>
            <w:tcW w:w="9104" w:type="dxa"/>
            <w:shd w:val="clear" w:color="auto" w:fill="D9D9D9"/>
          </w:tcPr>
          <w:p w:rsidR="001645ED" w:rsidRPr="004B1027" w:rsidRDefault="001645ED" w:rsidP="00891CF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1645ED" w:rsidRPr="004B1027" w:rsidRDefault="001645ED" w:rsidP="00891CF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645ED">
              <w:rPr>
                <w:rFonts w:ascii="Arial" w:hAnsi="Arial" w:cs="Arial"/>
                <w:sz w:val="22"/>
                <w:szCs w:val="22"/>
              </w:rPr>
              <w:t>(t.j.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1645ED" w:rsidRPr="004B1027" w:rsidRDefault="001645ED" w:rsidP="00891C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1645ED" w:rsidRPr="004B1027" w:rsidRDefault="001645ED" w:rsidP="00891CF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C51E31" w:rsidRDefault="00C51E31" w:rsidP="00C51E31">
      <w:pPr>
        <w:pStyle w:val="Tekstpodstawowywcity"/>
        <w:spacing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C51E31">
        <w:rPr>
          <w:rFonts w:ascii="Arial" w:hAnsi="Arial" w:cs="Arial"/>
          <w:b/>
          <w:szCs w:val="24"/>
        </w:rPr>
        <w:t>Dostawa 2 szt. komput</w:t>
      </w:r>
      <w:bookmarkStart w:id="0" w:name="_GoBack"/>
      <w:bookmarkEnd w:id="0"/>
      <w:r w:rsidRPr="00C51E31">
        <w:rPr>
          <w:rFonts w:ascii="Arial" w:hAnsi="Arial" w:cs="Arial"/>
          <w:b/>
          <w:szCs w:val="24"/>
        </w:rPr>
        <w:t>erów przenośnych dla Wydziału Mechanicznego i Wydziału Inżynierii Elektrycznej i Komputerowej PK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AB6" w:rsidRDefault="00D73AB6">
      <w:r>
        <w:separator/>
      </w:r>
    </w:p>
  </w:endnote>
  <w:endnote w:type="continuationSeparator" w:id="0">
    <w:p w:rsidR="00D73AB6" w:rsidRDefault="00D73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51E3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5ED" w:rsidRDefault="001645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AB6" w:rsidRDefault="00D73AB6">
      <w:r>
        <w:separator/>
      </w:r>
    </w:p>
  </w:footnote>
  <w:footnote w:type="continuationSeparator" w:id="0">
    <w:p w:rsidR="00D73AB6" w:rsidRDefault="00D73AB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5ED" w:rsidRDefault="001645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5ED" w:rsidRDefault="001645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5ED" w:rsidRDefault="001645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3AB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645ED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1E31"/>
    <w:rsid w:val="00C527C7"/>
    <w:rsid w:val="00C606B9"/>
    <w:rsid w:val="00C65401"/>
    <w:rsid w:val="00C73FFB"/>
    <w:rsid w:val="00CB6204"/>
    <w:rsid w:val="00CC527A"/>
    <w:rsid w:val="00D73AB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6BC571"/>
  <w15:chartTrackingRefBased/>
  <w15:docId w15:val="{AB8231C2-0FFA-4C22-8699-65091A144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BA2AD-482B-4ED6-BABE-C09F0F34A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2010-01-07T09:39:00Z</cp:lastPrinted>
  <dcterms:created xsi:type="dcterms:W3CDTF">2022-03-15T18:26:00Z</dcterms:created>
  <dcterms:modified xsi:type="dcterms:W3CDTF">2022-03-15T18:26:00Z</dcterms:modified>
</cp:coreProperties>
</file>