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5D3B4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A7A40" w:rsidRPr="003A7A40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04782B2" w14:textId="77777777" w:rsidR="005103B9" w:rsidRDefault="005103B9" w:rsidP="005103B9">
      <w:pPr>
        <w:spacing w:after="0" w:line="480" w:lineRule="auto"/>
        <w:rPr>
          <w:b/>
        </w:rPr>
      </w:pPr>
    </w:p>
    <w:p w14:paraId="326DCC7E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A7A40" w:rsidRPr="003A7A40">
        <w:rPr>
          <w:rFonts w:ascii="Times New Roman" w:hAnsi="Times New Roman"/>
          <w:b/>
        </w:rPr>
        <w:t>ZP 271.4.2022</w:t>
      </w:r>
    </w:p>
    <w:p w14:paraId="394AD1D8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06611DAB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7A40" w:rsidRPr="003A7A40">
        <w:rPr>
          <w:sz w:val="22"/>
          <w:szCs w:val="22"/>
        </w:rPr>
        <w:t>Gmina Woźniki</w:t>
      </w:r>
    </w:p>
    <w:p w14:paraId="56BBE690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7A40" w:rsidRPr="003A7A40">
        <w:rPr>
          <w:sz w:val="22"/>
          <w:szCs w:val="22"/>
        </w:rPr>
        <w:t>Rynek</w:t>
      </w:r>
      <w:r w:rsidRPr="00E24546">
        <w:rPr>
          <w:sz w:val="22"/>
          <w:szCs w:val="22"/>
        </w:rPr>
        <w:t xml:space="preserve"> </w:t>
      </w:r>
      <w:r w:rsidR="003A7A40" w:rsidRPr="003A7A40">
        <w:rPr>
          <w:sz w:val="22"/>
          <w:szCs w:val="22"/>
        </w:rPr>
        <w:t>11</w:t>
      </w:r>
      <w:r w:rsidRPr="00E24546">
        <w:rPr>
          <w:sz w:val="22"/>
          <w:szCs w:val="22"/>
        </w:rPr>
        <w:t xml:space="preserve"> </w:t>
      </w:r>
    </w:p>
    <w:p w14:paraId="0188FA0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7A40" w:rsidRPr="003A7A40">
        <w:rPr>
          <w:sz w:val="22"/>
          <w:szCs w:val="22"/>
        </w:rPr>
        <w:t>42-289</w:t>
      </w:r>
      <w:r w:rsidRPr="00E24546">
        <w:rPr>
          <w:sz w:val="22"/>
          <w:szCs w:val="22"/>
        </w:rPr>
        <w:t xml:space="preserve"> </w:t>
      </w:r>
      <w:r w:rsidR="003A7A40" w:rsidRPr="003A7A40">
        <w:rPr>
          <w:sz w:val="22"/>
          <w:szCs w:val="22"/>
        </w:rPr>
        <w:t>Woźniki</w:t>
      </w:r>
    </w:p>
    <w:p w14:paraId="7EEDB975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0F0BD90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EA4E64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723D92A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54EE04A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3DFF1F4F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F60E02A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284B846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89E2992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6ADC591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7A40" w:rsidRPr="00110593" w14:paraId="756BF29C" w14:textId="77777777" w:rsidTr="00F3659C">
        <w:tc>
          <w:tcPr>
            <w:tcW w:w="9212" w:type="dxa"/>
            <w:shd w:val="clear" w:color="auto" w:fill="D9D9D9"/>
          </w:tcPr>
          <w:p w14:paraId="33812B83" w14:textId="77777777" w:rsidR="003A7A40" w:rsidRPr="00110593" w:rsidRDefault="003A7A40" w:rsidP="00F3659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7D6F0047" w14:textId="11D3142E" w:rsidR="003A7A40" w:rsidRPr="00110593" w:rsidRDefault="003A7A40" w:rsidP="00F3659C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A7A40">
              <w:rPr>
                <w:rFonts w:ascii="Times New Roman" w:hAnsi="Times New Roman"/>
              </w:rPr>
              <w:t>(</w:t>
            </w:r>
            <w:proofErr w:type="spellStart"/>
            <w:r w:rsidRPr="003A7A40">
              <w:rPr>
                <w:rFonts w:ascii="Times New Roman" w:hAnsi="Times New Roman"/>
              </w:rPr>
              <w:t>t.j</w:t>
            </w:r>
            <w:proofErr w:type="spellEnd"/>
            <w:r w:rsidRPr="003A7A40">
              <w:rPr>
                <w:rFonts w:ascii="Times New Roman" w:hAnsi="Times New Roman"/>
              </w:rPr>
              <w:t>. Dz.U. z 2021r. poz. 1129</w:t>
            </w:r>
            <w:r w:rsidR="00524AD3">
              <w:rPr>
                <w:rFonts w:ascii="Times New Roman" w:hAnsi="Times New Roman"/>
              </w:rPr>
              <w:t xml:space="preserve"> ze zm.</w:t>
            </w:r>
            <w:r w:rsidRPr="003A7A40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266A8CC5" w14:textId="77777777" w:rsidR="003A7A40" w:rsidRPr="00110593" w:rsidRDefault="003A7A40" w:rsidP="00F3659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0A72779" w14:textId="77777777" w:rsidR="003A7A40" w:rsidRPr="00110593" w:rsidRDefault="003A7A40" w:rsidP="00F3659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7A238DC" w14:textId="77777777" w:rsidR="003A7A40" w:rsidRPr="00110593" w:rsidRDefault="003A7A40" w:rsidP="00F3659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9474EB2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FA2DE9A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428EEA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A7A40" w:rsidRPr="003A7A40">
        <w:rPr>
          <w:rFonts w:ascii="Times New Roman" w:hAnsi="Times New Roman"/>
          <w:b/>
        </w:rPr>
        <w:t>Gmina Woźniki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2718019" w14:textId="77777777" w:rsidR="005434B3" w:rsidRDefault="003A7A40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A7A40">
        <w:rPr>
          <w:rFonts w:ascii="Times New Roman" w:hAnsi="Times New Roman"/>
          <w:b/>
        </w:rPr>
        <w:t>Przebudowa  boiska wraz z nadbudową i przebudową budynku szatniowego w kompleksie szkolnym oraz infrastrukturą towarzyszącą w miejscowości Psary przy ul. Głównej 91</w:t>
      </w:r>
    </w:p>
    <w:p w14:paraId="474C17CC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D39C958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CEE25D0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72D652C" w14:textId="77777777" w:rsidR="003A7A40" w:rsidRPr="00997D0F" w:rsidRDefault="003A7A40" w:rsidP="003A7A4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38EFCD6" w14:textId="77777777" w:rsidR="003A7A40" w:rsidRPr="000247FF" w:rsidRDefault="003A7A40" w:rsidP="003A7A4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5F866BE4" w14:textId="77777777" w:rsidR="003A7A40" w:rsidRPr="000247FF" w:rsidRDefault="003A7A40" w:rsidP="003A7A4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42E5F4FA" w14:textId="77777777" w:rsidR="003A7A40" w:rsidRPr="00292198" w:rsidRDefault="003A7A40" w:rsidP="003A7A4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AF3EAEC" w14:textId="77777777" w:rsidR="003A7A40" w:rsidRPr="000247FF" w:rsidRDefault="003A7A40" w:rsidP="003A7A4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4A8819E1" w14:textId="77777777" w:rsidR="003A7A40" w:rsidRPr="000247FF" w:rsidRDefault="003A7A40" w:rsidP="003A7A40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6255A4C7" w14:textId="77777777" w:rsidR="00710937" w:rsidRPr="00292198" w:rsidRDefault="00710937" w:rsidP="005E24AA">
      <w:pPr>
        <w:rPr>
          <w:rFonts w:ascii="Times New Roman" w:hAnsi="Times New Roman"/>
        </w:rPr>
      </w:pPr>
    </w:p>
    <w:p w14:paraId="0A9F508B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CE1ADB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8D197A1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BB2A8A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FFD964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E7A88FE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DE64D64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733DC5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B995F8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5F2C165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CF2032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B6ECEBE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4FE5358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13CA26A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04EC8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B1324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A7A40" w:rsidRPr="00D2702A" w14:paraId="50A98537" w14:textId="77777777" w:rsidTr="00F365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A38C0" w14:textId="77777777" w:rsidR="003A7A40" w:rsidRPr="00D2702A" w:rsidRDefault="003A7A40" w:rsidP="00F3659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7A40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FF44B" w14:textId="77777777" w:rsidR="003A7A40" w:rsidRPr="00D2702A" w:rsidRDefault="003A7A40" w:rsidP="00F3659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A7A40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C6BB339" w14:textId="77777777" w:rsidR="003A7A40" w:rsidRPr="003A7A40" w:rsidRDefault="003A7A40" w:rsidP="00F3659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7A40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</w:t>
            </w:r>
          </w:p>
          <w:p w14:paraId="1AC73A3F" w14:textId="77777777" w:rsidR="003A7A40" w:rsidRPr="003A7A40" w:rsidRDefault="003A7A40" w:rsidP="00F3659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7A40">
              <w:rPr>
                <w:rFonts w:ascii="Times New Roman" w:hAnsi="Times New Roman"/>
              </w:rPr>
              <w:t>1. Wykonanie w ciągu ostatnich 5 lat przed upływem terminu składania ofert, a jeżeli okres prowadzenia działalności jest krótszy - w tym okresie:</w:t>
            </w:r>
          </w:p>
          <w:p w14:paraId="681240A0" w14:textId="77777777" w:rsidR="003A7A40" w:rsidRPr="003A7A40" w:rsidRDefault="003A7A40" w:rsidP="00F3659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7A40">
              <w:rPr>
                <w:rFonts w:ascii="Times New Roman" w:hAnsi="Times New Roman"/>
              </w:rPr>
              <w:t>- minimum 1 roboty budowlanej,  polegającej na budowie, nadbudowie, rozbudowie, przebudowie bądź remoncie obiektu kubaturowego (budynku)</w:t>
            </w:r>
          </w:p>
          <w:p w14:paraId="1F462DBE" w14:textId="77777777" w:rsidR="003A7A40" w:rsidRPr="003A7A40" w:rsidRDefault="003A7A40" w:rsidP="00F3659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7A40">
              <w:rPr>
                <w:rFonts w:ascii="Times New Roman" w:hAnsi="Times New Roman"/>
              </w:rPr>
              <w:t>- minimum 1 roboty budowlanej, polegającej  na budowie, przebudowie , rozbudowie bądź remoncie płyty boiska z nawierzchni syntetycznej - sztuczna trawa.</w:t>
            </w:r>
          </w:p>
          <w:p w14:paraId="62558FEA" w14:textId="77777777" w:rsidR="003A7A40" w:rsidRPr="003A7A40" w:rsidRDefault="003A7A40" w:rsidP="00F3659C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077EDF33" w14:textId="77777777" w:rsidR="003A7A40" w:rsidRPr="003A7A40" w:rsidRDefault="003A7A40" w:rsidP="00F3659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7A40">
              <w:rPr>
                <w:rFonts w:ascii="Times New Roman" w:hAnsi="Times New Roman"/>
              </w:rPr>
              <w:t>2. Dysponowanie:</w:t>
            </w:r>
          </w:p>
          <w:p w14:paraId="29455D2D" w14:textId="77777777" w:rsidR="003A7A40" w:rsidRPr="003A7A40" w:rsidRDefault="003A7A40" w:rsidP="00F3659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7A40">
              <w:rPr>
                <w:rFonts w:ascii="Times New Roman" w:hAnsi="Times New Roman"/>
              </w:rPr>
              <w:t>- minimum jedną osobą, która będzie pełniła funkcję kierownika budowy, posiadającą uprawnienia do kierowania robotami budowlanymi w specjalności konstrukcyjno-budowlanej lub odpowiadające im ważne uprawnienia budowlane, które zostały wydane na podstawie wcześniej obowiązujących przepisów,</w:t>
            </w:r>
          </w:p>
          <w:p w14:paraId="65146348" w14:textId="77777777" w:rsidR="003A7A40" w:rsidRPr="003A7A40" w:rsidRDefault="003A7A40" w:rsidP="00F3659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7A40">
              <w:rPr>
                <w:rFonts w:ascii="Times New Roman" w:hAnsi="Times New Roman"/>
              </w:rPr>
              <w:t>- minimum jedną osobą, która będzie pełniła funkcję kierownika robót, posiadającą uprawnienia do kierowania robotami budowlanymi w specjalności instalacyjnej w zakresie sieci, instalacji i urządzeń elektrycznych i elektroenergetycznych lub odpowiadające im ważne uprawnienia budowlane, które zostały wydane na podstawie wcześniej obowiązujących przepisów,</w:t>
            </w:r>
          </w:p>
          <w:p w14:paraId="5A31BC7D" w14:textId="77777777" w:rsidR="003A7A40" w:rsidRPr="003A7A40" w:rsidRDefault="003A7A40" w:rsidP="00F3659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7A40">
              <w:rPr>
                <w:rFonts w:ascii="Times New Roman" w:hAnsi="Times New Roman"/>
              </w:rPr>
              <w:t xml:space="preserve">- minimum jedną osobą, która będzie pełniła funkcję kierownika robót, posiadającą uprawnienia do kierowania robotami budowlanymi w specjalności instalacyjnej w zakresie sieci, instalacji i urządzeń cieplnych, wentylacyjnych, gazowych, wodociągowych i kanalizacyjnych lub odpowiadające im ważne uprawnienia budowlane, które zostały wydane na podstawie wcześniej obowiązujących przepisów, </w:t>
            </w:r>
          </w:p>
          <w:p w14:paraId="4118E080" w14:textId="77777777" w:rsidR="003A7A40" w:rsidRPr="003A7A40" w:rsidRDefault="003A7A40" w:rsidP="00F3659C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72696736" w14:textId="77777777" w:rsidR="003A7A40" w:rsidRPr="00D2702A" w:rsidRDefault="003A7A40" w:rsidP="00F3659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A7A40">
              <w:rPr>
                <w:rFonts w:ascii="Times New Roman" w:hAnsi="Times New Roman"/>
              </w:rPr>
              <w:t>Ocena spełniania warunków udziału w postępowaniu będzie dokonana na zasadzie spełnia/nie spełnia.</w:t>
            </w:r>
          </w:p>
        </w:tc>
      </w:tr>
    </w:tbl>
    <w:p w14:paraId="12687FE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DFF6A2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A974A14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901D627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6817DCB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0C3B6A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F43F43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CFC0AD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C38AA6E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657C3" w14:textId="77777777" w:rsidR="00401CB5" w:rsidRDefault="00401CB5" w:rsidP="0038231F">
      <w:pPr>
        <w:spacing w:after="0" w:line="240" w:lineRule="auto"/>
      </w:pPr>
      <w:r>
        <w:separator/>
      </w:r>
    </w:p>
  </w:endnote>
  <w:endnote w:type="continuationSeparator" w:id="0">
    <w:p w14:paraId="349449E5" w14:textId="77777777" w:rsidR="00401CB5" w:rsidRDefault="00401C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9A9D8" w14:textId="77777777" w:rsidR="003A7A40" w:rsidRDefault="003A7A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F3A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A8DC5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FAC07" w14:textId="77777777" w:rsidR="003A7A40" w:rsidRDefault="003A7A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B19A5" w14:textId="77777777" w:rsidR="00401CB5" w:rsidRDefault="00401CB5" w:rsidP="0038231F">
      <w:pPr>
        <w:spacing w:after="0" w:line="240" w:lineRule="auto"/>
      </w:pPr>
      <w:r>
        <w:separator/>
      </w:r>
    </w:p>
  </w:footnote>
  <w:footnote w:type="continuationSeparator" w:id="0">
    <w:p w14:paraId="48FAF38C" w14:textId="77777777" w:rsidR="00401CB5" w:rsidRDefault="00401C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58183" w14:textId="77777777" w:rsidR="003A7A40" w:rsidRDefault="003A7A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E977A" w14:textId="77777777" w:rsidR="003A7A40" w:rsidRDefault="003A7A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5946A" w14:textId="77777777" w:rsidR="003A7A40" w:rsidRDefault="003A7A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CB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A7A40"/>
    <w:rsid w:val="003B2070"/>
    <w:rsid w:val="003B214C"/>
    <w:rsid w:val="003B7238"/>
    <w:rsid w:val="003C3B64"/>
    <w:rsid w:val="003F024C"/>
    <w:rsid w:val="00401CB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AD3"/>
    <w:rsid w:val="005434B3"/>
    <w:rsid w:val="005641F0"/>
    <w:rsid w:val="0058193B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296A5A"/>
  <w15:docId w15:val="{DB36EAC0-30F8-4FCA-8272-6740125C3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698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2022-02-10T10:05:00Z</dcterms:created>
  <dcterms:modified xsi:type="dcterms:W3CDTF">2022-02-10T10:05:00Z</dcterms:modified>
</cp:coreProperties>
</file>