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1ACF6" w14:textId="5A1A9D8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F5308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48D763E7" w14:textId="77777777" w:rsidTr="00AF7375">
        <w:tc>
          <w:tcPr>
            <w:tcW w:w="9104" w:type="dxa"/>
            <w:shd w:val="clear" w:color="auto" w:fill="auto"/>
          </w:tcPr>
          <w:p w14:paraId="3F05493C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A207E58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3664E" w:rsidRPr="00B3664E">
        <w:rPr>
          <w:rFonts w:ascii="Times New Roman" w:eastAsia="Times New Roman" w:hAnsi="Times New Roman"/>
          <w:b/>
          <w:lang w:eastAsia="pl-PL"/>
        </w:rPr>
        <w:t>ZP 271.4.2022</w:t>
      </w:r>
    </w:p>
    <w:p w14:paraId="1B9BBF40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4104C67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F3E1F90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D4DC5D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6BAB5338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A4793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0ECA0B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822E2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D516770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6FA1312" w14:textId="67D1464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3664E" w:rsidRPr="00B3664E">
        <w:rPr>
          <w:rFonts w:ascii="Times New Roman" w:hAnsi="Times New Roman"/>
        </w:rPr>
        <w:t>(</w:t>
      </w:r>
      <w:proofErr w:type="spellStart"/>
      <w:r w:rsidR="00B3664E" w:rsidRPr="00B3664E">
        <w:rPr>
          <w:rFonts w:ascii="Times New Roman" w:hAnsi="Times New Roman"/>
        </w:rPr>
        <w:t>t.j</w:t>
      </w:r>
      <w:proofErr w:type="spellEnd"/>
      <w:r w:rsidR="00B3664E" w:rsidRPr="00B3664E">
        <w:rPr>
          <w:rFonts w:ascii="Times New Roman" w:hAnsi="Times New Roman"/>
        </w:rPr>
        <w:t>. Dz.U. z 2021r. poz. 1129</w:t>
      </w:r>
      <w:r w:rsidR="00BF5308">
        <w:rPr>
          <w:rFonts w:ascii="Times New Roman" w:hAnsi="Times New Roman"/>
        </w:rPr>
        <w:t xml:space="preserve"> ze zm.</w:t>
      </w:r>
      <w:r w:rsidR="00B3664E" w:rsidRPr="00B3664E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2BA7C3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673C52A6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03B9023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8153C6C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1BBCD6E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CC4D8C4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6BCAEF3" w14:textId="77777777" w:rsidR="00E27ABB" w:rsidRDefault="00B3664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3664E">
        <w:rPr>
          <w:rFonts w:ascii="Times New Roman" w:eastAsia="Times New Roman" w:hAnsi="Times New Roman"/>
          <w:b/>
          <w:lang w:eastAsia="pl-PL"/>
        </w:rPr>
        <w:t>Przebudowa  boiska wraz z nadbudową i przebudową budynku szatniowego w kompleksie szkolnym oraz infrastrukturą towarzyszącą w miejscowości Psary przy ul. Głównej 91</w:t>
      </w:r>
    </w:p>
    <w:p w14:paraId="0F90484B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D32189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5E58322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00E4B75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15A9EE2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C8E1DD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31CA3D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CC55E92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AC9D21E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B8EA2E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A0BBE12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F87B00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379B1C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EA5C49B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7459A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2A14D4A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6A2B0" w14:textId="77777777" w:rsidR="00F6296F" w:rsidRDefault="00F6296F" w:rsidP="00025386">
      <w:pPr>
        <w:spacing w:after="0" w:line="240" w:lineRule="auto"/>
      </w:pPr>
      <w:r>
        <w:separator/>
      </w:r>
    </w:p>
  </w:endnote>
  <w:endnote w:type="continuationSeparator" w:id="0">
    <w:p w14:paraId="4523EC46" w14:textId="77777777" w:rsidR="00F6296F" w:rsidRDefault="00F629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25A77" w14:textId="77777777" w:rsidR="00B3664E" w:rsidRDefault="00B366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875C3" w14:textId="0C5C1DB7" w:rsidR="00025386" w:rsidRDefault="00BF530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ACBE0A6" wp14:editId="6017CE8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BEA1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24A7E0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ED1914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CD01" w14:textId="77777777" w:rsidR="00B3664E" w:rsidRDefault="00B366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A0DAE" w14:textId="77777777" w:rsidR="00F6296F" w:rsidRDefault="00F6296F" w:rsidP="00025386">
      <w:pPr>
        <w:spacing w:after="0" w:line="240" w:lineRule="auto"/>
      </w:pPr>
      <w:r>
        <w:separator/>
      </w:r>
    </w:p>
  </w:footnote>
  <w:footnote w:type="continuationSeparator" w:id="0">
    <w:p w14:paraId="59ECA7A9" w14:textId="77777777" w:rsidR="00F6296F" w:rsidRDefault="00F629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ABFF6" w14:textId="77777777" w:rsidR="00B3664E" w:rsidRDefault="00B36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4BCB0" w14:textId="77777777" w:rsidR="00B3664E" w:rsidRDefault="00B366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58366" w14:textId="77777777" w:rsidR="00B3664E" w:rsidRDefault="00B366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6F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021E4"/>
    <w:rsid w:val="0093388F"/>
    <w:rsid w:val="00A56A6F"/>
    <w:rsid w:val="00A87380"/>
    <w:rsid w:val="00AF7375"/>
    <w:rsid w:val="00B3664E"/>
    <w:rsid w:val="00B77707"/>
    <w:rsid w:val="00BE3BCE"/>
    <w:rsid w:val="00BF5308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6296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82C88"/>
  <w15:chartTrackingRefBased/>
  <w15:docId w15:val="{8BDB59AA-9045-4667-B44D-686092411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2022-02-10T10:12:00Z</dcterms:created>
  <dcterms:modified xsi:type="dcterms:W3CDTF">2022-02-10T10:12:00Z</dcterms:modified>
</cp:coreProperties>
</file>