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7F61F" w14:textId="5DB69CA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557DF">
        <w:rPr>
          <w:b/>
        </w:rPr>
        <w:t>5</w:t>
      </w:r>
    </w:p>
    <w:p w14:paraId="7999EB2F" w14:textId="4E8F3D4A" w:rsidR="00025386" w:rsidRDefault="005557DF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1989EEF" wp14:editId="5B7264BB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8BE120" w14:textId="77777777" w:rsidR="00025386" w:rsidRDefault="00025386" w:rsidP="00025386"/>
                          <w:p w14:paraId="71486CA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7D2F5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8CF89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16297B3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069E7D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EF252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671160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B678BC6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989EEF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608BE120" w14:textId="77777777" w:rsidR="00025386" w:rsidRDefault="00025386" w:rsidP="00025386"/>
                    <w:p w14:paraId="71486CA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27D2F5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8CF89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16297B3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069E7D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EF252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671160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B678BC6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20E067CE" w14:textId="77777777" w:rsidR="00025386" w:rsidRPr="00025386" w:rsidRDefault="00025386" w:rsidP="00025386"/>
    <w:p w14:paraId="5BFB1BE2" w14:textId="77777777" w:rsidR="00025386" w:rsidRPr="00025386" w:rsidRDefault="00025386" w:rsidP="00025386"/>
    <w:p w14:paraId="4B6982F8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29D24414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28A80E5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167F8B90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34841" w:rsidRPr="00E34841">
        <w:rPr>
          <w:rFonts w:ascii="Times New Roman" w:eastAsia="Times New Roman" w:hAnsi="Times New Roman"/>
          <w:b/>
          <w:sz w:val="24"/>
          <w:szCs w:val="20"/>
          <w:lang w:eastAsia="pl-PL"/>
        </w:rPr>
        <w:t>ZP 271.4.2022</w:t>
      </w:r>
    </w:p>
    <w:p w14:paraId="3619D9E6" w14:textId="77777777" w:rsidR="00025386" w:rsidRPr="00025386" w:rsidRDefault="00025386" w:rsidP="00025386"/>
    <w:p w14:paraId="18C91B15" w14:textId="77777777" w:rsidR="00025386" w:rsidRDefault="00025386" w:rsidP="00025386"/>
    <w:p w14:paraId="7620B5E3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5FEECDAF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6755951A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46012D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34841" w:rsidRPr="00E3484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E34841" w:rsidRPr="00E3484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6DA8096A" w14:textId="77777777" w:rsidR="00A56A6F" w:rsidRPr="00A56A6F" w:rsidRDefault="00E3484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34841">
        <w:rPr>
          <w:rFonts w:ascii="Times New Roman" w:eastAsia="Times New Roman" w:hAnsi="Times New Roman"/>
          <w:b/>
          <w:sz w:val="24"/>
          <w:szCs w:val="24"/>
          <w:lang w:eastAsia="pl-PL"/>
        </w:rPr>
        <w:t>Przebudowa  boiska wraz z nadbudową i przebudową budynku szatniowego w kompleksie szkolnym oraz infrastrukturą towarzyszącą w miejscowości Psary przy ul. Głównej 91</w:t>
      </w:r>
    </w:p>
    <w:p w14:paraId="627E2131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BCC2E0B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030F1C4A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5BCF083" w14:textId="055D67F3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5557DF">
        <w:rPr>
          <w:rFonts w:ascii="Times New Roman" w:hAnsi="Times New Roman"/>
          <w:color w:val="000000"/>
          <w:sz w:val="24"/>
          <w:szCs w:val="24"/>
        </w:rPr>
        <w:t>20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r. poz. </w:t>
      </w:r>
      <w:r w:rsidR="005557DF">
        <w:rPr>
          <w:rFonts w:ascii="Times New Roman" w:hAnsi="Times New Roman"/>
          <w:color w:val="000000"/>
          <w:sz w:val="24"/>
          <w:szCs w:val="24"/>
        </w:rPr>
        <w:t>1320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6C63C32E" w14:textId="41A4ACE0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4A43BAB7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5ED3D3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7F11B39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7AE1DD1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DBAB908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F596D80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24CAC29C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DEC8E" w14:textId="77777777" w:rsidR="00A27292" w:rsidRDefault="00A27292" w:rsidP="00025386">
      <w:pPr>
        <w:spacing w:after="0" w:line="240" w:lineRule="auto"/>
      </w:pPr>
      <w:r>
        <w:separator/>
      </w:r>
    </w:p>
  </w:endnote>
  <w:endnote w:type="continuationSeparator" w:id="0">
    <w:p w14:paraId="0D6B4D0A" w14:textId="77777777" w:rsidR="00A27292" w:rsidRDefault="00A272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6DD6E" w14:textId="77777777" w:rsidR="00E34841" w:rsidRDefault="00E34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22C9" w14:textId="6094833C" w:rsidR="00025386" w:rsidRDefault="005557D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5289292" wp14:editId="3BA268A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82E0F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83044C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ECB2BE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11845" w14:textId="77777777" w:rsidR="00E34841" w:rsidRDefault="00E34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4DE39" w14:textId="77777777" w:rsidR="00A27292" w:rsidRDefault="00A27292" w:rsidP="00025386">
      <w:pPr>
        <w:spacing w:after="0" w:line="240" w:lineRule="auto"/>
      </w:pPr>
      <w:r>
        <w:separator/>
      </w:r>
    </w:p>
  </w:footnote>
  <w:footnote w:type="continuationSeparator" w:id="0">
    <w:p w14:paraId="138E1861" w14:textId="77777777" w:rsidR="00A27292" w:rsidRDefault="00A272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18BCC" w14:textId="77777777" w:rsidR="00E34841" w:rsidRDefault="00E34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F8794" w14:textId="77777777" w:rsidR="00E34841" w:rsidRDefault="00E34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3D3C8" w14:textId="77777777" w:rsidR="00E34841" w:rsidRDefault="00E34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292"/>
    <w:rsid w:val="00025386"/>
    <w:rsid w:val="001C2314"/>
    <w:rsid w:val="004202B7"/>
    <w:rsid w:val="005557DF"/>
    <w:rsid w:val="005624D8"/>
    <w:rsid w:val="0077186F"/>
    <w:rsid w:val="007A69F8"/>
    <w:rsid w:val="00833E3D"/>
    <w:rsid w:val="008F2498"/>
    <w:rsid w:val="00A27292"/>
    <w:rsid w:val="00A56A6F"/>
    <w:rsid w:val="00AE62F2"/>
    <w:rsid w:val="00C904C8"/>
    <w:rsid w:val="00CD751B"/>
    <w:rsid w:val="00D55FC4"/>
    <w:rsid w:val="00E10D5B"/>
    <w:rsid w:val="00E3484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3A0F9F0C"/>
  <w15:chartTrackingRefBased/>
  <w15:docId w15:val="{37177283-E8C9-4AC7-A85D-018CFBEC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2022-02-10T10:11:00Z</dcterms:created>
  <dcterms:modified xsi:type="dcterms:W3CDTF">2022-02-10T10:11:00Z</dcterms:modified>
</cp:coreProperties>
</file>