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49DA3" w14:textId="4C9B0482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B7962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5C90560C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41F07D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371DF" w:rsidRPr="00F371DF">
        <w:rPr>
          <w:b/>
          <w:sz w:val="22"/>
          <w:szCs w:val="22"/>
        </w:rPr>
        <w:t>ZP 271.4.2022</w:t>
      </w:r>
    </w:p>
    <w:p w14:paraId="04B3B4F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D3335FB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0AAE9DA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27DA19DA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751E88DF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F75DA8F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574E6A0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7647673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2C4F717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71DF" w:rsidRPr="00110593" w14:paraId="4A47526D" w14:textId="77777777" w:rsidTr="00F3659C">
        <w:tc>
          <w:tcPr>
            <w:tcW w:w="9104" w:type="dxa"/>
            <w:shd w:val="clear" w:color="auto" w:fill="D9D9D9"/>
          </w:tcPr>
          <w:p w14:paraId="7EBFA209" w14:textId="77777777" w:rsidR="00F371DF" w:rsidRPr="00110593" w:rsidRDefault="00F371DF" w:rsidP="00F3659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18B836FF" w14:textId="548B5AB4" w:rsidR="00F371DF" w:rsidRPr="00110593" w:rsidRDefault="00F371DF" w:rsidP="00F3659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371DF">
              <w:t>(</w:t>
            </w:r>
            <w:proofErr w:type="spellStart"/>
            <w:r w:rsidRPr="00F371DF">
              <w:t>t.j</w:t>
            </w:r>
            <w:proofErr w:type="spellEnd"/>
            <w:r w:rsidRPr="00F371DF">
              <w:t>. Dz.U. z 2021r. poz. 1129</w:t>
            </w:r>
            <w:r w:rsidR="00DB7962">
              <w:t xml:space="preserve"> ze zm.</w:t>
            </w:r>
            <w:r w:rsidRPr="00F371DF">
              <w:t>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6E2294B3" w14:textId="77777777" w:rsidR="00F371DF" w:rsidRPr="0043102D" w:rsidRDefault="00F371DF" w:rsidP="00F3659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3FAF7C7B" w14:textId="77777777" w:rsidR="00F371DF" w:rsidRPr="00110593" w:rsidRDefault="00F371DF" w:rsidP="00F3659C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D31EDF9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834325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9B3CC8B" w14:textId="77777777" w:rsidR="006E0FAA" w:rsidRPr="005E622E" w:rsidRDefault="00F371D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371DF">
        <w:rPr>
          <w:b/>
          <w:sz w:val="22"/>
          <w:szCs w:val="22"/>
        </w:rPr>
        <w:t>Przebudowa  boiska wraz z nadbudową i przebudową budynku szatniowego w kompleksie szkolnym oraz infrastrukturą towarzyszącą w miejscowości Psary przy ul. Głównej 91</w:t>
      </w:r>
    </w:p>
    <w:p w14:paraId="21BAABC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115C4BAF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CD0250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8288C8C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46A4DA5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3060A733" w14:textId="77777777" w:rsidTr="00C37CD2">
        <w:trPr>
          <w:trHeight w:val="321"/>
        </w:trPr>
        <w:tc>
          <w:tcPr>
            <w:tcW w:w="516" w:type="dxa"/>
          </w:tcPr>
          <w:p w14:paraId="3D59CCD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39154B7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0FE21B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FFB2FD8" w14:textId="77777777" w:rsidTr="009A4CD3">
        <w:tc>
          <w:tcPr>
            <w:tcW w:w="516" w:type="dxa"/>
          </w:tcPr>
          <w:p w14:paraId="06FB261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BF05E0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F5376A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ECBA68B" w14:textId="77777777" w:rsidTr="009A4CD3">
        <w:tc>
          <w:tcPr>
            <w:tcW w:w="516" w:type="dxa"/>
          </w:tcPr>
          <w:p w14:paraId="2267493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F706AF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6C56B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5C0E4BD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413C9A7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162BDED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C10A969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63FE9AE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CF46518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36D71BFE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559A3AE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126E3" w14:textId="77777777" w:rsidR="006D2B09" w:rsidRDefault="006D2B09">
      <w:r>
        <w:separator/>
      </w:r>
    </w:p>
  </w:endnote>
  <w:endnote w:type="continuationSeparator" w:id="0">
    <w:p w14:paraId="0537F7DC" w14:textId="77777777" w:rsidR="006D2B09" w:rsidRDefault="006D2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869E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94487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FE89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CAAEC22" w14:textId="235743FA" w:rsidR="009A4CD3" w:rsidRDefault="00DB796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129FD1E" wp14:editId="2CFA8F4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A8EDB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431A7CF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3F392" w14:textId="77777777" w:rsidR="00F371DF" w:rsidRDefault="00F371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F89AA" w14:textId="77777777" w:rsidR="006D2B09" w:rsidRDefault="006D2B09">
      <w:r>
        <w:separator/>
      </w:r>
    </w:p>
  </w:footnote>
  <w:footnote w:type="continuationSeparator" w:id="0">
    <w:p w14:paraId="76E85762" w14:textId="77777777" w:rsidR="006D2B09" w:rsidRDefault="006D2B09">
      <w:r>
        <w:continuationSeparator/>
      </w:r>
    </w:p>
  </w:footnote>
  <w:footnote w:id="1">
    <w:p w14:paraId="62E02C9B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BD4CF" w14:textId="77777777" w:rsidR="00F371DF" w:rsidRDefault="00F371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52AE5" w14:textId="77777777" w:rsidR="00F371DF" w:rsidRDefault="00F371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5E459" w14:textId="77777777" w:rsidR="00F371DF" w:rsidRDefault="00F371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B0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14AD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2B09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B7962"/>
    <w:rsid w:val="00DD482A"/>
    <w:rsid w:val="00DE0396"/>
    <w:rsid w:val="00DE0405"/>
    <w:rsid w:val="00DE252B"/>
    <w:rsid w:val="00E37A20"/>
    <w:rsid w:val="00EB5766"/>
    <w:rsid w:val="00EC667E"/>
    <w:rsid w:val="00F371DF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A0D31C"/>
  <w15:chartTrackingRefBased/>
  <w15:docId w15:val="{D862D666-CD78-401C-8DB1-125B4C8F4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2022-02-10T10:06:00Z</dcterms:created>
  <dcterms:modified xsi:type="dcterms:W3CDTF">2022-02-10T10:06:00Z</dcterms:modified>
</cp:coreProperties>
</file>