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D19A3" w14:textId="319A0E32" w:rsidR="00821C80" w:rsidRPr="00F83B51" w:rsidRDefault="00460597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BB20F8" wp14:editId="117E33E8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C3095B" w14:textId="77777777" w:rsidR="00821C80" w:rsidRDefault="00821C80"/>
                          <w:p w14:paraId="404AE24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D72E5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1A493A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780CB0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8B94E1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5DB4685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82D1A6E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55BDE0E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BB20F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" filled="f" strokeweight=".25pt">
                <v:textbox inset="1pt,1pt,1pt,1pt">
                  <w:txbxContent>
                    <w:p w14:paraId="67C3095B" w14:textId="77777777" w:rsidR="00821C80" w:rsidRDefault="00821C80"/>
                    <w:p w14:paraId="404AE24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3D72E5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11A493A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8780CB0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08B94E1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5DB4685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82D1A6E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55BDE0E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9DD4295" w14:textId="77777777" w:rsidR="00821C80" w:rsidRDefault="00821C80">
      <w:pPr>
        <w:rPr>
          <w:sz w:val="22"/>
        </w:rPr>
      </w:pPr>
    </w:p>
    <w:p w14:paraId="585002BA" w14:textId="77777777" w:rsidR="00821C80" w:rsidRDefault="00821C80">
      <w:pPr>
        <w:rPr>
          <w:sz w:val="22"/>
        </w:rPr>
      </w:pPr>
    </w:p>
    <w:p w14:paraId="1085870B" w14:textId="77777777" w:rsidR="00821C80" w:rsidRDefault="00821C80">
      <w:pPr>
        <w:rPr>
          <w:sz w:val="22"/>
        </w:rPr>
      </w:pPr>
    </w:p>
    <w:p w14:paraId="6D9A72EE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D59E8" w:rsidRPr="00FD59E8">
        <w:rPr>
          <w:sz w:val="24"/>
          <w:szCs w:val="24"/>
        </w:rPr>
        <w:t>ZP 271.4.2022</w:t>
      </w:r>
    </w:p>
    <w:p w14:paraId="59380EAB" w14:textId="77777777" w:rsidR="00821C80" w:rsidRDefault="00821C80">
      <w:pPr>
        <w:spacing w:line="360" w:lineRule="auto"/>
        <w:rPr>
          <w:sz w:val="22"/>
        </w:rPr>
      </w:pPr>
    </w:p>
    <w:p w14:paraId="569799D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0F610F9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4AF5CC97" w14:textId="77777777" w:rsidR="00150D7E" w:rsidRDefault="00150D7E" w:rsidP="0060654D">
      <w:pPr>
        <w:pStyle w:val="Tekstpodstawowy2"/>
      </w:pPr>
    </w:p>
    <w:p w14:paraId="52B6962B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D59E8" w:rsidRPr="00FD59E8">
        <w:rPr>
          <w:b/>
          <w:sz w:val="24"/>
        </w:rPr>
        <w:t xml:space="preserve">Tryb podstawowy bez negocjacji - art. 275 pkt. 1 ustawy </w:t>
      </w:r>
      <w:proofErr w:type="spellStart"/>
      <w:r w:rsidR="00FD59E8" w:rsidRPr="00FD59E8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41ABDD3E" w14:textId="77777777" w:rsidR="00150D7E" w:rsidRPr="00901871" w:rsidRDefault="00FD59E8" w:rsidP="00150D7E">
      <w:pPr>
        <w:jc w:val="both"/>
        <w:rPr>
          <w:sz w:val="24"/>
          <w:szCs w:val="24"/>
        </w:rPr>
      </w:pPr>
      <w:r w:rsidRPr="00FD59E8">
        <w:rPr>
          <w:b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</w:p>
    <w:p w14:paraId="79536365" w14:textId="77777777" w:rsidR="00150D7E" w:rsidRDefault="00150D7E" w:rsidP="00150D7E">
      <w:pPr>
        <w:jc w:val="both"/>
        <w:rPr>
          <w:sz w:val="24"/>
        </w:rPr>
      </w:pPr>
    </w:p>
    <w:p w14:paraId="0F190BA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EE11082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759214F6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2B433B52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D478870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4C4A0DBF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FFE492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6949452B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3AEF60F5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0C6764C8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299AECA8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003B061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364BF2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06E4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27E076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7EF9BB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E35A16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7D07A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174B34E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775A6F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79466C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3851A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2A0B68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A872A7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E75E84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C5C069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6D2407A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050F8DE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C2C2B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AB48F0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BDF708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5EDEB3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364E7C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11CBED7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66C5B76" w14:textId="77777777" w:rsidR="00460597" w:rsidRDefault="00460597" w:rsidP="00460597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p w14:paraId="7B008A9E" w14:textId="70F1C701" w:rsidR="00821C80" w:rsidRDefault="00AA594F" w:rsidP="00460597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ED2CACE" w14:textId="77777777" w:rsidR="00821C80" w:rsidRPr="00AA594F" w:rsidRDefault="00821C80" w:rsidP="00460597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5401D" w14:textId="77777777" w:rsidR="00D73F75" w:rsidRDefault="00D73F75">
      <w:r>
        <w:separator/>
      </w:r>
    </w:p>
  </w:endnote>
  <w:endnote w:type="continuationSeparator" w:id="0">
    <w:p w14:paraId="30D8EA3E" w14:textId="77777777" w:rsidR="00D73F75" w:rsidRDefault="00D7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57F1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A613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CFF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D6682" w14:textId="77777777" w:rsidR="00821C80" w:rsidRDefault="00821C80">
    <w:pPr>
      <w:pStyle w:val="Stopka"/>
      <w:tabs>
        <w:tab w:val="clear" w:pos="4536"/>
      </w:tabs>
      <w:jc w:val="center"/>
    </w:pPr>
  </w:p>
  <w:p w14:paraId="2A628E60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9A2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46EEE7" w14:textId="77777777" w:rsidR="00821C80" w:rsidRDefault="00821C80">
    <w:pPr>
      <w:pStyle w:val="Stopka"/>
      <w:tabs>
        <w:tab w:val="clear" w:pos="4536"/>
      </w:tabs>
      <w:jc w:val="center"/>
    </w:pPr>
  </w:p>
  <w:p w14:paraId="5F480AFA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BF685" w14:textId="77777777" w:rsidR="00D73F75" w:rsidRDefault="00D73F75">
      <w:r>
        <w:separator/>
      </w:r>
    </w:p>
  </w:footnote>
  <w:footnote w:type="continuationSeparator" w:id="0">
    <w:p w14:paraId="18B75BEF" w14:textId="77777777" w:rsidR="00D73F75" w:rsidRDefault="00D73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872E" w14:textId="77777777" w:rsidR="00FD59E8" w:rsidRDefault="00FD5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B065" w14:textId="77777777" w:rsidR="00FD59E8" w:rsidRDefault="00FD5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D6E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75"/>
    <w:rsid w:val="00124F37"/>
    <w:rsid w:val="00150D7E"/>
    <w:rsid w:val="00167DCC"/>
    <w:rsid w:val="00460597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73F75"/>
    <w:rsid w:val="00E819CF"/>
    <w:rsid w:val="00F83B51"/>
    <w:rsid w:val="00FD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5FC4BA"/>
  <w15:chartTrackingRefBased/>
  <w15:docId w15:val="{CB9DE239-0FC6-4471-9348-CC464640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2000-12-12T17:01:00Z</cp:lastPrinted>
  <dcterms:created xsi:type="dcterms:W3CDTF">2022-02-10T10:09:00Z</dcterms:created>
  <dcterms:modified xsi:type="dcterms:W3CDTF">2022-02-10T10:09:00Z</dcterms:modified>
</cp:coreProperties>
</file>