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C4044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A7911" w:rsidRPr="002A7911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6FCA1843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ED72673" w14:textId="77777777" w:rsidTr="005844F6">
        <w:tc>
          <w:tcPr>
            <w:tcW w:w="9104" w:type="dxa"/>
            <w:shd w:val="clear" w:color="auto" w:fill="F2F2F2"/>
          </w:tcPr>
          <w:p w14:paraId="3711BEF2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EEAF02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60B0078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A7911" w:rsidRPr="002A7911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F1DFDAC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A7911" w:rsidRPr="002A7911">
        <w:rPr>
          <w:b/>
          <w:sz w:val="22"/>
          <w:szCs w:val="22"/>
        </w:rPr>
        <w:t>Przebudowa boiska wraz z nadbudową i przebudową budynku szatniowego w kompleksie szkolnym oraz infrastrukturą towarzyszącą w miejscowości Psary przy ul. Głównej 91</w:t>
      </w:r>
      <w:r w:rsidRPr="00525EFF">
        <w:rPr>
          <w:sz w:val="22"/>
          <w:szCs w:val="22"/>
        </w:rPr>
        <w:t>”</w:t>
      </w:r>
    </w:p>
    <w:p w14:paraId="5C996F8C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559335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A125BA7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3D52FC78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0EA1AC39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3AC698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592307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D5C508E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B58B0B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4813F0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FD7E84E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98B1CF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8E3379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B8D6975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8F7D35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674D7F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1CC32C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B1381B9" w14:textId="615E0611" w:rsidR="00AE2ACB" w:rsidRPr="007677F8" w:rsidRDefault="00B9245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6647656" w14:textId="47A504D8" w:rsidR="00AE2ACB" w:rsidRPr="007677F8" w:rsidRDefault="00B9245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Mikroprzedsiębiorstwo/małe przedsiębiorstwo/średnie przedsiębiorstwo/jednoosobowa działalność gospodarcza/osoba fizyczna nieprowadząca działalności gospodarczej/inny rodzaj</w:t>
            </w:r>
            <w:r w:rsidR="00AE2ACB" w:rsidRPr="007677F8">
              <w:t xml:space="preserve"> *</w:t>
            </w:r>
          </w:p>
        </w:tc>
      </w:tr>
    </w:tbl>
    <w:p w14:paraId="75782142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1CA0DC9C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23C1B6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36F4D467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698548E9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394AF626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BD1F20A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103F2222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10D242D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031CA88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2133AABC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629B447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8F5FAA9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F9DEA54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96664A8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33768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57D77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49F2AF3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E381ABB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D29CC5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04A1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70BA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6E19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EB834C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178C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258D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7B42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38DD42" w14:textId="77777777" w:rsidR="00532CAD" w:rsidRPr="0097776D" w:rsidRDefault="00532CAD" w:rsidP="00532CAD">
      <w:pPr>
        <w:pStyle w:val="Akapitzlist"/>
        <w:spacing w:before="120" w:line="276" w:lineRule="auto"/>
        <w:ind w:left="0"/>
        <w:jc w:val="both"/>
        <w:rPr>
          <w:sz w:val="22"/>
        </w:rPr>
      </w:pPr>
    </w:p>
    <w:p w14:paraId="0AF909C2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EF80569" w14:textId="36EAA8C5" w:rsidR="00FF57EE" w:rsidRPr="00A30FD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1AC75B8A" w14:textId="10DC2964" w:rsidR="00A30FDE" w:rsidRDefault="00A30FDE" w:rsidP="00A30FD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</w:t>
      </w:r>
      <w:r>
        <w:rPr>
          <w:rStyle w:val="Odwoanieprzypisudolnego"/>
          <w:sz w:val="22"/>
        </w:rPr>
        <w:footnoteReference w:id="4"/>
      </w:r>
      <w:r w:rsidRPr="0097776D">
        <w:rPr>
          <w:sz w:val="22"/>
        </w:rPr>
        <w:t>;</w:t>
      </w:r>
    </w:p>
    <w:p w14:paraId="6D0F6AFD" w14:textId="67754E42" w:rsidR="00A30FDE" w:rsidRDefault="00A30FDE" w:rsidP="006266FB">
      <w:pPr>
        <w:numPr>
          <w:ilvl w:val="0"/>
          <w:numId w:val="3"/>
        </w:numPr>
        <w:ind w:left="641" w:hanging="357"/>
        <w:jc w:val="both"/>
        <w:rPr>
          <w:sz w:val="22"/>
          <w:szCs w:val="18"/>
        </w:rPr>
      </w:pPr>
      <w:r>
        <w:rPr>
          <w:sz w:val="22"/>
          <w:szCs w:val="18"/>
        </w:rPr>
        <w:t>oświadczamy, że wskazana osoba pełniła funkcję kierownika budowy na podanych niżej</w:t>
      </w:r>
      <w:r w:rsidR="006266FB">
        <w:rPr>
          <w:sz w:val="22"/>
          <w:szCs w:val="18"/>
        </w:rPr>
        <w:t xml:space="preserve"> </w:t>
      </w:r>
      <w:r>
        <w:rPr>
          <w:sz w:val="22"/>
          <w:szCs w:val="18"/>
        </w:rPr>
        <w:t xml:space="preserve">inwestycjach. </w:t>
      </w:r>
    </w:p>
    <w:p w14:paraId="03884C0C" w14:textId="77777777" w:rsidR="00A30FDE" w:rsidRDefault="00A30FDE" w:rsidP="00A30FDE">
      <w:pPr>
        <w:spacing w:line="360" w:lineRule="auto"/>
        <w:ind w:left="284" w:hanging="284"/>
        <w:jc w:val="both"/>
        <w:rPr>
          <w:sz w:val="22"/>
          <w:szCs w:val="18"/>
        </w:rPr>
      </w:pPr>
      <w:r>
        <w:rPr>
          <w:sz w:val="22"/>
          <w:szCs w:val="18"/>
        </w:rPr>
        <w:t>proponowany kierownik budowy</w:t>
      </w:r>
    </w:p>
    <w:p w14:paraId="1EDA1DA3" w14:textId="77777777" w:rsidR="00A30FDE" w:rsidRDefault="00A30FDE" w:rsidP="00A30FDE">
      <w:pPr>
        <w:spacing w:line="360" w:lineRule="auto"/>
        <w:ind w:left="284" w:hanging="284"/>
        <w:jc w:val="both"/>
        <w:rPr>
          <w:sz w:val="22"/>
          <w:szCs w:val="18"/>
        </w:rPr>
      </w:pPr>
      <w:r>
        <w:rPr>
          <w:sz w:val="22"/>
          <w:szCs w:val="18"/>
        </w:rPr>
        <w:tab/>
        <w:t>Imię i nazwisko:…………………………………………….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662"/>
        <w:gridCol w:w="1667"/>
      </w:tblGrid>
      <w:tr w:rsidR="00A30FDE" w14:paraId="266C5344" w14:textId="77777777" w:rsidTr="00C668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AF50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55346" w14:textId="469CBD3A" w:rsidR="00A30FDE" w:rsidRDefault="00A30FDE" w:rsidP="00C6689F">
            <w:pPr>
              <w:jc w:val="both"/>
              <w:rPr>
                <w:sz w:val="22"/>
                <w:szCs w:val="18"/>
                <w:vertAlign w:val="superscript"/>
              </w:rPr>
            </w:pPr>
            <w:r>
              <w:rPr>
                <w:sz w:val="22"/>
                <w:szCs w:val="18"/>
              </w:rPr>
              <w:t>Wskazanie inwestycji, na których wskazana osoba pełniła funkcję kierownika budowy (</w:t>
            </w:r>
            <w:r w:rsidRPr="00A86280">
              <w:rPr>
                <w:sz w:val="22"/>
                <w:szCs w:val="18"/>
              </w:rPr>
              <w:t>roboty budowlanej,  polegającej na budowie, przebudowie</w:t>
            </w:r>
            <w:r>
              <w:rPr>
                <w:sz w:val="22"/>
                <w:szCs w:val="18"/>
              </w:rPr>
              <w:t>, rozbudowie</w:t>
            </w:r>
            <w:r w:rsidRPr="00A86280">
              <w:rPr>
                <w:sz w:val="22"/>
                <w:szCs w:val="18"/>
              </w:rPr>
              <w:t xml:space="preserve"> bądź remoncie </w:t>
            </w:r>
            <w:r>
              <w:rPr>
                <w:sz w:val="22"/>
                <w:szCs w:val="18"/>
              </w:rPr>
              <w:t>płyty boiska z nawierzchni syntetycznej – sztuczna trawa)</w:t>
            </w:r>
            <w:r>
              <w:rPr>
                <w:rStyle w:val="Odwoanieprzypisudolnego"/>
                <w:sz w:val="22"/>
                <w:szCs w:val="18"/>
              </w:rPr>
              <w:footnoteReference w:id="5"/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7BA6" w14:textId="77777777" w:rsidR="00A30FDE" w:rsidRDefault="00A30FDE" w:rsidP="00C6689F">
            <w:pPr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Data realizacji inwestycji</w:t>
            </w:r>
          </w:p>
        </w:tc>
      </w:tr>
      <w:tr w:rsidR="00A30FDE" w14:paraId="3CCE6129" w14:textId="77777777" w:rsidTr="00C668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27E1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A3D9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B61D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</w:tr>
      <w:tr w:rsidR="00A30FDE" w14:paraId="53234FEE" w14:textId="77777777" w:rsidTr="00C668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227A7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0FA1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64C9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</w:tr>
      <w:tr w:rsidR="00A30FDE" w14:paraId="6D551082" w14:textId="77777777" w:rsidTr="00C668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E404B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471F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7436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</w:tr>
      <w:tr w:rsidR="00A30FDE" w14:paraId="4A183FBC" w14:textId="77777777" w:rsidTr="00C668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43B5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79F4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6194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</w:tr>
      <w:tr w:rsidR="00A30FDE" w14:paraId="1BC7FF42" w14:textId="77777777" w:rsidTr="00C668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E864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F6AF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4D73" w14:textId="77777777" w:rsidR="00A30FDE" w:rsidRDefault="00A30FDE" w:rsidP="00C6689F">
            <w:pPr>
              <w:spacing w:line="360" w:lineRule="auto"/>
              <w:jc w:val="both"/>
              <w:rPr>
                <w:sz w:val="22"/>
                <w:szCs w:val="18"/>
              </w:rPr>
            </w:pPr>
          </w:p>
        </w:tc>
      </w:tr>
    </w:tbl>
    <w:p w14:paraId="5BF44DE2" w14:textId="77777777" w:rsidR="00525EFF" w:rsidRPr="00525EFF" w:rsidRDefault="00525EFF" w:rsidP="006266FB">
      <w:pPr>
        <w:pStyle w:val="Akapitzlist"/>
        <w:spacing w:before="120" w:after="120" w:line="276" w:lineRule="auto"/>
        <w:ind w:left="0"/>
        <w:jc w:val="both"/>
        <w:rPr>
          <w:sz w:val="12"/>
          <w:szCs w:val="12"/>
        </w:rPr>
      </w:pPr>
    </w:p>
    <w:p w14:paraId="465CAE8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33F2A98" w14:textId="1C7D1F07" w:rsidR="00CE3AE6" w:rsidRPr="006266FB" w:rsidRDefault="00267D1F" w:rsidP="006266F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5951F1E4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59D4C4BC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7B9AE9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6BACD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D3D4E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9C9A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FDC240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C464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CD6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0BA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77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433A4EA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FD23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BEB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2CE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278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E8FF64" w14:textId="77777777" w:rsidR="002A7911" w:rsidRPr="00AF4AC3" w:rsidRDefault="002A7911" w:rsidP="002A7911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3B9A702D" w14:textId="77777777" w:rsidR="007D475B" w:rsidRPr="007D475B" w:rsidRDefault="002A7911" w:rsidP="002A7911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6"/>
      </w:r>
      <w:r>
        <w:rPr>
          <w:b/>
          <w:sz w:val="22"/>
          <w:szCs w:val="22"/>
        </w:rPr>
        <w:t>.</w:t>
      </w:r>
    </w:p>
    <w:p w14:paraId="2ECE47D0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3AA5CBC2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52A4590A" w14:textId="77777777" w:rsidTr="00DC336F">
        <w:tc>
          <w:tcPr>
            <w:tcW w:w="2551" w:type="dxa"/>
            <w:shd w:val="clear" w:color="auto" w:fill="auto"/>
            <w:vAlign w:val="center"/>
          </w:tcPr>
          <w:p w14:paraId="0586991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7AC93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9D488BB" w14:textId="77777777" w:rsidTr="00DC336F">
        <w:tc>
          <w:tcPr>
            <w:tcW w:w="2551" w:type="dxa"/>
            <w:shd w:val="clear" w:color="auto" w:fill="auto"/>
            <w:vAlign w:val="center"/>
          </w:tcPr>
          <w:p w14:paraId="05F8BAE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227542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643B97E" w14:textId="77777777" w:rsidTr="00DC336F">
        <w:tc>
          <w:tcPr>
            <w:tcW w:w="2551" w:type="dxa"/>
            <w:shd w:val="clear" w:color="auto" w:fill="auto"/>
            <w:vAlign w:val="center"/>
          </w:tcPr>
          <w:p w14:paraId="598E2D9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E7915B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DF498F7" w14:textId="77777777" w:rsidTr="00DC336F">
        <w:tc>
          <w:tcPr>
            <w:tcW w:w="2551" w:type="dxa"/>
            <w:shd w:val="clear" w:color="auto" w:fill="auto"/>
            <w:vAlign w:val="center"/>
          </w:tcPr>
          <w:p w14:paraId="2F2FFBB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ED7F59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B9CF4AD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5F636C7C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445B082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0912E71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CAF55E7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4D7F693E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2BF54B2A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DBBF" w14:textId="77777777" w:rsidR="00A76600" w:rsidRDefault="00A76600" w:rsidP="00FF57EE">
      <w:r>
        <w:separator/>
      </w:r>
    </w:p>
  </w:endnote>
  <w:endnote w:type="continuationSeparator" w:id="0">
    <w:p w14:paraId="4A4BF28F" w14:textId="77777777" w:rsidR="00A76600" w:rsidRDefault="00A7660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1435A" w14:textId="77777777" w:rsidR="00A76600" w:rsidRDefault="00A76600" w:rsidP="00FF57EE">
      <w:r>
        <w:separator/>
      </w:r>
    </w:p>
  </w:footnote>
  <w:footnote w:type="continuationSeparator" w:id="0">
    <w:p w14:paraId="7616D75B" w14:textId="77777777" w:rsidR="00A76600" w:rsidRDefault="00A76600" w:rsidP="00FF57EE">
      <w:r>
        <w:continuationSeparator/>
      </w:r>
    </w:p>
  </w:footnote>
  <w:footnote w:id="1">
    <w:p w14:paraId="5851858F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A7DA5AD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149B8CF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443CAA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AC4BB47" w14:textId="3A14922E" w:rsidR="00A30FDE" w:rsidRDefault="00FF57EE" w:rsidP="00A30FDE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7A27A57B" w14:textId="435C89DD" w:rsidR="00A30FDE" w:rsidRDefault="00A30FDE">
      <w:pPr>
        <w:pStyle w:val="Tekstprzypisudolnego"/>
      </w:pPr>
      <w:r>
        <w:rPr>
          <w:rStyle w:val="Odwoanieprzypisudolnego"/>
        </w:rPr>
        <w:footnoteRef/>
      </w:r>
      <w:r>
        <w:t xml:space="preserve">  </w:t>
      </w:r>
      <w:r w:rsidRPr="00A30FDE">
        <w:t>Okres gwarancji będzie oceniany w kryterium oceny ofert na zasadach określonych w SWZ.</w:t>
      </w:r>
    </w:p>
  </w:footnote>
  <w:footnote w:id="5">
    <w:p w14:paraId="0614393C" w14:textId="5021C152" w:rsidR="00A30FDE" w:rsidRDefault="00A30FD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30FDE">
        <w:t>Ilość robót, którymi kierowała dana osoba będzie oceniana w kryterium oceny ofert na zasadach określonych w SWZ</w:t>
      </w:r>
    </w:p>
  </w:footnote>
  <w:footnote w:id="6">
    <w:p w14:paraId="5BA80514" w14:textId="77777777" w:rsidR="002A7911" w:rsidRDefault="002A7911" w:rsidP="002A79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70A36" w14:textId="5271767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A7911">
      <w:rPr>
        <w:sz w:val="20"/>
        <w:szCs w:val="20"/>
      </w:rPr>
      <w:t>ZP 271.</w:t>
    </w:r>
    <w:r w:rsidR="00B9245F">
      <w:rPr>
        <w:sz w:val="20"/>
        <w:szCs w:val="20"/>
      </w:rPr>
      <w:t>4</w:t>
    </w:r>
    <w:r w:rsidR="002A7911">
      <w:rPr>
        <w:sz w:val="20"/>
        <w:szCs w:val="20"/>
      </w:rPr>
      <w:t>.202</w:t>
    </w:r>
    <w:r w:rsidR="00B9245F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F93AE0F8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600"/>
    <w:rsid w:val="001063D3"/>
    <w:rsid w:val="001C7D84"/>
    <w:rsid w:val="002214DB"/>
    <w:rsid w:val="00247C53"/>
    <w:rsid w:val="00267D1F"/>
    <w:rsid w:val="002A7911"/>
    <w:rsid w:val="002E612D"/>
    <w:rsid w:val="003B769C"/>
    <w:rsid w:val="004D5A42"/>
    <w:rsid w:val="00525EFF"/>
    <w:rsid w:val="00532CAD"/>
    <w:rsid w:val="005844F6"/>
    <w:rsid w:val="005F6F5F"/>
    <w:rsid w:val="006266FB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30FDE"/>
    <w:rsid w:val="00A50E18"/>
    <w:rsid w:val="00A76600"/>
    <w:rsid w:val="00AA39D6"/>
    <w:rsid w:val="00AE2ACB"/>
    <w:rsid w:val="00AF4AC3"/>
    <w:rsid w:val="00B47637"/>
    <w:rsid w:val="00B9086B"/>
    <w:rsid w:val="00B9245F"/>
    <w:rsid w:val="00BC4F99"/>
    <w:rsid w:val="00C22F7D"/>
    <w:rsid w:val="00CE3AE6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EC3ABF"/>
  <w15:chartTrackingRefBased/>
  <w15:docId w15:val="{51C6FCE4-1B5A-424C-A492-55499E936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642</Words>
  <Characters>3855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</vt:lpstr>
      <vt:lpstr>    </vt:lpstr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2022-02-10T09:11:00Z</dcterms:created>
  <dcterms:modified xsi:type="dcterms:W3CDTF">2022-02-10T09:11:00Z</dcterms:modified>
</cp:coreProperties>
</file>