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BBEF4" w14:textId="17CF202C" w:rsidR="00145585" w:rsidRDefault="00145585" w:rsidP="00145585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Załącznik do </w:t>
      </w:r>
      <w:r w:rsidR="009C43FC">
        <w:rPr>
          <w:rFonts w:ascii="Times New Roman" w:hAnsi="Times New Roman"/>
        </w:rPr>
        <w:t xml:space="preserve">7 </w:t>
      </w:r>
      <w:r>
        <w:rPr>
          <w:rFonts w:ascii="Times New Roman" w:hAnsi="Times New Roman"/>
        </w:rPr>
        <w:t>SWZ</w:t>
      </w:r>
    </w:p>
    <w:p w14:paraId="58F96491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Wykonawca wspólnie ubiegający się o udzielenie zamówienia:</w:t>
      </w:r>
    </w:p>
    <w:p w14:paraId="7293E4EA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14:paraId="2EC1E7D6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5FE7B5E9" w14:textId="77777777" w:rsidR="001C45C6" w:rsidRPr="001C45C6" w:rsidRDefault="001C45C6" w:rsidP="001C45C6">
      <w:pPr>
        <w:rPr>
          <w:rFonts w:ascii="Times New Roman" w:hAnsi="Times New Roman"/>
          <w:sz w:val="18"/>
          <w:szCs w:val="18"/>
        </w:rPr>
      </w:pPr>
      <w:r w:rsidRPr="001C45C6">
        <w:rPr>
          <w:rFonts w:ascii="Times New Roman" w:hAnsi="Times New Roman"/>
          <w:sz w:val="18"/>
          <w:szCs w:val="18"/>
        </w:rPr>
        <w:t>(pełna nazwa/firma, adres,</w:t>
      </w:r>
    </w:p>
    <w:p w14:paraId="573A9C30" w14:textId="77777777" w:rsidR="001C45C6" w:rsidRPr="001C45C6" w:rsidRDefault="001C45C6" w:rsidP="001C45C6">
      <w:pPr>
        <w:rPr>
          <w:rFonts w:ascii="Times New Roman" w:hAnsi="Times New Roman"/>
          <w:sz w:val="18"/>
          <w:szCs w:val="18"/>
        </w:rPr>
      </w:pPr>
      <w:r w:rsidRPr="001C45C6">
        <w:rPr>
          <w:rFonts w:ascii="Times New Roman" w:hAnsi="Times New Roman"/>
          <w:sz w:val="18"/>
          <w:szCs w:val="18"/>
        </w:rPr>
        <w:t>w zależności od podmiotu )</w:t>
      </w:r>
    </w:p>
    <w:p w14:paraId="7E86B088" w14:textId="77777777" w:rsidR="001C45C6" w:rsidRPr="001C45C6" w:rsidRDefault="001C45C6" w:rsidP="001C45C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C45C6">
        <w:rPr>
          <w:rFonts w:ascii="Times New Roman" w:hAnsi="Times New Roman"/>
          <w:b/>
          <w:bCs/>
          <w:sz w:val="24"/>
          <w:szCs w:val="24"/>
        </w:rPr>
        <w:t>OŚWIADCZENIE</w:t>
      </w:r>
    </w:p>
    <w:p w14:paraId="102F3C1B" w14:textId="77777777" w:rsidR="001C45C6" w:rsidRPr="001C45C6" w:rsidRDefault="001C45C6" w:rsidP="001C45C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C45C6">
        <w:rPr>
          <w:rFonts w:ascii="Times New Roman" w:hAnsi="Times New Roman"/>
          <w:b/>
          <w:bCs/>
          <w:sz w:val="24"/>
          <w:szCs w:val="24"/>
        </w:rPr>
        <w:t>WYKONAWCÓW WSPÓLNIE UBIEGAJĄCYCH SIĘ O UDZIELENIE ZAMÓWIENIA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14:paraId="7F21A475" w14:textId="77777777" w:rsidR="001C45C6" w:rsidRPr="001C45C6" w:rsidRDefault="001C45C6" w:rsidP="001C45C6">
      <w:pPr>
        <w:jc w:val="center"/>
        <w:rPr>
          <w:rFonts w:ascii="Times New Roman" w:hAnsi="Times New Roman"/>
          <w:b/>
          <w:bCs/>
        </w:rPr>
      </w:pPr>
      <w:r w:rsidRPr="001C45C6">
        <w:rPr>
          <w:rFonts w:ascii="Times New Roman" w:hAnsi="Times New Roman"/>
          <w:b/>
          <w:bCs/>
        </w:rPr>
        <w:t>składane na podstawie art. 117 ust. 4 ustawy z dnia 11 września 2019 r. Prawo zamówień publicznych</w:t>
      </w:r>
      <w:r>
        <w:rPr>
          <w:rFonts w:ascii="Times New Roman" w:hAnsi="Times New Roman"/>
          <w:b/>
          <w:bCs/>
        </w:rPr>
        <w:t xml:space="preserve"> </w:t>
      </w:r>
      <w:r w:rsidRPr="001C45C6">
        <w:rPr>
          <w:rFonts w:ascii="Times New Roman" w:hAnsi="Times New Roman"/>
          <w:b/>
          <w:bCs/>
        </w:rPr>
        <w:t xml:space="preserve">(dalej jako: ustawa </w:t>
      </w:r>
      <w:proofErr w:type="spellStart"/>
      <w:r w:rsidRPr="001C45C6">
        <w:rPr>
          <w:rFonts w:ascii="Times New Roman" w:hAnsi="Times New Roman"/>
          <w:b/>
          <w:bCs/>
        </w:rPr>
        <w:t>Pzp</w:t>
      </w:r>
      <w:proofErr w:type="spellEnd"/>
      <w:r w:rsidRPr="001C45C6">
        <w:rPr>
          <w:rFonts w:ascii="Times New Roman" w:hAnsi="Times New Roman"/>
          <w:b/>
          <w:bCs/>
        </w:rPr>
        <w:t>)</w:t>
      </w:r>
    </w:p>
    <w:p w14:paraId="48AF15BD" w14:textId="607D348E" w:rsidR="001C45C6" w:rsidRPr="009C43FC" w:rsidRDefault="001C45C6" w:rsidP="001C45C6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Na potrzeby postępowania o udzielenie zamówienia publicznego pn. „</w:t>
      </w:r>
      <w:r w:rsidR="009C43FC" w:rsidRPr="009C43FC">
        <w:rPr>
          <w:rFonts w:ascii="Times New Roman" w:hAnsi="Times New Roman"/>
          <w:b/>
        </w:rPr>
        <w:t>Przebudowa  boiska wraz z nadbudową i przebudową budynku szatniowego w kompleksie szkolnym oraz infrastrukturą towarzyszącą w miejscowości Psary przy ul. Głównej 91</w:t>
      </w:r>
      <w:r>
        <w:rPr>
          <w:rFonts w:ascii="Times New Roman" w:hAnsi="Times New Roman"/>
        </w:rPr>
        <w:t>”, oświadczamy, iż następujące roboty budowlane*/usługi*/dostawy* wykonają</w:t>
      </w:r>
    </w:p>
    <w:p w14:paraId="7FE1C999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poszczególni wykonawcy wspólnie ubiegający się o udzielenie zamówienia**:</w:t>
      </w:r>
    </w:p>
    <w:p w14:paraId="13FFFFE6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1. Wykonawca (nazwa): …………………………..…</w:t>
      </w:r>
    </w:p>
    <w:p w14:paraId="5F08E435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wykona: ………………………………………………………………………..…………………….…………….</w:t>
      </w:r>
    </w:p>
    <w:p w14:paraId="7327B44B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2. Wykonawca (nazwa): ……………………………..</w:t>
      </w:r>
    </w:p>
    <w:p w14:paraId="553CA8CA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wykona: ………………………………………………………………………………………….…………………</w:t>
      </w:r>
    </w:p>
    <w:p w14:paraId="13243DDA" w14:textId="77777777" w:rsidR="001C45C6" w:rsidRPr="001C45C6" w:rsidRDefault="001C45C6" w:rsidP="001C45C6">
      <w:pPr>
        <w:rPr>
          <w:rFonts w:ascii="Times New Roman" w:hAnsi="Times New Roman"/>
          <w:sz w:val="18"/>
          <w:szCs w:val="18"/>
        </w:rPr>
      </w:pPr>
      <w:r w:rsidRPr="001C45C6">
        <w:rPr>
          <w:rFonts w:ascii="Times New Roman" w:hAnsi="Times New Roman"/>
          <w:sz w:val="18"/>
          <w:szCs w:val="18"/>
        </w:rPr>
        <w:t>* niepotrzebne skreślić</w:t>
      </w:r>
    </w:p>
    <w:p w14:paraId="7065A052" w14:textId="77777777" w:rsidR="001C45C6" w:rsidRPr="001C45C6" w:rsidRDefault="001C45C6" w:rsidP="001C45C6">
      <w:pPr>
        <w:rPr>
          <w:rFonts w:ascii="Times New Roman" w:hAnsi="Times New Roman"/>
          <w:sz w:val="18"/>
          <w:szCs w:val="18"/>
        </w:rPr>
      </w:pPr>
      <w:r w:rsidRPr="001C45C6">
        <w:rPr>
          <w:rFonts w:ascii="Times New Roman" w:hAnsi="Times New Roman"/>
          <w:sz w:val="18"/>
          <w:szCs w:val="18"/>
        </w:rPr>
        <w:t>**Dotyczy jedynie wykonawców wspólnie ubiegających się o zamówienie – należy dostosować formularz do liczby wykonawców występujących</w:t>
      </w:r>
      <w:r>
        <w:rPr>
          <w:rFonts w:ascii="Times New Roman" w:hAnsi="Times New Roman"/>
          <w:sz w:val="18"/>
          <w:szCs w:val="18"/>
        </w:rPr>
        <w:t xml:space="preserve"> </w:t>
      </w:r>
      <w:r w:rsidRPr="001C45C6">
        <w:rPr>
          <w:rFonts w:ascii="Times New Roman" w:hAnsi="Times New Roman"/>
          <w:sz w:val="18"/>
          <w:szCs w:val="18"/>
        </w:rPr>
        <w:t>wspólnie</w:t>
      </w:r>
    </w:p>
    <w:p w14:paraId="05C4589D" w14:textId="77777777" w:rsidR="001C45C6" w:rsidRDefault="001C45C6" w:rsidP="001C45C6">
      <w:pPr>
        <w:rPr>
          <w:rFonts w:ascii="Times New Roman" w:hAnsi="Times New Roman"/>
        </w:rPr>
      </w:pPr>
    </w:p>
    <w:p w14:paraId="58882506" w14:textId="77777777" w:rsidR="001C45C6" w:rsidRDefault="001C45C6" w:rsidP="001C45C6">
      <w:pPr>
        <w:rPr>
          <w:rFonts w:ascii="Times New Roman" w:hAnsi="Times New Roman"/>
        </w:rPr>
      </w:pPr>
    </w:p>
    <w:p w14:paraId="7A01348A" w14:textId="77777777" w:rsidR="001C45C6" w:rsidRDefault="001C45C6" w:rsidP="001C45C6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 dnia …….…………..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</w:t>
      </w:r>
    </w:p>
    <w:p w14:paraId="1B49786A" w14:textId="77777777" w:rsidR="001C45C6" w:rsidRPr="0041631D" w:rsidRDefault="001C45C6" w:rsidP="001C45C6">
      <w:pPr>
        <w:rPr>
          <w:rFonts w:ascii="Times New Roman" w:hAnsi="Times New Roman"/>
          <w:sz w:val="18"/>
          <w:szCs w:val="18"/>
        </w:rPr>
      </w:pPr>
      <w:r w:rsidRPr="0041631D">
        <w:rPr>
          <w:rFonts w:ascii="Times New Roman" w:hAnsi="Times New Roman"/>
          <w:sz w:val="18"/>
          <w:szCs w:val="18"/>
        </w:rPr>
        <w:t>( Miejscowość)                                                                występowania w imieniu wykonawcy)</w:t>
      </w:r>
    </w:p>
    <w:p w14:paraId="6C9D2BBC" w14:textId="77777777" w:rsidR="0041631D" w:rsidRDefault="0041631D" w:rsidP="001C45C6">
      <w:pPr>
        <w:rPr>
          <w:rFonts w:ascii="Times New Roman" w:hAnsi="Times New Roman"/>
        </w:rPr>
      </w:pPr>
    </w:p>
    <w:p w14:paraId="64A3B219" w14:textId="77777777" w:rsidR="001C45C6" w:rsidRDefault="001C45C6" w:rsidP="0041631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oświadczenie składane jest pod rygorem odpowiedzialności karnej za fałszywe zeznania – zgodnie z art. 233 §1</w:t>
      </w:r>
      <w:r w:rsidR="004163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Kodeksu Karnego oraz pod rygorem odpowiedzialności za poświadczenie nieprawdy w dokumentach w celu uzyskania</w:t>
      </w:r>
      <w:r w:rsidR="004163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zamówienia publicznego – art. 297 §1 Kodeksu Karnego.</w:t>
      </w:r>
    </w:p>
    <w:p w14:paraId="76F44B03" w14:textId="77777777" w:rsidR="001C45C6" w:rsidRDefault="001C45C6" w:rsidP="001C45C6">
      <w:pPr>
        <w:rPr>
          <w:rFonts w:ascii="Times New Roman" w:hAnsi="Times New Roman"/>
          <w:vertAlign w:val="superscript"/>
        </w:rPr>
      </w:pPr>
    </w:p>
    <w:p w14:paraId="14EE9B71" w14:textId="77777777" w:rsidR="001C45C6" w:rsidRDefault="001C45C6" w:rsidP="001C45C6">
      <w:pPr>
        <w:rPr>
          <w:rFonts w:ascii="Times New Roman" w:hAnsi="Times New Roman"/>
          <w:vertAlign w:val="superscript"/>
        </w:rPr>
      </w:pPr>
    </w:p>
    <w:p w14:paraId="20CE0084" w14:textId="77777777" w:rsidR="00815F9A" w:rsidRPr="001C45C6" w:rsidRDefault="001C45C6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t>1</w:t>
      </w:r>
      <w:r w:rsidRPr="001C45C6">
        <w:rPr>
          <w:rFonts w:ascii="Times New Roman" w:hAnsi="Times New Roman"/>
          <w:sz w:val="18"/>
          <w:szCs w:val="18"/>
        </w:rPr>
        <w:t xml:space="preserve"> Oświadczenie składa TYLKO wykonawca wspólnie ubiegający się o udzielenie zamówienia</w:t>
      </w:r>
    </w:p>
    <w:sectPr w:rsidR="00815F9A" w:rsidRPr="001C45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9F845" w14:textId="77777777" w:rsidR="005A3B75" w:rsidRDefault="005A3B75" w:rsidP="00145585">
      <w:pPr>
        <w:spacing w:after="0" w:line="240" w:lineRule="auto"/>
      </w:pPr>
      <w:r>
        <w:separator/>
      </w:r>
    </w:p>
  </w:endnote>
  <w:endnote w:type="continuationSeparator" w:id="0">
    <w:p w14:paraId="1F1CBF2E" w14:textId="77777777" w:rsidR="005A3B75" w:rsidRDefault="005A3B75" w:rsidP="0014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8D87C" w14:textId="77777777" w:rsidR="00EE775B" w:rsidRDefault="00EE77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2025009"/>
      <w:docPartObj>
        <w:docPartGallery w:val="Page Numbers (Bottom of Page)"/>
        <w:docPartUnique/>
      </w:docPartObj>
    </w:sdtPr>
    <w:sdtEndPr/>
    <w:sdtContent>
      <w:p w14:paraId="2DCD40EB" w14:textId="77777777" w:rsidR="00145585" w:rsidRDefault="001455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405448" w14:textId="77777777" w:rsidR="00145585" w:rsidRDefault="001455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5D3EA" w14:textId="77777777" w:rsidR="00EE775B" w:rsidRDefault="00EE77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67FDA" w14:textId="77777777" w:rsidR="005A3B75" w:rsidRDefault="005A3B75" w:rsidP="00145585">
      <w:pPr>
        <w:spacing w:after="0" w:line="240" w:lineRule="auto"/>
      </w:pPr>
      <w:r>
        <w:separator/>
      </w:r>
    </w:p>
  </w:footnote>
  <w:footnote w:type="continuationSeparator" w:id="0">
    <w:p w14:paraId="58C813CA" w14:textId="77777777" w:rsidR="005A3B75" w:rsidRDefault="005A3B75" w:rsidP="00145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37471" w14:textId="77777777" w:rsidR="00EE775B" w:rsidRDefault="00EE7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FFE3" w14:textId="77777777" w:rsidR="00EE775B" w:rsidRDefault="00EE7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A23CA" w14:textId="77777777" w:rsidR="00EE775B" w:rsidRDefault="00EE77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75"/>
    <w:rsid w:val="00074EC8"/>
    <w:rsid w:val="00145585"/>
    <w:rsid w:val="001C45C6"/>
    <w:rsid w:val="00392C05"/>
    <w:rsid w:val="0041631D"/>
    <w:rsid w:val="005A3B75"/>
    <w:rsid w:val="00815F9A"/>
    <w:rsid w:val="009C43FC"/>
    <w:rsid w:val="00EE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A3518"/>
  <w15:chartTrackingRefBased/>
  <w15:docId w15:val="{AF9B15C7-7155-4285-9827-BD088106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45C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55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558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455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558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42D4C-7AB7-4510-9E87-A40D898BA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2022-02-10T10:13:00Z</dcterms:created>
  <dcterms:modified xsi:type="dcterms:W3CDTF">2022-02-10T10:13:00Z</dcterms:modified>
</cp:coreProperties>
</file>