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9996A" w14:textId="63D06450" w:rsidR="00E66274" w:rsidRPr="00E66274" w:rsidRDefault="00E66274" w:rsidP="00E66274">
      <w:pPr>
        <w:jc w:val="right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AD4383">
        <w:rPr>
          <w:rFonts w:ascii="Times New Roman" w:hAnsi="Times New Roman" w:cs="Times New Roman"/>
          <w:sz w:val="24"/>
          <w:szCs w:val="24"/>
        </w:rPr>
        <w:t xml:space="preserve">do </w:t>
      </w:r>
      <w:r w:rsidR="00DB60CD">
        <w:rPr>
          <w:rFonts w:ascii="Times New Roman" w:hAnsi="Times New Roman" w:cs="Times New Roman"/>
          <w:sz w:val="24"/>
          <w:szCs w:val="24"/>
        </w:rPr>
        <w:t xml:space="preserve">8 </w:t>
      </w:r>
      <w:r w:rsidR="00AD4383">
        <w:rPr>
          <w:rFonts w:ascii="Times New Roman" w:hAnsi="Times New Roman" w:cs="Times New Roman"/>
          <w:sz w:val="24"/>
          <w:szCs w:val="24"/>
        </w:rPr>
        <w:t>SWZ</w:t>
      </w:r>
    </w:p>
    <w:p w14:paraId="454F2D9B" w14:textId="77777777" w:rsidR="00E66274" w:rsidRPr="00E66274" w:rsidRDefault="00E66274" w:rsidP="00E66274">
      <w:pPr>
        <w:jc w:val="both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>Wykonawca:</w:t>
      </w:r>
    </w:p>
    <w:p w14:paraId="099572B3" w14:textId="77777777" w:rsidR="00E66274" w:rsidRPr="00E66274" w:rsidRDefault="00E66274" w:rsidP="00E66274">
      <w:pPr>
        <w:jc w:val="both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455DE9E9" w14:textId="77777777" w:rsidR="00E66274" w:rsidRPr="00E66274" w:rsidRDefault="00E66274" w:rsidP="00E66274">
      <w:pPr>
        <w:jc w:val="both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3EE361EB" w14:textId="77777777" w:rsidR="00E66274" w:rsidRPr="00E66274" w:rsidRDefault="00E66274" w:rsidP="00E66274">
      <w:pPr>
        <w:jc w:val="both"/>
        <w:rPr>
          <w:rFonts w:ascii="Times New Roman" w:hAnsi="Times New Roman" w:cs="Times New Roman"/>
          <w:sz w:val="20"/>
          <w:szCs w:val="20"/>
        </w:rPr>
      </w:pPr>
      <w:r w:rsidRPr="00E66274">
        <w:rPr>
          <w:rFonts w:ascii="Times New Roman" w:hAnsi="Times New Roman" w:cs="Times New Roman"/>
          <w:sz w:val="20"/>
          <w:szCs w:val="20"/>
        </w:rPr>
        <w:t>(pełna nazwa/firma, adres)</w:t>
      </w:r>
    </w:p>
    <w:p w14:paraId="343038C8" w14:textId="77777777" w:rsidR="00E66274" w:rsidRPr="00E66274" w:rsidRDefault="00E66274" w:rsidP="00E6627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6274">
        <w:rPr>
          <w:rFonts w:ascii="Times New Roman" w:hAnsi="Times New Roman" w:cs="Times New Roman"/>
          <w:b/>
          <w:bCs/>
          <w:sz w:val="24"/>
          <w:szCs w:val="24"/>
        </w:rPr>
        <w:t>WYKAZ MATERIAŁÓW I URZĄDZEŃ ROWNOWAŻNYCH</w:t>
      </w:r>
    </w:p>
    <w:p w14:paraId="38FF2447" w14:textId="643C6276" w:rsidR="00E66274" w:rsidRPr="00E66274" w:rsidRDefault="00E66274" w:rsidP="00E66274">
      <w:pPr>
        <w:jc w:val="both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>Przystępując do udziału w postępowaniu o udzielenie zamówienia publicznego na zadanie pn.: „</w:t>
      </w:r>
      <w:r w:rsidR="00DB60CD" w:rsidRPr="00DB60CD">
        <w:rPr>
          <w:rFonts w:ascii="Times New Roman" w:hAnsi="Times New Roman" w:cs="Times New Roman"/>
          <w:b/>
          <w:bCs/>
          <w:sz w:val="24"/>
          <w:szCs w:val="24"/>
        </w:rPr>
        <w:t>Przebudowa  boiska wraz z nadbudową i przebudową budynku szatniowego w kompleksie szkolnym oraz infrastrukturą towarzyszącą w miejscowości Psary przy ul. Głównej 91</w:t>
      </w:r>
      <w:r w:rsidRPr="00E66274">
        <w:rPr>
          <w:rFonts w:ascii="Times New Roman" w:hAnsi="Times New Roman" w:cs="Times New Roman"/>
          <w:sz w:val="24"/>
          <w:szCs w:val="24"/>
        </w:rPr>
        <w:t>” oświadczam, że podane w poniższej tabeli rozwiązania równoważne:</w:t>
      </w:r>
    </w:p>
    <w:p w14:paraId="2F1F868B" w14:textId="77777777" w:rsidR="00E66274" w:rsidRPr="00E66274" w:rsidRDefault="00E66274" w:rsidP="00E66274">
      <w:pPr>
        <w:jc w:val="both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>1. posiadają atesty, certyfikaty, aprobaty techniczne określone przez Zamawiającego w treści Specyfikacji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6274">
        <w:rPr>
          <w:rFonts w:ascii="Times New Roman" w:hAnsi="Times New Roman" w:cs="Times New Roman"/>
          <w:sz w:val="24"/>
          <w:szCs w:val="24"/>
        </w:rPr>
        <w:t>warunków niniejszego zamówienia lub równoważne zaświadczenia i dokumenty wystawione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6274">
        <w:rPr>
          <w:rFonts w:ascii="Times New Roman" w:hAnsi="Times New Roman" w:cs="Times New Roman"/>
          <w:sz w:val="24"/>
          <w:szCs w:val="24"/>
        </w:rPr>
        <w:t>podmioty mające siedzibę w innym państwie,</w:t>
      </w:r>
    </w:p>
    <w:p w14:paraId="677958A9" w14:textId="77777777" w:rsidR="00E66274" w:rsidRPr="00E66274" w:rsidRDefault="00E66274" w:rsidP="00E66274">
      <w:pPr>
        <w:jc w:val="both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>2. posiadają parametry techniczne i jakościowe nie gorsze od założeń projektowych, umożliwiające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6274">
        <w:rPr>
          <w:rFonts w:ascii="Times New Roman" w:hAnsi="Times New Roman" w:cs="Times New Roman"/>
          <w:sz w:val="24"/>
          <w:szCs w:val="24"/>
        </w:rPr>
        <w:t>uzyskanie efektu założonego przez Zamawiającego.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2086"/>
        <w:gridCol w:w="2126"/>
        <w:gridCol w:w="1984"/>
        <w:gridCol w:w="2263"/>
      </w:tblGrid>
      <w:tr w:rsidR="00AD4383" w14:paraId="7D5CE3DF" w14:textId="77777777" w:rsidTr="00AD4383">
        <w:trPr>
          <w:trHeight w:val="3234"/>
        </w:trPr>
        <w:tc>
          <w:tcPr>
            <w:tcW w:w="603" w:type="dxa"/>
          </w:tcPr>
          <w:p w14:paraId="354B4741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L.p.</w:t>
            </w:r>
          </w:p>
          <w:p w14:paraId="23F945C2" w14:textId="77777777" w:rsidR="00E66274" w:rsidRPr="00AD4383" w:rsidRDefault="00E66274" w:rsidP="00E66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</w:tcPr>
          <w:p w14:paraId="2CF5DF59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Wskazanie materiału,</w:t>
            </w:r>
          </w:p>
          <w:p w14:paraId="6F8611D3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produktu, elementu</w:t>
            </w:r>
          </w:p>
          <w:p w14:paraId="0566CA36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z dokumentacji</w:t>
            </w:r>
          </w:p>
          <w:p w14:paraId="53682526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projektowej</w:t>
            </w:r>
          </w:p>
          <w:p w14:paraId="5D661119" w14:textId="77777777" w:rsidR="00E66274" w:rsidRPr="00AD4383" w:rsidRDefault="00E66274" w:rsidP="00E66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FAAD44F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Wskazanie materiału,</w:t>
            </w:r>
          </w:p>
          <w:p w14:paraId="479FA793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produktu, elementu</w:t>
            </w:r>
          </w:p>
          <w:p w14:paraId="52EC9A2D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z dokumentacji</w:t>
            </w:r>
          </w:p>
          <w:p w14:paraId="59E3A024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projektowej</w:t>
            </w:r>
          </w:p>
          <w:p w14:paraId="0C835F38" w14:textId="77777777" w:rsidR="00E66274" w:rsidRPr="00AD4383" w:rsidRDefault="00E66274" w:rsidP="00E66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6E8AE87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Określenie rozwiązania</w:t>
            </w:r>
          </w:p>
          <w:p w14:paraId="477C39F3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równoważnego (producenta,</w:t>
            </w:r>
          </w:p>
          <w:p w14:paraId="03C7EF01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nazwa, typ model itp.)</w:t>
            </w:r>
          </w:p>
          <w:p w14:paraId="2828B708" w14:textId="77777777" w:rsidR="00E66274" w:rsidRPr="00AD4383" w:rsidRDefault="00E66274" w:rsidP="00E66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14:paraId="3D027431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Opis parametrów</w:t>
            </w:r>
          </w:p>
          <w:p w14:paraId="22303DD1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technicznych</w:t>
            </w:r>
          </w:p>
          <w:p w14:paraId="2FC02F60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dokumentujących</w:t>
            </w:r>
          </w:p>
          <w:p w14:paraId="7AE65568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równoważność z</w:t>
            </w:r>
          </w:p>
          <w:p w14:paraId="71676752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wymaganiami SWZ</w:t>
            </w:r>
          </w:p>
          <w:p w14:paraId="26F3AE66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Spełnienie warunku</w:t>
            </w:r>
          </w:p>
          <w:p w14:paraId="6D765166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równoważności w</w:t>
            </w:r>
          </w:p>
          <w:p w14:paraId="6F1DA7CB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odniesieniu do</w:t>
            </w:r>
          </w:p>
          <w:p w14:paraId="5FBB0CC2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szczegółowego opisu</w:t>
            </w:r>
          </w:p>
          <w:p w14:paraId="25E54B9D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przedmiotu</w:t>
            </w:r>
          </w:p>
          <w:p w14:paraId="68929768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zamówienia (należy</w:t>
            </w:r>
          </w:p>
          <w:p w14:paraId="5AC754A9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wpisać odpowiednio:</w:t>
            </w:r>
          </w:p>
          <w:p w14:paraId="2C07B61B" w14:textId="77777777" w:rsidR="00E66274" w:rsidRPr="00E66274" w:rsidRDefault="00E66274" w:rsidP="00E66274">
            <w:pPr>
              <w:rPr>
                <w:rFonts w:ascii="Times New Roman" w:hAnsi="Times New Roman" w:cs="Times New Roman"/>
              </w:rPr>
            </w:pPr>
            <w:r w:rsidRPr="00E66274">
              <w:rPr>
                <w:rFonts w:ascii="Times New Roman" w:hAnsi="Times New Roman" w:cs="Times New Roman"/>
              </w:rPr>
              <w:t>spełnia /nie spełnia</w:t>
            </w:r>
          </w:p>
          <w:p w14:paraId="3EE1F410" w14:textId="77777777" w:rsidR="00E66274" w:rsidRPr="00AD4383" w:rsidRDefault="00E66274" w:rsidP="00E66274">
            <w:pPr>
              <w:rPr>
                <w:rFonts w:ascii="Times New Roman" w:hAnsi="Times New Roman" w:cs="Times New Roman"/>
              </w:rPr>
            </w:pPr>
          </w:p>
        </w:tc>
      </w:tr>
      <w:tr w:rsidR="00AD4383" w14:paraId="37CB5B97" w14:textId="77777777" w:rsidTr="00AD4383">
        <w:tc>
          <w:tcPr>
            <w:tcW w:w="603" w:type="dxa"/>
          </w:tcPr>
          <w:p w14:paraId="6F9EEEF3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</w:tcPr>
          <w:p w14:paraId="3F41D3BE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B64F66A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4E2AE8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14:paraId="10D0DD6D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D4383" w14:paraId="288D8F76" w14:textId="77777777" w:rsidTr="00AD4383">
        <w:tc>
          <w:tcPr>
            <w:tcW w:w="603" w:type="dxa"/>
          </w:tcPr>
          <w:p w14:paraId="0F858427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</w:tcPr>
          <w:p w14:paraId="102B8CE9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71C977B8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902CD12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14:paraId="5B8215DC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D4383" w14:paraId="363C2872" w14:textId="77777777" w:rsidTr="00AD4383">
        <w:tc>
          <w:tcPr>
            <w:tcW w:w="603" w:type="dxa"/>
          </w:tcPr>
          <w:p w14:paraId="59C562FB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</w:tcPr>
          <w:p w14:paraId="04730B1B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C7DCF11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17DAB3A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14:paraId="1D1E80B4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D4383" w14:paraId="35B580E3" w14:textId="77777777" w:rsidTr="00AD4383">
        <w:tc>
          <w:tcPr>
            <w:tcW w:w="603" w:type="dxa"/>
          </w:tcPr>
          <w:p w14:paraId="3CE879F3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</w:tcPr>
          <w:p w14:paraId="3D9B45A1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08CB0FFA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1309F2B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14:paraId="71571B0C" w14:textId="77777777" w:rsidR="00E66274" w:rsidRPr="00AD4383" w:rsidRDefault="00E66274" w:rsidP="00E6627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F1E631A" w14:textId="77777777" w:rsidR="00E66274" w:rsidRPr="00AD4383" w:rsidRDefault="00E66274" w:rsidP="00E66274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4383">
        <w:rPr>
          <w:rFonts w:ascii="Times New Roman" w:hAnsi="Times New Roman" w:cs="Times New Roman"/>
          <w:i/>
          <w:iCs/>
          <w:sz w:val="20"/>
          <w:szCs w:val="20"/>
        </w:rPr>
        <w:t>(w razie potrzeby proszę poszerzyć tabelę)</w:t>
      </w:r>
    </w:p>
    <w:p w14:paraId="1BCC9FBC" w14:textId="77777777" w:rsidR="00E66274" w:rsidRPr="00E66274" w:rsidRDefault="00E66274" w:rsidP="00E66274">
      <w:pPr>
        <w:jc w:val="both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>Do niniejszego wykazu bezwzględnie należy dołączyć dokumenty potwierdzające, że oferowane rozwiązania równoważne odpowiadają wymaganiom</w:t>
      </w:r>
      <w:r w:rsidR="00AD4383">
        <w:rPr>
          <w:rFonts w:ascii="Times New Roman" w:hAnsi="Times New Roman" w:cs="Times New Roman"/>
          <w:sz w:val="24"/>
          <w:szCs w:val="24"/>
        </w:rPr>
        <w:t xml:space="preserve"> </w:t>
      </w:r>
      <w:r w:rsidRPr="00E66274">
        <w:rPr>
          <w:rFonts w:ascii="Times New Roman" w:hAnsi="Times New Roman" w:cs="Times New Roman"/>
          <w:sz w:val="24"/>
          <w:szCs w:val="24"/>
        </w:rPr>
        <w:t>określonym przez Zamawiającego. Celem potwierdzenia spełnienia warunku równoważności należy dołączyć: certyfikaty, atesty, aprobaty techniczne</w:t>
      </w:r>
      <w:r w:rsidR="00AD4383">
        <w:rPr>
          <w:rFonts w:ascii="Times New Roman" w:hAnsi="Times New Roman" w:cs="Times New Roman"/>
          <w:sz w:val="24"/>
          <w:szCs w:val="24"/>
        </w:rPr>
        <w:t xml:space="preserve"> </w:t>
      </w:r>
      <w:r w:rsidRPr="00E66274">
        <w:rPr>
          <w:rFonts w:ascii="Times New Roman" w:hAnsi="Times New Roman" w:cs="Times New Roman"/>
          <w:sz w:val="24"/>
          <w:szCs w:val="24"/>
        </w:rPr>
        <w:t>lub inne dokumenty potwierdzające, że oferowane rozwiązania odpowiadają wymaganiom określonym przez Zamawiającego w SWZ. Zamawiający</w:t>
      </w:r>
      <w:r w:rsidR="00AD4383">
        <w:rPr>
          <w:rFonts w:ascii="Times New Roman" w:hAnsi="Times New Roman" w:cs="Times New Roman"/>
          <w:sz w:val="24"/>
          <w:szCs w:val="24"/>
        </w:rPr>
        <w:t xml:space="preserve"> </w:t>
      </w:r>
      <w:r w:rsidRPr="00E66274">
        <w:rPr>
          <w:rFonts w:ascii="Times New Roman" w:hAnsi="Times New Roman" w:cs="Times New Roman"/>
          <w:sz w:val="24"/>
          <w:szCs w:val="24"/>
        </w:rPr>
        <w:t>uzna za wystarczające załączenie jednego z ww. dokumentów potwierdzających, że oferowane rozwiązanie odpowiadają wymaganiom określonym</w:t>
      </w:r>
      <w:r w:rsidR="00AD4383">
        <w:rPr>
          <w:rFonts w:ascii="Times New Roman" w:hAnsi="Times New Roman" w:cs="Times New Roman"/>
          <w:sz w:val="24"/>
          <w:szCs w:val="24"/>
        </w:rPr>
        <w:t xml:space="preserve"> </w:t>
      </w:r>
      <w:r w:rsidRPr="00E66274">
        <w:rPr>
          <w:rFonts w:ascii="Times New Roman" w:hAnsi="Times New Roman" w:cs="Times New Roman"/>
          <w:sz w:val="24"/>
          <w:szCs w:val="24"/>
        </w:rPr>
        <w:t>przez Zamawiającego.</w:t>
      </w:r>
    </w:p>
    <w:p w14:paraId="1418A71F" w14:textId="77777777" w:rsidR="00E66274" w:rsidRPr="00E66274" w:rsidRDefault="00E66274" w:rsidP="00E66274">
      <w:pPr>
        <w:jc w:val="both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>……………</w:t>
      </w:r>
      <w:r w:rsidR="00AD4383">
        <w:rPr>
          <w:rFonts w:ascii="Times New Roman" w:hAnsi="Times New Roman" w:cs="Times New Roman"/>
          <w:sz w:val="24"/>
          <w:szCs w:val="24"/>
        </w:rPr>
        <w:t>…</w:t>
      </w:r>
      <w:r w:rsidRPr="00E66274">
        <w:rPr>
          <w:rFonts w:ascii="Times New Roman" w:hAnsi="Times New Roman" w:cs="Times New Roman"/>
          <w:sz w:val="24"/>
          <w:szCs w:val="24"/>
        </w:rPr>
        <w:t>dnia …….…………..</w:t>
      </w:r>
      <w:r w:rsidR="00AD4383">
        <w:rPr>
          <w:rFonts w:ascii="Times New Roman" w:hAnsi="Times New Roman" w:cs="Times New Roman"/>
          <w:sz w:val="24"/>
          <w:szCs w:val="24"/>
        </w:rPr>
        <w:tab/>
      </w:r>
      <w:r w:rsidR="00AD4383">
        <w:rPr>
          <w:rFonts w:ascii="Times New Roman" w:hAnsi="Times New Roman" w:cs="Times New Roman"/>
          <w:sz w:val="24"/>
          <w:szCs w:val="24"/>
        </w:rPr>
        <w:tab/>
      </w:r>
      <w:r w:rsidR="00AD4383">
        <w:rPr>
          <w:rFonts w:ascii="Times New Roman" w:hAnsi="Times New Roman" w:cs="Times New Roman"/>
          <w:sz w:val="24"/>
          <w:szCs w:val="24"/>
        </w:rPr>
        <w:tab/>
      </w:r>
      <w:r w:rsidR="00AD4383"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14:paraId="10D0101B" w14:textId="77777777" w:rsidR="00E66274" w:rsidRPr="00DB60CD" w:rsidRDefault="00E66274" w:rsidP="00E66274">
      <w:pPr>
        <w:jc w:val="both"/>
        <w:rPr>
          <w:rFonts w:ascii="Times New Roman" w:hAnsi="Times New Roman" w:cs="Times New Roman"/>
          <w:sz w:val="18"/>
          <w:szCs w:val="18"/>
        </w:rPr>
      </w:pPr>
      <w:r w:rsidRPr="00DB60CD">
        <w:rPr>
          <w:rFonts w:ascii="Times New Roman" w:hAnsi="Times New Roman" w:cs="Times New Roman"/>
          <w:sz w:val="18"/>
          <w:szCs w:val="18"/>
        </w:rPr>
        <w:t>( Miejscowość)</w:t>
      </w:r>
      <w:r w:rsidR="00AD4383" w:rsidRPr="00DB60CD">
        <w:rPr>
          <w:rFonts w:ascii="Times New Roman" w:hAnsi="Times New Roman" w:cs="Times New Roman"/>
          <w:sz w:val="18"/>
          <w:szCs w:val="18"/>
        </w:rPr>
        <w:tab/>
      </w:r>
      <w:r w:rsidR="00AD4383" w:rsidRPr="00DB60CD">
        <w:rPr>
          <w:rFonts w:ascii="Times New Roman" w:hAnsi="Times New Roman" w:cs="Times New Roman"/>
          <w:sz w:val="18"/>
          <w:szCs w:val="18"/>
        </w:rPr>
        <w:tab/>
      </w:r>
      <w:r w:rsidR="00AD4383" w:rsidRPr="00DB60CD">
        <w:rPr>
          <w:rFonts w:ascii="Times New Roman" w:hAnsi="Times New Roman" w:cs="Times New Roman"/>
          <w:sz w:val="18"/>
          <w:szCs w:val="18"/>
        </w:rPr>
        <w:tab/>
      </w:r>
      <w:r w:rsidR="00AD4383" w:rsidRPr="00DB60CD">
        <w:rPr>
          <w:rFonts w:ascii="Times New Roman" w:hAnsi="Times New Roman" w:cs="Times New Roman"/>
          <w:sz w:val="18"/>
          <w:szCs w:val="18"/>
        </w:rPr>
        <w:tab/>
      </w:r>
      <w:r w:rsidR="00AD4383" w:rsidRPr="00DB60CD">
        <w:rPr>
          <w:rFonts w:ascii="Times New Roman" w:hAnsi="Times New Roman" w:cs="Times New Roman"/>
          <w:sz w:val="18"/>
          <w:szCs w:val="18"/>
        </w:rPr>
        <w:tab/>
      </w:r>
      <w:r w:rsidR="00AD4383" w:rsidRPr="00DB60CD">
        <w:rPr>
          <w:rFonts w:ascii="Times New Roman" w:hAnsi="Times New Roman" w:cs="Times New Roman"/>
          <w:sz w:val="18"/>
          <w:szCs w:val="18"/>
        </w:rPr>
        <w:tab/>
      </w:r>
      <w:r w:rsidR="00AD4383" w:rsidRPr="00DB60CD">
        <w:rPr>
          <w:rFonts w:ascii="Times New Roman" w:hAnsi="Times New Roman" w:cs="Times New Roman"/>
          <w:sz w:val="18"/>
          <w:szCs w:val="18"/>
        </w:rPr>
        <w:tab/>
      </w:r>
      <w:r w:rsidR="00AD4383" w:rsidRPr="00DB60CD">
        <w:rPr>
          <w:rFonts w:ascii="Times New Roman" w:hAnsi="Times New Roman" w:cs="Times New Roman"/>
          <w:sz w:val="18"/>
          <w:szCs w:val="18"/>
        </w:rPr>
        <w:tab/>
        <w:t>(podpis)</w:t>
      </w:r>
    </w:p>
    <w:p w14:paraId="190685FF" w14:textId="77777777" w:rsidR="00AD4383" w:rsidRDefault="00AD4383" w:rsidP="00E662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4F453B" w14:textId="77777777" w:rsidR="00D360B1" w:rsidRPr="00E66274" w:rsidRDefault="00E66274" w:rsidP="00E66274">
      <w:pPr>
        <w:jc w:val="both"/>
        <w:rPr>
          <w:rFonts w:ascii="Times New Roman" w:hAnsi="Times New Roman" w:cs="Times New Roman"/>
          <w:sz w:val="24"/>
          <w:szCs w:val="24"/>
        </w:rPr>
      </w:pPr>
      <w:r w:rsidRPr="00E66274">
        <w:rPr>
          <w:rFonts w:ascii="Times New Roman" w:hAnsi="Times New Roman" w:cs="Times New Roman"/>
          <w:sz w:val="24"/>
          <w:szCs w:val="24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sectPr w:rsidR="00D360B1" w:rsidRPr="00E662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24338" w14:textId="77777777" w:rsidR="00732625" w:rsidRDefault="00732625" w:rsidP="00AD4383">
      <w:pPr>
        <w:spacing w:after="0" w:line="240" w:lineRule="auto"/>
      </w:pPr>
      <w:r>
        <w:separator/>
      </w:r>
    </w:p>
  </w:endnote>
  <w:endnote w:type="continuationSeparator" w:id="0">
    <w:p w14:paraId="0E722A68" w14:textId="77777777" w:rsidR="00732625" w:rsidRDefault="00732625" w:rsidP="00AD4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4F59B" w14:textId="77777777" w:rsidR="0013474B" w:rsidRDefault="001347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933881"/>
      <w:docPartObj>
        <w:docPartGallery w:val="Page Numbers (Bottom of Page)"/>
        <w:docPartUnique/>
      </w:docPartObj>
    </w:sdtPr>
    <w:sdtEndPr/>
    <w:sdtContent>
      <w:p w14:paraId="571D7D91" w14:textId="77777777" w:rsidR="00AD4383" w:rsidRDefault="00AD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66F6EC" w14:textId="77777777" w:rsidR="00AD4383" w:rsidRDefault="00AD43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F5AFD" w14:textId="77777777" w:rsidR="0013474B" w:rsidRDefault="001347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FA7C0" w14:textId="77777777" w:rsidR="00732625" w:rsidRDefault="00732625" w:rsidP="00AD4383">
      <w:pPr>
        <w:spacing w:after="0" w:line="240" w:lineRule="auto"/>
      </w:pPr>
      <w:r>
        <w:separator/>
      </w:r>
    </w:p>
  </w:footnote>
  <w:footnote w:type="continuationSeparator" w:id="0">
    <w:p w14:paraId="620D568A" w14:textId="77777777" w:rsidR="00732625" w:rsidRDefault="00732625" w:rsidP="00AD4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F3E05" w14:textId="77777777" w:rsidR="0013474B" w:rsidRDefault="001347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15760" w14:textId="77777777" w:rsidR="0013474B" w:rsidRDefault="001347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3A722" w14:textId="77777777" w:rsidR="0013474B" w:rsidRDefault="001347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625"/>
    <w:rsid w:val="0013474B"/>
    <w:rsid w:val="0052522B"/>
    <w:rsid w:val="00732625"/>
    <w:rsid w:val="0094416D"/>
    <w:rsid w:val="00AD4383"/>
    <w:rsid w:val="00D360B1"/>
    <w:rsid w:val="00DB60CD"/>
    <w:rsid w:val="00E6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8E670"/>
  <w15:chartTrackingRefBased/>
  <w15:docId w15:val="{B0AE4F95-5D01-4291-B923-A5BA7398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6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D4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4383"/>
  </w:style>
  <w:style w:type="paragraph" w:styleId="Stopka">
    <w:name w:val="footer"/>
    <w:basedOn w:val="Normalny"/>
    <w:link w:val="StopkaZnak"/>
    <w:uiPriority w:val="99"/>
    <w:unhideWhenUsed/>
    <w:rsid w:val="00AD4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4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2022-02-10T10:14:00Z</dcterms:created>
  <dcterms:modified xsi:type="dcterms:W3CDTF">2022-02-10T10:14:00Z</dcterms:modified>
</cp:coreProperties>
</file>