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8E950" w14:textId="77777777" w:rsidR="00FB7F50" w:rsidRPr="002245BE" w:rsidRDefault="00F37247" w:rsidP="00B7702D">
      <w:pPr>
        <w:jc w:val="right"/>
        <w:rPr>
          <w:sz w:val="22"/>
          <w:szCs w:val="22"/>
        </w:rPr>
      </w:pPr>
      <w:bookmarkStart w:id="0" w:name="_Hlk53520193"/>
      <w:r w:rsidRPr="00F3724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F37247">
        <w:rPr>
          <w:sz w:val="22"/>
          <w:szCs w:val="22"/>
        </w:rPr>
        <w:t>2022-03-23</w:t>
      </w:r>
    </w:p>
    <w:p w14:paraId="01B79084" w14:textId="77777777" w:rsidR="00F37247" w:rsidRPr="00F37247" w:rsidRDefault="00F37247" w:rsidP="00B7702D">
      <w:pPr>
        <w:rPr>
          <w:b/>
          <w:bCs/>
          <w:sz w:val="22"/>
          <w:szCs w:val="22"/>
        </w:rPr>
      </w:pPr>
      <w:r w:rsidRPr="00F37247">
        <w:rPr>
          <w:b/>
          <w:bCs/>
          <w:sz w:val="22"/>
          <w:szCs w:val="22"/>
        </w:rPr>
        <w:t>Szpital Wojewódzki w Poznaniu</w:t>
      </w:r>
    </w:p>
    <w:p w14:paraId="7A2FB672" w14:textId="77777777" w:rsidR="00FB7F50" w:rsidRPr="002245BE" w:rsidRDefault="00F37247" w:rsidP="00B7702D">
      <w:pPr>
        <w:rPr>
          <w:b/>
          <w:bCs/>
          <w:sz w:val="22"/>
          <w:szCs w:val="22"/>
        </w:rPr>
      </w:pPr>
      <w:r w:rsidRPr="00F37247">
        <w:rPr>
          <w:b/>
          <w:bCs/>
          <w:sz w:val="22"/>
          <w:szCs w:val="22"/>
        </w:rPr>
        <w:t>Dział Zamówień Publicznych</w:t>
      </w:r>
    </w:p>
    <w:p w14:paraId="137730D9" w14:textId="77777777" w:rsidR="00FB7F50" w:rsidRPr="002245BE" w:rsidRDefault="00F37247" w:rsidP="00B7702D">
      <w:pPr>
        <w:rPr>
          <w:sz w:val="22"/>
          <w:szCs w:val="22"/>
        </w:rPr>
      </w:pPr>
      <w:r w:rsidRPr="00F3724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F37247">
        <w:rPr>
          <w:sz w:val="22"/>
          <w:szCs w:val="22"/>
        </w:rPr>
        <w:t>7/19</w:t>
      </w:r>
    </w:p>
    <w:p w14:paraId="5E99C1EF" w14:textId="77777777" w:rsidR="00FB7F50" w:rsidRPr="002245BE" w:rsidRDefault="00F37247" w:rsidP="00B7702D">
      <w:pPr>
        <w:rPr>
          <w:sz w:val="22"/>
          <w:szCs w:val="22"/>
        </w:rPr>
      </w:pPr>
      <w:r w:rsidRPr="00F3724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F37247">
        <w:rPr>
          <w:sz w:val="22"/>
          <w:szCs w:val="22"/>
        </w:rPr>
        <w:t>Poznań</w:t>
      </w:r>
    </w:p>
    <w:p w14:paraId="70E53090" w14:textId="77777777" w:rsidR="00E62859" w:rsidRDefault="00E62859" w:rsidP="00B7702D">
      <w:pPr>
        <w:rPr>
          <w:sz w:val="22"/>
          <w:szCs w:val="22"/>
        </w:rPr>
      </w:pPr>
    </w:p>
    <w:p w14:paraId="23850112" w14:textId="77777777" w:rsidR="00E62859" w:rsidRPr="00E62859" w:rsidRDefault="00E62859" w:rsidP="00B7702D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086D3A6" w14:textId="00FD5C35" w:rsidR="00E62859" w:rsidRDefault="00E62859" w:rsidP="00B7702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2C6FE4D" w14:textId="7716876B" w:rsidR="00B7702D" w:rsidRDefault="00B7702D" w:rsidP="00B7702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6560919" w14:textId="77777777" w:rsidR="00B7702D" w:rsidRPr="00C65E53" w:rsidRDefault="00B7702D" w:rsidP="00B7702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0F72656B" w14:textId="77777777" w:rsidR="008642B3" w:rsidRDefault="009F0E5C" w:rsidP="00B7702D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32A972BE" w14:textId="1DA7D1A3" w:rsidR="008642B3" w:rsidRDefault="008642B3" w:rsidP="00B7702D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4A220D9E" w14:textId="41F501E7" w:rsidR="00B7702D" w:rsidRDefault="00B7702D" w:rsidP="00B7702D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F37247" w:rsidRPr="00607F9B" w14:paraId="6ABB74EF" w14:textId="77777777" w:rsidTr="00BD20FB">
        <w:trPr>
          <w:trHeight w:val="638"/>
        </w:trPr>
        <w:tc>
          <w:tcPr>
            <w:tcW w:w="1023" w:type="dxa"/>
            <w:shd w:val="clear" w:color="auto" w:fill="auto"/>
          </w:tcPr>
          <w:p w14:paraId="29A3B7B2" w14:textId="77777777" w:rsidR="00F37247" w:rsidRPr="00607F9B" w:rsidRDefault="00F37247" w:rsidP="00B7702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6FB837" w14:textId="77777777" w:rsidR="00F37247" w:rsidRDefault="00F37247" w:rsidP="00B7702D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37247">
              <w:rPr>
                <w:sz w:val="22"/>
                <w:szCs w:val="22"/>
              </w:rPr>
              <w:t>podstawowy</w:t>
            </w:r>
            <w:r w:rsidR="00B7702D">
              <w:rPr>
                <w:sz w:val="22"/>
                <w:szCs w:val="22"/>
              </w:rPr>
              <w:t>m</w:t>
            </w:r>
            <w:r w:rsidRPr="00F37247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37247">
              <w:rPr>
                <w:b/>
                <w:bCs/>
                <w:sz w:val="22"/>
                <w:szCs w:val="22"/>
              </w:rPr>
              <w:t>Sukcesywna dostawa ryb do Szpitala Wojewódzkiego w Poznaniu - powtórka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37247">
              <w:rPr>
                <w:b/>
                <w:sz w:val="22"/>
                <w:szCs w:val="22"/>
              </w:rPr>
              <w:t>SZW/DZP/13/2022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5A654446" w14:textId="77777777" w:rsidR="00B7702D" w:rsidRDefault="00B7702D" w:rsidP="00B7702D">
            <w:pPr>
              <w:jc w:val="both"/>
              <w:rPr>
                <w:bCs/>
                <w:sz w:val="22"/>
                <w:szCs w:val="22"/>
              </w:rPr>
            </w:pPr>
          </w:p>
          <w:p w14:paraId="08CAE4E2" w14:textId="48FAD90B" w:rsidR="00B7702D" w:rsidRPr="00607F9B" w:rsidRDefault="00B7702D" w:rsidP="00B7702D">
            <w:pPr>
              <w:jc w:val="both"/>
              <w:rPr>
                <w:sz w:val="22"/>
                <w:szCs w:val="22"/>
              </w:rPr>
            </w:pPr>
          </w:p>
        </w:tc>
      </w:tr>
    </w:tbl>
    <w:p w14:paraId="78C45DA9" w14:textId="07C73D50" w:rsidR="008642B3" w:rsidRDefault="00C65E53" w:rsidP="00B7702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F37247" w:rsidRPr="00F37247">
        <w:rPr>
          <w:b/>
          <w:sz w:val="22"/>
          <w:szCs w:val="22"/>
        </w:rPr>
        <w:t>Szpital Wojewódzki w Poznaniu</w:t>
      </w:r>
      <w:r w:rsidR="00B7702D">
        <w:rPr>
          <w:b/>
          <w:sz w:val="22"/>
          <w:szCs w:val="22"/>
        </w:rPr>
        <w:t xml:space="preserve">, </w:t>
      </w:r>
      <w:r w:rsidR="00F37247" w:rsidRPr="00F37247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37247" w:rsidRPr="00F37247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0187CA42" w14:textId="77777777" w:rsidR="00B7702D" w:rsidRDefault="00B7702D" w:rsidP="00B7702D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37247" w14:paraId="7FFE76F3" w14:textId="77777777" w:rsidTr="00C52A3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04A110F" w14:textId="6DE5E4F4" w:rsidR="00F37247" w:rsidRPr="00D26ED6" w:rsidRDefault="00B7702D" w:rsidP="00B7702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PHU </w:t>
            </w:r>
            <w:r w:rsidR="00F37247" w:rsidRPr="00F37247">
              <w:rPr>
                <w:b/>
                <w:sz w:val="22"/>
                <w:szCs w:val="22"/>
              </w:rPr>
              <w:t>Walkowiak</w:t>
            </w:r>
          </w:p>
          <w:p w14:paraId="547D3F3E" w14:textId="77777777" w:rsidR="00F37247" w:rsidRPr="009F0E5C" w:rsidRDefault="00F37247" w:rsidP="00B7702D">
            <w:pPr>
              <w:jc w:val="both"/>
              <w:rPr>
                <w:bCs/>
                <w:sz w:val="22"/>
                <w:szCs w:val="22"/>
              </w:rPr>
            </w:pPr>
            <w:r w:rsidRPr="00F37247">
              <w:rPr>
                <w:bCs/>
                <w:sz w:val="22"/>
                <w:szCs w:val="22"/>
              </w:rPr>
              <w:t>Szkolna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7247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3F022B6" w14:textId="77777777" w:rsidR="00F37247" w:rsidRPr="009F0E5C" w:rsidRDefault="00F37247" w:rsidP="00B7702D">
            <w:pPr>
              <w:jc w:val="both"/>
              <w:rPr>
                <w:bCs/>
                <w:sz w:val="22"/>
                <w:szCs w:val="22"/>
              </w:rPr>
            </w:pPr>
            <w:r w:rsidRPr="00F37247">
              <w:rPr>
                <w:bCs/>
                <w:sz w:val="22"/>
                <w:szCs w:val="22"/>
              </w:rPr>
              <w:t>64-553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7247">
              <w:rPr>
                <w:bCs/>
                <w:sz w:val="22"/>
                <w:szCs w:val="22"/>
              </w:rPr>
              <w:t>Grzebienisko</w:t>
            </w:r>
          </w:p>
          <w:p w14:paraId="0C81F7FD" w14:textId="72EA4C40" w:rsidR="00F37247" w:rsidRPr="00D26ED6" w:rsidRDefault="00F37247" w:rsidP="00B7702D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7702D">
              <w:rPr>
                <w:sz w:val="22"/>
                <w:szCs w:val="22"/>
              </w:rPr>
              <w:t xml:space="preserve"> </w:t>
            </w:r>
            <w:r w:rsidRPr="00F37247">
              <w:rPr>
                <w:sz w:val="22"/>
                <w:szCs w:val="22"/>
              </w:rPr>
              <w:t>Ryby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37247">
              <w:rPr>
                <w:b/>
                <w:sz w:val="22"/>
                <w:szCs w:val="22"/>
              </w:rPr>
              <w:t>147 683.20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113626C" w14:textId="77777777" w:rsidR="00F37247" w:rsidRPr="00D26ED6" w:rsidRDefault="00F37247" w:rsidP="00B7702D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FB3CE4F" w14:textId="3CD80BA3" w:rsidR="00F37247" w:rsidRPr="00F37247" w:rsidRDefault="00B7702D" w:rsidP="00B7702D">
            <w:pPr>
              <w:pStyle w:val="Nagwek"/>
              <w:tabs>
                <w:tab w:val="clear" w:pos="4536"/>
                <w:tab w:val="clear" w:pos="9072"/>
              </w:tabs>
              <w:rPr>
                <w:highlight w:val="darkGray"/>
              </w:rPr>
            </w:pPr>
            <w:r w:rsidRPr="00B7702D">
              <w:t>Oferta spełnia wymagania formalno-prawne i jest zgodna z SWZ. Jedyna oferta.</w:t>
            </w:r>
          </w:p>
        </w:tc>
      </w:tr>
    </w:tbl>
    <w:p w14:paraId="45B0D211" w14:textId="77777777" w:rsidR="00B7702D" w:rsidRDefault="00B7702D" w:rsidP="00B7702D">
      <w:pPr>
        <w:jc w:val="both"/>
        <w:rPr>
          <w:color w:val="000000"/>
          <w:sz w:val="22"/>
          <w:szCs w:val="22"/>
        </w:rPr>
      </w:pPr>
    </w:p>
    <w:p w14:paraId="602648B4" w14:textId="5A067B30" w:rsidR="003A0AFC" w:rsidRPr="00756CDA" w:rsidRDefault="00915B9E" w:rsidP="00B7702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969"/>
        <w:gridCol w:w="2835"/>
        <w:gridCol w:w="1985"/>
      </w:tblGrid>
      <w:tr w:rsidR="00B7702D" w:rsidRPr="008567C7" w14:paraId="5D1E419F" w14:textId="77777777" w:rsidTr="00B7702D">
        <w:trPr>
          <w:trHeight w:val="510"/>
        </w:trPr>
        <w:tc>
          <w:tcPr>
            <w:tcW w:w="1418" w:type="dxa"/>
            <w:vAlign w:val="center"/>
          </w:tcPr>
          <w:p w14:paraId="37C0081E" w14:textId="77777777" w:rsidR="00B7702D" w:rsidRPr="008567C7" w:rsidRDefault="00B7702D" w:rsidP="00B77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14:paraId="5D0441DC" w14:textId="77777777" w:rsidR="00B7702D" w:rsidRPr="008567C7" w:rsidRDefault="00B7702D" w:rsidP="00B77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075F8265" w14:textId="77777777" w:rsidR="00B7702D" w:rsidRPr="008567C7" w:rsidRDefault="00B7702D" w:rsidP="00B7702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724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14:paraId="57FB41F5" w14:textId="77777777" w:rsidR="00B7702D" w:rsidRPr="008567C7" w:rsidRDefault="00B7702D" w:rsidP="00B77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7702D" w:rsidRPr="008567C7" w14:paraId="5A8CA317" w14:textId="77777777" w:rsidTr="00B7702D">
        <w:tc>
          <w:tcPr>
            <w:tcW w:w="1418" w:type="dxa"/>
            <w:vAlign w:val="center"/>
          </w:tcPr>
          <w:p w14:paraId="6CC866FF" w14:textId="77777777" w:rsidR="00B7702D" w:rsidRPr="008567C7" w:rsidRDefault="00B7702D" w:rsidP="00B77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72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14:paraId="5F24369A" w14:textId="77777777" w:rsidR="00B7702D" w:rsidRPr="002B6761" w:rsidRDefault="00B7702D" w:rsidP="00B7702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37247">
              <w:rPr>
                <w:rFonts w:ascii="Times New Roman" w:hAnsi="Times New Roman" w:cs="Times New Roman"/>
                <w:b/>
                <w:sz w:val="18"/>
                <w:szCs w:val="18"/>
              </w:rPr>
              <w:t>Walkowiak</w:t>
            </w:r>
          </w:p>
          <w:p w14:paraId="0B4F966D" w14:textId="77777777" w:rsidR="00B7702D" w:rsidRPr="008567C7" w:rsidRDefault="00B7702D" w:rsidP="00B7702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7247">
              <w:rPr>
                <w:rFonts w:ascii="Times New Roman" w:hAnsi="Times New Roman" w:cs="Times New Roman"/>
                <w:bCs/>
                <w:sz w:val="18"/>
                <w:szCs w:val="18"/>
              </w:rPr>
              <w:t>Szkolna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724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74A9D55" w14:textId="77777777" w:rsidR="00B7702D" w:rsidRPr="001B7815" w:rsidRDefault="00B7702D" w:rsidP="00B7702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7247">
              <w:rPr>
                <w:rFonts w:ascii="Times New Roman" w:hAnsi="Times New Roman" w:cs="Times New Roman"/>
                <w:bCs/>
                <w:sz w:val="18"/>
                <w:szCs w:val="18"/>
              </w:rPr>
              <w:t>64-553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7247">
              <w:rPr>
                <w:rFonts w:ascii="Times New Roman" w:hAnsi="Times New Roman" w:cs="Times New Roman"/>
                <w:bCs/>
                <w:sz w:val="18"/>
                <w:szCs w:val="18"/>
              </w:rPr>
              <w:t>Grzebienisko</w:t>
            </w:r>
          </w:p>
        </w:tc>
        <w:tc>
          <w:tcPr>
            <w:tcW w:w="2835" w:type="dxa"/>
            <w:vAlign w:val="center"/>
          </w:tcPr>
          <w:p w14:paraId="54826F2A" w14:textId="77777777" w:rsidR="00B7702D" w:rsidRPr="008567C7" w:rsidRDefault="00B7702D" w:rsidP="00B77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724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14:paraId="1C6E9D13" w14:textId="77777777" w:rsidR="00B7702D" w:rsidRPr="008567C7" w:rsidRDefault="00B7702D" w:rsidP="00B77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724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059843E" w14:textId="77777777" w:rsidR="00E85D70" w:rsidRDefault="00E85D70" w:rsidP="00B7702D">
      <w:pPr>
        <w:ind w:firstLine="709"/>
        <w:jc w:val="both"/>
        <w:rPr>
          <w:color w:val="000000"/>
        </w:rPr>
      </w:pPr>
    </w:p>
    <w:p w14:paraId="65332506" w14:textId="77777777" w:rsidR="008642B3" w:rsidRPr="001B7815" w:rsidRDefault="00B464D3" w:rsidP="00B7702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202C8ABA" w14:textId="77777777" w:rsidTr="00607F9B">
        <w:tc>
          <w:tcPr>
            <w:tcW w:w="779" w:type="dxa"/>
            <w:shd w:val="clear" w:color="auto" w:fill="FFFFFF"/>
            <w:vAlign w:val="center"/>
          </w:tcPr>
          <w:p w14:paraId="76204399" w14:textId="77777777" w:rsidR="008642B3" w:rsidRPr="004657DA" w:rsidRDefault="002B6761" w:rsidP="00B7702D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4ECE3E6A" w14:textId="77777777" w:rsidR="008642B3" w:rsidRPr="004657DA" w:rsidRDefault="00F33C66" w:rsidP="00B7702D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593D4FD5" w14:textId="77777777" w:rsidR="008642B3" w:rsidRPr="004657DA" w:rsidRDefault="008642B3" w:rsidP="00B7702D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448B57B5" w14:textId="77777777" w:rsidTr="00F33C66">
        <w:tc>
          <w:tcPr>
            <w:tcW w:w="779" w:type="dxa"/>
            <w:vAlign w:val="center"/>
          </w:tcPr>
          <w:p w14:paraId="67D2CE12" w14:textId="77777777" w:rsidR="002B6761" w:rsidRPr="002B6761" w:rsidRDefault="002B6761" w:rsidP="00B7702D">
            <w:pPr>
              <w:jc w:val="center"/>
              <w:rPr>
                <w:sz w:val="22"/>
                <w:szCs w:val="22"/>
              </w:rPr>
            </w:pPr>
          </w:p>
          <w:p w14:paraId="1D3873D7" w14:textId="77777777" w:rsidR="008642B3" w:rsidRPr="002B6761" w:rsidRDefault="008642B3" w:rsidP="00B770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9C0B6C8" w14:textId="77777777" w:rsidR="008642B3" w:rsidRPr="002B6761" w:rsidRDefault="008642B3" w:rsidP="00B7702D">
            <w:pPr>
              <w:rPr>
                <w:b/>
                <w:bCs/>
                <w:sz w:val="22"/>
                <w:szCs w:val="22"/>
              </w:rPr>
            </w:pPr>
          </w:p>
          <w:p w14:paraId="178AEEBE" w14:textId="72783139" w:rsidR="008642B3" w:rsidRPr="002B6761" w:rsidRDefault="008642B3" w:rsidP="00BD20FB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6413" w:type="dxa"/>
            <w:vAlign w:val="center"/>
          </w:tcPr>
          <w:p w14:paraId="47F5ABDD" w14:textId="77777777" w:rsidR="008642B3" w:rsidRPr="002B6761" w:rsidRDefault="008642B3" w:rsidP="00B7702D">
            <w:pPr>
              <w:rPr>
                <w:sz w:val="22"/>
                <w:szCs w:val="22"/>
              </w:rPr>
            </w:pPr>
          </w:p>
          <w:p w14:paraId="36CF2A02" w14:textId="77777777" w:rsidR="008642B3" w:rsidRPr="002B6761" w:rsidRDefault="008642B3" w:rsidP="00B7702D">
            <w:pPr>
              <w:jc w:val="both"/>
              <w:rPr>
                <w:sz w:val="22"/>
                <w:szCs w:val="22"/>
              </w:rPr>
            </w:pPr>
          </w:p>
        </w:tc>
      </w:tr>
    </w:tbl>
    <w:p w14:paraId="30B09172" w14:textId="77777777" w:rsidR="008642B3" w:rsidRDefault="008642B3" w:rsidP="00B7702D">
      <w:pPr>
        <w:jc w:val="both"/>
        <w:rPr>
          <w:color w:val="000000"/>
          <w:sz w:val="16"/>
          <w:szCs w:val="16"/>
        </w:rPr>
      </w:pPr>
    </w:p>
    <w:p w14:paraId="00C8A254" w14:textId="77777777" w:rsidR="009F0E5C" w:rsidRDefault="009F0E5C" w:rsidP="00B7702D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2C0810D0" w14:textId="77777777" w:rsidR="00F960D7" w:rsidRPr="00F33C66" w:rsidRDefault="00A029B8" w:rsidP="00B7702D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9F18DC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F37247" w:rsidRPr="00F33C66">
        <w:rPr>
          <w:sz w:val="22"/>
          <w:szCs w:val="22"/>
        </w:rPr>
        <w:t xml:space="preserve">nie krótszym niż </w:t>
      </w:r>
      <w:r w:rsidR="00F37247">
        <w:rPr>
          <w:sz w:val="22"/>
          <w:szCs w:val="22"/>
        </w:rPr>
        <w:t>5</w:t>
      </w:r>
      <w:r w:rsidR="00F37247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4C79BA0E" w14:textId="77777777" w:rsidR="00F960D7" w:rsidRPr="00F33C66" w:rsidRDefault="00D8427E" w:rsidP="00B7702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 xml:space="preserve">art. </w:t>
      </w:r>
      <w:r w:rsidR="009F18DC">
        <w:rPr>
          <w:sz w:val="22"/>
          <w:szCs w:val="22"/>
        </w:rPr>
        <w:t>308</w:t>
      </w:r>
      <w:r w:rsidR="00F960D7" w:rsidRPr="00F33C66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74E37CCB" w14:textId="77777777" w:rsidR="00F960D7" w:rsidRDefault="00F960D7" w:rsidP="00B7702D">
      <w:pPr>
        <w:jc w:val="both"/>
        <w:rPr>
          <w:bCs/>
        </w:rPr>
      </w:pPr>
    </w:p>
    <w:p w14:paraId="563767D6" w14:textId="033DB65F" w:rsidR="00B464D3" w:rsidRDefault="00B464D3" w:rsidP="00B7702D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522139E" w14:textId="77777777" w:rsidR="00BD20FB" w:rsidRDefault="00BD20FB" w:rsidP="00BD20FB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7574A32" w14:textId="77777777" w:rsidR="00BD20FB" w:rsidRDefault="00BD20FB" w:rsidP="00BD20FB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AC64A0A" w14:textId="3520551D" w:rsidR="00BD20FB" w:rsidRPr="006B27ED" w:rsidRDefault="00BD20FB" w:rsidP="00BD20FB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Piotr Nowicki</w:t>
      </w:r>
    </w:p>
    <w:bookmarkEnd w:id="0"/>
    <w:sectPr w:rsidR="00BD20FB" w:rsidRPr="006B27E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18344" w14:textId="77777777" w:rsidR="00EE3590" w:rsidRDefault="00EE3590">
      <w:r>
        <w:separator/>
      </w:r>
    </w:p>
  </w:endnote>
  <w:endnote w:type="continuationSeparator" w:id="0">
    <w:p w14:paraId="11129C64" w14:textId="77777777" w:rsidR="00EE3590" w:rsidRDefault="00EE3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27AA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14D0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0C5890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5265F7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66EE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6E02A" w14:textId="77777777" w:rsidR="00EE3590" w:rsidRDefault="00EE3590">
      <w:r>
        <w:separator/>
      </w:r>
    </w:p>
  </w:footnote>
  <w:footnote w:type="continuationSeparator" w:id="0">
    <w:p w14:paraId="505E8ACA" w14:textId="77777777" w:rsidR="00EE3590" w:rsidRDefault="00EE3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DE3C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99FF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5739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590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18DC"/>
    <w:rsid w:val="00A02579"/>
    <w:rsid w:val="00A029B8"/>
    <w:rsid w:val="00AA02AC"/>
    <w:rsid w:val="00B32D12"/>
    <w:rsid w:val="00B464D3"/>
    <w:rsid w:val="00B7702D"/>
    <w:rsid w:val="00B8185B"/>
    <w:rsid w:val="00BD20F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3590"/>
    <w:rsid w:val="00F33C66"/>
    <w:rsid w:val="00F3724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6FEBDB"/>
  <w15:chartTrackingRefBased/>
  <w15:docId w15:val="{43622CE3-C9F5-4789-ACCA-AB132B98F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D20F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2022-03-23T08:27:00Z</cp:lastPrinted>
  <dcterms:created xsi:type="dcterms:W3CDTF">2022-03-23T08:28:00Z</dcterms:created>
  <dcterms:modified xsi:type="dcterms:W3CDTF">2022-03-23T08:28:00Z</dcterms:modified>
</cp:coreProperties>
</file>