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93360" w14:textId="77777777" w:rsidR="006676AE" w:rsidRPr="00B36ABD" w:rsidRDefault="006676AE" w:rsidP="001866B0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709C1" w:rsidRPr="004709C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4FED908" w14:textId="6269C4AD" w:rsidR="006676AE" w:rsidRPr="005103B9" w:rsidRDefault="005103B9" w:rsidP="001866B0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09C1" w:rsidRPr="004709C1">
        <w:rPr>
          <w:rFonts w:ascii="Times New Roman" w:hAnsi="Times New Roman"/>
          <w:b/>
        </w:rPr>
        <w:t>SZW/DZP/</w:t>
      </w:r>
      <w:r w:rsidR="00C73C5B">
        <w:rPr>
          <w:rFonts w:ascii="Times New Roman" w:hAnsi="Times New Roman"/>
          <w:b/>
        </w:rPr>
        <w:t>16</w:t>
      </w:r>
      <w:r w:rsidR="004709C1" w:rsidRPr="004709C1">
        <w:rPr>
          <w:rFonts w:ascii="Times New Roman" w:hAnsi="Times New Roman"/>
          <w:b/>
        </w:rPr>
        <w:t>/202</w:t>
      </w:r>
      <w:r w:rsidR="00C73C5B">
        <w:rPr>
          <w:rFonts w:ascii="Times New Roman" w:hAnsi="Times New Roman"/>
          <w:b/>
        </w:rPr>
        <w:t>2</w:t>
      </w:r>
    </w:p>
    <w:p w14:paraId="3C113BE1" w14:textId="77777777" w:rsidR="001866B0" w:rsidRDefault="001866B0" w:rsidP="001866B0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FD8E9D7" w14:textId="7DAD704D" w:rsidR="00C4103F" w:rsidRPr="00E24546" w:rsidRDefault="006676AE" w:rsidP="001866B0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F8FA01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SZPITAL WOJEWÓDZKI W POZNANIU</w:t>
      </w:r>
    </w:p>
    <w:p w14:paraId="33FD7B0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E65B23B" w14:textId="77777777" w:rsid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Poznań</w:t>
      </w:r>
    </w:p>
    <w:p w14:paraId="3E73507C" w14:textId="77777777" w:rsidR="00C4103F" w:rsidRP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8E370B9" w14:textId="7C330A8A" w:rsidR="00C4103F" w:rsidRPr="00E24546" w:rsidRDefault="007118F0" w:rsidP="001866B0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8685493" w14:textId="77777777" w:rsidR="007118F0" w:rsidRPr="004541F9" w:rsidRDefault="007118F0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8196C5" w14:textId="77777777" w:rsidR="00757EFB" w:rsidRPr="006676AE" w:rsidRDefault="00757EFB" w:rsidP="001866B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781D7B5" w14:textId="77777777" w:rsidR="007118F0" w:rsidRPr="006676AE" w:rsidRDefault="007118F0" w:rsidP="001866B0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B3D3A47" w14:textId="77777777" w:rsidR="007118F0" w:rsidRPr="004541F9" w:rsidRDefault="007936D6" w:rsidP="001866B0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6F1BBD6" w14:textId="77777777" w:rsidR="00C4103F" w:rsidRPr="004541F9" w:rsidRDefault="007936D6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2BFFF4C" w14:textId="77777777" w:rsidR="00757EFB" w:rsidRPr="004541F9" w:rsidRDefault="00757EFB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B1D882" w14:textId="1E4E489D" w:rsidR="007936D6" w:rsidRDefault="007936D6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C446954" w14:textId="2789A17F" w:rsidR="001866B0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60540C7" w14:textId="77777777" w:rsidR="001866B0" w:rsidRPr="006676AE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3CBBB28" w14:textId="77777777" w:rsidR="00484F88" w:rsidRPr="006676AE" w:rsidRDefault="00484F88" w:rsidP="001866B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709C1" w:rsidRPr="00110593" w14:paraId="2ECD79FE" w14:textId="77777777" w:rsidTr="004D58DD">
        <w:tc>
          <w:tcPr>
            <w:tcW w:w="9212" w:type="dxa"/>
            <w:shd w:val="clear" w:color="auto" w:fill="D9D9D9"/>
          </w:tcPr>
          <w:p w14:paraId="19D7D5C2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830405B" w14:textId="77777777" w:rsidR="004709C1" w:rsidRPr="00110593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709C1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E21A479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BAF7F63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6B6D31B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BCDCE2E" w14:textId="77777777" w:rsidR="006F0034" w:rsidRDefault="006F003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16B8A6F" w14:textId="7293029C" w:rsidR="004C4854" w:rsidRDefault="004C485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5AAA85A" w14:textId="556724EB" w:rsidR="005434B3" w:rsidRDefault="001F027E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709C1" w:rsidRPr="004709C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10024D5" w14:textId="77777777" w:rsidR="001866B0" w:rsidRDefault="001866B0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1826CA06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  <w:r w:rsidRPr="004C51D2">
        <w:rPr>
          <w:rFonts w:ascii="Times New Roman" w:hAnsi="Times New Roman"/>
          <w:b/>
        </w:rPr>
        <w:t xml:space="preserve">Integracja aptek szpitalnych w Centralną Aptekę Szpitalną i procesu zaopatrzenia w </w:t>
      </w:r>
    </w:p>
    <w:p w14:paraId="43C7C92D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  <w:r w:rsidRPr="004C51D2">
        <w:rPr>
          <w:rFonts w:ascii="Times New Roman" w:hAnsi="Times New Roman"/>
          <w:b/>
        </w:rPr>
        <w:t xml:space="preserve">asortyment apteczny w Szpitalu Wojewódzkim w Poznaniu </w:t>
      </w:r>
    </w:p>
    <w:p w14:paraId="758E1E5F" w14:textId="047FCCC6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  <w:r w:rsidRPr="004C51D2">
        <w:rPr>
          <w:rFonts w:ascii="Times New Roman" w:hAnsi="Times New Roman"/>
          <w:b/>
        </w:rPr>
        <w:t>- wyposażenie Apteki Szpitalnej cz</w:t>
      </w:r>
      <w:r>
        <w:rPr>
          <w:rFonts w:ascii="Times New Roman" w:hAnsi="Times New Roman"/>
          <w:b/>
        </w:rPr>
        <w:t>.</w:t>
      </w:r>
      <w:r w:rsidRPr="004C51D2">
        <w:rPr>
          <w:rFonts w:ascii="Times New Roman" w:hAnsi="Times New Roman"/>
          <w:b/>
        </w:rPr>
        <w:t xml:space="preserve"> I - 17 zadań częściowych.</w:t>
      </w:r>
    </w:p>
    <w:p w14:paraId="09545CFB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4DFEFA" w14:textId="04B381FB" w:rsidR="00F90CD1" w:rsidRDefault="00E65685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33BBDFF" w14:textId="77777777" w:rsidR="00C113BF" w:rsidRPr="00023477" w:rsidRDefault="00C113BF" w:rsidP="001866B0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5F4BF2D" w14:textId="77777777" w:rsidR="002426FF" w:rsidRPr="00232DF0" w:rsidRDefault="002426FF" w:rsidP="001866B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956C52B" w14:textId="77777777" w:rsidR="00710937" w:rsidRPr="00292198" w:rsidRDefault="00710937" w:rsidP="001866B0">
      <w:pPr>
        <w:spacing w:after="0" w:line="240" w:lineRule="auto"/>
        <w:rPr>
          <w:rFonts w:ascii="Times New Roman" w:hAnsi="Times New Roman"/>
        </w:rPr>
      </w:pPr>
    </w:p>
    <w:p w14:paraId="30D6AF5B" w14:textId="021D3DCE" w:rsidR="00023477" w:rsidRDefault="00023477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6D8B132" w14:textId="77777777" w:rsidR="004F53ED" w:rsidRDefault="004F53ED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711FA65" w14:textId="7777777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BFC158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2691FD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5F750E6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BE76091" w14:textId="77777777" w:rsidR="00023477" w:rsidRPr="004541F9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1D7EE74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267092CA" w14:textId="3212AF32" w:rsidR="00023477" w:rsidRPr="00023477" w:rsidRDefault="00C113BF" w:rsidP="001866B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7BC0974" w14:textId="23E3911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C41D4A1" w14:textId="77777777" w:rsidR="004F53ED" w:rsidRDefault="004F53ED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3C3783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CE79DFC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A4BBBD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6C330C8" w14:textId="77777777" w:rsidR="00023477" w:rsidRPr="000247FF" w:rsidRDefault="00023477" w:rsidP="001866B0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9332A86" w14:textId="77777777" w:rsidR="00D2702A" w:rsidRPr="00D2702A" w:rsidRDefault="004F23F7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3697F3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2FD32" w14:textId="77777777" w:rsidR="00D2702A" w:rsidRPr="00D2702A" w:rsidRDefault="00D2702A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2894" w14:textId="77777777" w:rsidR="00D2702A" w:rsidRPr="00D2702A" w:rsidRDefault="00D2702A" w:rsidP="001866B0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709C1" w:rsidRPr="00D2702A" w14:paraId="2F976B40" w14:textId="77777777" w:rsidTr="004D58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17B4D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42684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09C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DE68560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09C1" w:rsidRPr="00D2702A" w14:paraId="4670A45D" w14:textId="77777777" w:rsidTr="004D58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32A4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A6DA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09C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F8EDAE7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09C1" w:rsidRPr="00D2702A" w14:paraId="629F6183" w14:textId="77777777" w:rsidTr="004D58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E5275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E4811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09C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06F8DCA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709C1" w:rsidRPr="00D2702A" w14:paraId="727295FC" w14:textId="77777777" w:rsidTr="004D58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CC458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53112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709C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C2855DB" w14:textId="77777777" w:rsidR="004709C1" w:rsidRPr="00D2702A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709C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0F0E62D" w14:textId="348703F3" w:rsidR="00D2702A" w:rsidRDefault="00D2702A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AAF44A3" w14:textId="70E9065E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6A6263B" w14:textId="1F15766F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56D415D" w14:textId="77777777" w:rsidR="004F53ED" w:rsidRPr="00D2702A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4BB091E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59834A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30E7AFC" w14:textId="77777777" w:rsidR="00F8042D" w:rsidRPr="006676AE" w:rsidRDefault="00025C8D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68C700A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62B59D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48C0833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1A60C9C2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29F0F08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7D90EBDC" w14:textId="0E28E9D3" w:rsidR="00D23F3D" w:rsidRPr="00D2702A" w:rsidRDefault="00D23F3D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BB560B7" w14:textId="3B107568" w:rsidR="00FE4E2B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74E5E9" w14:textId="7CA4C7EC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896B659" w14:textId="28DE6540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6DF17D2" w14:textId="77777777" w:rsidR="004F53ED" w:rsidRPr="006676AE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4C27D2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CA066DF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977313" w14:textId="77777777" w:rsidR="00484F88" w:rsidRPr="006676AE" w:rsidRDefault="00FE4E2B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474F" w14:textId="77777777" w:rsidR="00457E94" w:rsidRDefault="00457E94" w:rsidP="0038231F">
      <w:pPr>
        <w:spacing w:after="0" w:line="240" w:lineRule="auto"/>
      </w:pPr>
      <w:r>
        <w:separator/>
      </w:r>
    </w:p>
  </w:endnote>
  <w:endnote w:type="continuationSeparator" w:id="0">
    <w:p w14:paraId="04F4A3D5" w14:textId="77777777" w:rsidR="00457E94" w:rsidRDefault="00457E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F354" w14:textId="77777777" w:rsidR="004709C1" w:rsidRDefault="00470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286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9CB8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3EB75" w14:textId="77777777" w:rsidR="004709C1" w:rsidRDefault="00470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0FCAE" w14:textId="77777777" w:rsidR="00457E94" w:rsidRDefault="00457E94" w:rsidP="0038231F">
      <w:pPr>
        <w:spacing w:after="0" w:line="240" w:lineRule="auto"/>
      </w:pPr>
      <w:r>
        <w:separator/>
      </w:r>
    </w:p>
  </w:footnote>
  <w:footnote w:type="continuationSeparator" w:id="0">
    <w:p w14:paraId="4EE889B0" w14:textId="77777777" w:rsidR="00457E94" w:rsidRDefault="00457E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0229" w14:textId="77777777" w:rsidR="004709C1" w:rsidRDefault="00470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841E" w14:textId="77777777" w:rsidR="004709C1" w:rsidRDefault="00470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B5AA" w14:textId="77777777" w:rsidR="004709C1" w:rsidRDefault="00470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E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6B0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E94"/>
    <w:rsid w:val="004609F1"/>
    <w:rsid w:val="004651B5"/>
    <w:rsid w:val="004709C1"/>
    <w:rsid w:val="004761C6"/>
    <w:rsid w:val="0047664E"/>
    <w:rsid w:val="00476E7D"/>
    <w:rsid w:val="00482F6E"/>
    <w:rsid w:val="00484F88"/>
    <w:rsid w:val="004C4854"/>
    <w:rsid w:val="004C51D2"/>
    <w:rsid w:val="004D7E48"/>
    <w:rsid w:val="004F23F7"/>
    <w:rsid w:val="004F40EF"/>
    <w:rsid w:val="004F53ED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3C5B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796F"/>
  <w15:docId w15:val="{49AEDA80-4EB7-452C-8C10-E1FEAFA35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3</cp:revision>
  <cp:lastPrinted>2016-07-26T10:32:00Z</cp:lastPrinted>
  <dcterms:created xsi:type="dcterms:W3CDTF">2021-10-29T10:24:00Z</dcterms:created>
  <dcterms:modified xsi:type="dcterms:W3CDTF">2022-03-21T09:30:00Z</dcterms:modified>
</cp:coreProperties>
</file>