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095D1C" w14:textId="0B6DC63C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="00EC5B76">
        <w:rPr>
          <w:bCs/>
          <w:sz w:val="22"/>
          <w:szCs w:val="22"/>
        </w:rPr>
        <w:t>2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314EA6">
        <w:tc>
          <w:tcPr>
            <w:tcW w:w="8952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69179CDA" w:rsidR="00281DC6" w:rsidRPr="00281DC6" w:rsidRDefault="00281DC6" w:rsidP="007D4986">
      <w:pPr>
        <w:keepNext/>
        <w:spacing w:line="360" w:lineRule="auto"/>
        <w:outlineLvl w:val="1"/>
        <w:rPr>
          <w:b/>
          <w:sz w:val="28"/>
          <w:szCs w:val="20"/>
        </w:rPr>
      </w:pPr>
    </w:p>
    <w:p w14:paraId="4A693CCD" w14:textId="06A4255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podstawowy</w:t>
      </w:r>
      <w:r w:rsidR="00764D26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1C75282E" w14:textId="7A2E58A7" w:rsidR="00757C5E" w:rsidRPr="00B635C9" w:rsidRDefault="00757C5E" w:rsidP="00B635C9">
      <w:pPr>
        <w:jc w:val="center"/>
        <w:rPr>
          <w:b/>
        </w:rPr>
      </w:pPr>
      <w:bookmarkStart w:id="0" w:name="_Hlk81983393"/>
      <w:r w:rsidRPr="00B635C9">
        <w:rPr>
          <w:b/>
        </w:rPr>
        <w:t>„</w:t>
      </w:r>
      <w:r w:rsidR="00B635C9" w:rsidRPr="00B635C9">
        <w:rPr>
          <w:b/>
        </w:rPr>
        <w:t>Integracja aptek szpitalnych w Centralną Aptekę Szpitalną i procesu zaopatrzenia w asortyment apteczny w Szpitalu Wojewódzkim w Poznaniu - wyposażenie Apteki Szpitalnej cz. I - 17 zadań częściowych</w:t>
      </w:r>
      <w:r w:rsidRPr="00B635C9">
        <w:rPr>
          <w:b/>
        </w:rPr>
        <w:t>”</w:t>
      </w:r>
    </w:p>
    <w:p w14:paraId="44944F66" w14:textId="43A6FD92" w:rsidR="00C71FE1" w:rsidRPr="00C71FE1" w:rsidRDefault="00C71FE1" w:rsidP="00C71FE1">
      <w:pPr>
        <w:spacing w:line="276" w:lineRule="auto"/>
        <w:jc w:val="center"/>
        <w:rPr>
          <w:b/>
          <w:bCs/>
          <w:sz w:val="22"/>
          <w:szCs w:val="22"/>
        </w:rPr>
      </w:pPr>
    </w:p>
    <w:bookmarkEnd w:id="0"/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1"/>
        <w:gridCol w:w="5521"/>
      </w:tblGrid>
      <w:tr w:rsidR="00281DC6" w:rsidRPr="00281DC6" w14:paraId="2C00315A" w14:textId="77777777" w:rsidTr="00314EA6">
        <w:trPr>
          <w:trHeight w:val="333"/>
        </w:trPr>
        <w:tc>
          <w:tcPr>
            <w:tcW w:w="3431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521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314EA6">
        <w:trPr>
          <w:trHeight w:val="339"/>
        </w:trPr>
        <w:tc>
          <w:tcPr>
            <w:tcW w:w="3431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521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5521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521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314EA6">
        <w:trPr>
          <w:trHeight w:val="373"/>
        </w:trPr>
        <w:tc>
          <w:tcPr>
            <w:tcW w:w="3431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5521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5521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5521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8E2F0A1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5521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314EA6">
        <w:trPr>
          <w:trHeight w:val="405"/>
        </w:trPr>
        <w:tc>
          <w:tcPr>
            <w:tcW w:w="3431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5521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14:paraId="37430E50" w14:textId="77777777" w:rsidTr="00314EA6">
        <w:trPr>
          <w:trHeight w:val="330"/>
        </w:trPr>
        <w:tc>
          <w:tcPr>
            <w:tcW w:w="3431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5521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67358C8E" w:rsid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0C5E0213" w14:textId="77777777" w:rsidR="00B635C9" w:rsidRPr="00281DC6" w:rsidRDefault="00B635C9" w:rsidP="00B635C9">
      <w:pPr>
        <w:spacing w:after="120" w:line="276" w:lineRule="auto"/>
        <w:ind w:left="284"/>
        <w:contextualSpacing/>
        <w:jc w:val="both"/>
        <w:rPr>
          <w:sz w:val="22"/>
        </w:rPr>
      </w:pPr>
    </w:p>
    <w:p w14:paraId="71E59C04" w14:textId="77777777" w:rsidR="00B635C9" w:rsidRDefault="00B635C9" w:rsidP="00B635C9">
      <w:pPr>
        <w:jc w:val="both"/>
        <w:rPr>
          <w:b/>
        </w:rPr>
      </w:pPr>
      <w:bookmarkStart w:id="3" w:name="_Hlk64876004"/>
      <w:r>
        <w:rPr>
          <w:b/>
        </w:rPr>
        <w:t>Zamówienie częściowe nr. 1 Taboret cleanroom na kółkach</w:t>
      </w:r>
    </w:p>
    <w:p w14:paraId="109F4A87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49FAE74C" w14:textId="77777777" w:rsidR="00B635C9" w:rsidRDefault="00B635C9" w:rsidP="00B635C9">
      <w:pPr>
        <w:ind w:hanging="284"/>
        <w:jc w:val="both"/>
      </w:pPr>
      <w:r>
        <w:lastRenderedPageBreak/>
        <w:t xml:space="preserve">     stawka  podatku VAT wynosi  ......%</w:t>
      </w:r>
    </w:p>
    <w:p w14:paraId="398828AD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378D3510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3F3973D7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A1DCE75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04861FB2" w14:textId="77777777" w:rsidR="00B635C9" w:rsidRDefault="00B635C9" w:rsidP="00B635C9">
      <w:pPr>
        <w:jc w:val="both"/>
      </w:pPr>
      <w:r>
        <w:t>termin realizacji do 31.10.2022 r.</w:t>
      </w:r>
    </w:p>
    <w:p w14:paraId="287AA431" w14:textId="77777777" w:rsidR="00B635C9" w:rsidRDefault="00B635C9" w:rsidP="00B635C9">
      <w:pPr>
        <w:jc w:val="both"/>
      </w:pPr>
      <w:r>
        <w:t>warunki płatności 30 dni</w:t>
      </w:r>
    </w:p>
    <w:p w14:paraId="03F9ABF2" w14:textId="77777777" w:rsidR="00B635C9" w:rsidRDefault="00B635C9" w:rsidP="00B635C9">
      <w:pPr>
        <w:jc w:val="both"/>
      </w:pPr>
    </w:p>
    <w:p w14:paraId="1C46029C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2 Krzesło cleanroom obrotowe na kółkach                                     bez podłokietników</w:t>
      </w:r>
    </w:p>
    <w:p w14:paraId="44DEEE24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3762C241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62C31605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7130B8EC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5332048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56A4F62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1A744BBB" w14:textId="77777777" w:rsidR="00B635C9" w:rsidRDefault="00B635C9" w:rsidP="00B635C9">
      <w:pPr>
        <w:jc w:val="both"/>
      </w:pPr>
      <w:r>
        <w:t>termin realizacji do 31.10.2022 r.</w:t>
      </w:r>
    </w:p>
    <w:p w14:paraId="7A89F256" w14:textId="77777777" w:rsidR="00B635C9" w:rsidRDefault="00B635C9" w:rsidP="00B635C9">
      <w:pPr>
        <w:jc w:val="both"/>
      </w:pPr>
      <w:r>
        <w:t>warunki płatności 30 dni</w:t>
      </w:r>
    </w:p>
    <w:p w14:paraId="1922D04B" w14:textId="77777777" w:rsidR="00B635C9" w:rsidRDefault="00B635C9" w:rsidP="00B635C9">
      <w:pPr>
        <w:jc w:val="both"/>
        <w:rPr>
          <w:b/>
        </w:rPr>
      </w:pPr>
    </w:p>
    <w:p w14:paraId="679D9B3F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3 Krzesła obrotowe na kółkach z podłokietnikami</w:t>
      </w:r>
    </w:p>
    <w:p w14:paraId="24599D19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1CECA06D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3CD32EFE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0CBEA55C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8DA8128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199A0FD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3DC1F25C" w14:textId="77777777" w:rsidR="00B635C9" w:rsidRDefault="00B635C9" w:rsidP="00B635C9">
      <w:pPr>
        <w:jc w:val="both"/>
      </w:pPr>
      <w:r>
        <w:t>termin realizacji do 31.10.2022 r.</w:t>
      </w:r>
    </w:p>
    <w:p w14:paraId="547B9534" w14:textId="77777777" w:rsidR="00B635C9" w:rsidRDefault="00B635C9" w:rsidP="00B635C9">
      <w:pPr>
        <w:jc w:val="both"/>
      </w:pPr>
      <w:r>
        <w:t>warunki płatności 30 dni</w:t>
      </w:r>
    </w:p>
    <w:p w14:paraId="2417C74E" w14:textId="77777777" w:rsidR="00B635C9" w:rsidRDefault="00B635C9" w:rsidP="00B635C9">
      <w:pPr>
        <w:jc w:val="both"/>
        <w:rPr>
          <w:b/>
        </w:rPr>
      </w:pPr>
    </w:p>
    <w:p w14:paraId="3F45C5E4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4 Szafa wentylowana na materiały łatwopalne</w:t>
      </w:r>
    </w:p>
    <w:p w14:paraId="72C58B66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1F81C483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505CA430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0D13B409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47EE74A4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21FD9A56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19169828" w14:textId="77777777" w:rsidR="00B635C9" w:rsidRDefault="00B635C9" w:rsidP="00B635C9">
      <w:pPr>
        <w:jc w:val="both"/>
      </w:pPr>
      <w:r>
        <w:t>termin realizacji do 31.10.2022 r.</w:t>
      </w:r>
    </w:p>
    <w:p w14:paraId="12D7F1E1" w14:textId="77777777" w:rsidR="00B635C9" w:rsidRDefault="00B635C9" w:rsidP="00B635C9">
      <w:pPr>
        <w:jc w:val="both"/>
      </w:pPr>
      <w:r>
        <w:t>warunki płatności 30 dni</w:t>
      </w:r>
    </w:p>
    <w:p w14:paraId="0166F2D3" w14:textId="77777777" w:rsidR="00B635C9" w:rsidRDefault="00B635C9" w:rsidP="00B635C9">
      <w:pPr>
        <w:jc w:val="both"/>
        <w:rPr>
          <w:b/>
        </w:rPr>
      </w:pPr>
    </w:p>
    <w:p w14:paraId="657E30F6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5 Unguator 500ml</w:t>
      </w:r>
    </w:p>
    <w:p w14:paraId="352942EF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0AF9898B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221E4E3F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7FAC9BED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1BE6D986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02339810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105D6200" w14:textId="77777777" w:rsidR="00B635C9" w:rsidRDefault="00B635C9" w:rsidP="00B635C9">
      <w:pPr>
        <w:jc w:val="both"/>
      </w:pPr>
      <w:r>
        <w:t>termin realizacji do 31.10.2022 r.</w:t>
      </w:r>
    </w:p>
    <w:p w14:paraId="698558B7" w14:textId="77777777" w:rsidR="00B635C9" w:rsidRDefault="00B635C9" w:rsidP="00B635C9">
      <w:pPr>
        <w:jc w:val="both"/>
      </w:pPr>
      <w:r>
        <w:t>warunki płatności 30 dni</w:t>
      </w:r>
    </w:p>
    <w:p w14:paraId="3BA95699" w14:textId="77777777" w:rsidR="00B635C9" w:rsidRDefault="00B635C9" w:rsidP="00B635C9">
      <w:pPr>
        <w:jc w:val="both"/>
        <w:rPr>
          <w:b/>
        </w:rPr>
      </w:pPr>
    </w:p>
    <w:p w14:paraId="6A6BF78F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6 Unguator 1000ml</w:t>
      </w:r>
    </w:p>
    <w:p w14:paraId="4B0509D5" w14:textId="77777777" w:rsidR="00B635C9" w:rsidRDefault="00B635C9" w:rsidP="00B635C9">
      <w:pPr>
        <w:jc w:val="both"/>
      </w:pPr>
      <w:r>
        <w:lastRenderedPageBreak/>
        <w:t>wartość netto za wykonanie całości przedmiotu zamówienia wynosi....................... zł</w:t>
      </w:r>
    </w:p>
    <w:p w14:paraId="1B5704E7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7463C132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31F78C9B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0D9F074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3EA32F6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0AB1D047" w14:textId="77777777" w:rsidR="00B635C9" w:rsidRDefault="00B635C9" w:rsidP="00B635C9">
      <w:pPr>
        <w:jc w:val="both"/>
      </w:pPr>
      <w:r>
        <w:t>termin realizacji do 31.10.2022 r.</w:t>
      </w:r>
    </w:p>
    <w:p w14:paraId="628FE89E" w14:textId="77777777" w:rsidR="00B635C9" w:rsidRDefault="00B635C9" w:rsidP="00B635C9">
      <w:pPr>
        <w:jc w:val="both"/>
      </w:pPr>
      <w:r>
        <w:t>warunki płatności 30 dni</w:t>
      </w:r>
    </w:p>
    <w:p w14:paraId="45DBD169" w14:textId="77777777" w:rsidR="00B635C9" w:rsidRDefault="00B635C9" w:rsidP="00B635C9">
      <w:pPr>
        <w:jc w:val="both"/>
        <w:rPr>
          <w:b/>
        </w:rPr>
      </w:pPr>
    </w:p>
    <w:p w14:paraId="1CFD8516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7 Młynek do tabletek</w:t>
      </w:r>
    </w:p>
    <w:p w14:paraId="44E74B99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784C05AB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17827034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021730C5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4EB699AE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E32972E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05DEB0EE" w14:textId="77777777" w:rsidR="00B635C9" w:rsidRDefault="00B635C9" w:rsidP="00B635C9">
      <w:pPr>
        <w:jc w:val="both"/>
      </w:pPr>
      <w:r>
        <w:t>termin realizacji do 31.10.2022 r.</w:t>
      </w:r>
    </w:p>
    <w:p w14:paraId="4B365F8B" w14:textId="77777777" w:rsidR="00B635C9" w:rsidRDefault="00B635C9" w:rsidP="00B635C9">
      <w:pPr>
        <w:jc w:val="both"/>
      </w:pPr>
      <w:r>
        <w:t>warunki płatności 30 dni</w:t>
      </w:r>
    </w:p>
    <w:p w14:paraId="7FFC4377" w14:textId="77777777" w:rsidR="00B635C9" w:rsidRDefault="00B635C9" w:rsidP="00B635C9">
      <w:pPr>
        <w:jc w:val="both"/>
        <w:rPr>
          <w:b/>
        </w:rPr>
      </w:pPr>
    </w:p>
    <w:p w14:paraId="0BB5229F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8 Waga apteczna</w:t>
      </w:r>
    </w:p>
    <w:p w14:paraId="3EFDE0F0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2CAB335A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3EDDC735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5D3008FB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16D55F07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2AB3ADB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4DFD9696" w14:textId="77777777" w:rsidR="00B635C9" w:rsidRDefault="00B635C9" w:rsidP="00B635C9">
      <w:pPr>
        <w:jc w:val="both"/>
      </w:pPr>
      <w:r>
        <w:t>termin realizacji do 31.10.2022 r.</w:t>
      </w:r>
    </w:p>
    <w:p w14:paraId="1486C6B8" w14:textId="77777777" w:rsidR="00B635C9" w:rsidRDefault="00B635C9" w:rsidP="00B635C9">
      <w:pPr>
        <w:jc w:val="both"/>
      </w:pPr>
      <w:r>
        <w:t>warunki płatności 30 dni</w:t>
      </w:r>
    </w:p>
    <w:p w14:paraId="11824C99" w14:textId="77777777" w:rsidR="00B635C9" w:rsidRDefault="00B635C9" w:rsidP="00B635C9">
      <w:pPr>
        <w:jc w:val="both"/>
        <w:rPr>
          <w:b/>
        </w:rPr>
      </w:pPr>
    </w:p>
    <w:p w14:paraId="4EC1558F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9 Sejf narkotyczny</w:t>
      </w:r>
    </w:p>
    <w:p w14:paraId="69FC2FD4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0AC3D2E7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157E9733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347B4A9B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8E9F64B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429AA138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4127B27E" w14:textId="77777777" w:rsidR="00B635C9" w:rsidRDefault="00B635C9" w:rsidP="00B635C9">
      <w:pPr>
        <w:jc w:val="both"/>
      </w:pPr>
      <w:r>
        <w:t>termin realizacji do 31.10.2022 r.</w:t>
      </w:r>
    </w:p>
    <w:p w14:paraId="2AF75AC0" w14:textId="77777777" w:rsidR="00B635C9" w:rsidRDefault="00B635C9" w:rsidP="00B635C9">
      <w:pPr>
        <w:jc w:val="both"/>
      </w:pPr>
      <w:r>
        <w:t>warunki płatności 30 dni</w:t>
      </w:r>
    </w:p>
    <w:p w14:paraId="6E613C75" w14:textId="77777777" w:rsidR="00B635C9" w:rsidRDefault="00B635C9" w:rsidP="00B635C9">
      <w:pPr>
        <w:jc w:val="both"/>
        <w:rPr>
          <w:b/>
        </w:rPr>
      </w:pPr>
    </w:p>
    <w:p w14:paraId="23594400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10 Lodówka farmaceutyczna</w:t>
      </w:r>
    </w:p>
    <w:p w14:paraId="32927244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3736725F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3ECE6DEB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105BAE2F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28360470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B54FB7A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46405967" w14:textId="77777777" w:rsidR="00B635C9" w:rsidRDefault="00B635C9" w:rsidP="00B635C9">
      <w:pPr>
        <w:jc w:val="both"/>
      </w:pPr>
      <w:r>
        <w:t>termin realizacji do 31.10.2022 r.</w:t>
      </w:r>
    </w:p>
    <w:p w14:paraId="2DB29558" w14:textId="77777777" w:rsidR="00B635C9" w:rsidRDefault="00B635C9" w:rsidP="00B635C9">
      <w:pPr>
        <w:jc w:val="both"/>
      </w:pPr>
      <w:r>
        <w:t>warunki płatności 30 dni</w:t>
      </w:r>
    </w:p>
    <w:p w14:paraId="37180B0A" w14:textId="77777777" w:rsidR="00B635C9" w:rsidRDefault="00B635C9" w:rsidP="00B635C9">
      <w:pPr>
        <w:jc w:val="both"/>
        <w:rPr>
          <w:b/>
        </w:rPr>
      </w:pPr>
    </w:p>
    <w:p w14:paraId="1191DF17" w14:textId="77777777" w:rsidR="00B635C9" w:rsidRDefault="00B635C9" w:rsidP="00B635C9">
      <w:pPr>
        <w:jc w:val="both"/>
        <w:rPr>
          <w:b/>
        </w:rPr>
      </w:pPr>
    </w:p>
    <w:p w14:paraId="306C4FB5" w14:textId="7BA8B0C1" w:rsidR="00B635C9" w:rsidRDefault="00B635C9" w:rsidP="00B635C9">
      <w:pPr>
        <w:jc w:val="both"/>
        <w:rPr>
          <w:b/>
        </w:rPr>
      </w:pPr>
      <w:r>
        <w:rPr>
          <w:b/>
        </w:rPr>
        <w:lastRenderedPageBreak/>
        <w:t>Zamówienie częściowe nr. 11 Szafki do szatni</w:t>
      </w:r>
    </w:p>
    <w:p w14:paraId="463A9AC3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514FF3AB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0343D63E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5C7ECA4F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72424FA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0AB40FF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14E936A1" w14:textId="77777777" w:rsidR="00B635C9" w:rsidRDefault="00B635C9" w:rsidP="00B635C9">
      <w:pPr>
        <w:jc w:val="both"/>
      </w:pPr>
      <w:r>
        <w:t>termin realizacji do 31.10.2022 r.</w:t>
      </w:r>
    </w:p>
    <w:p w14:paraId="51E1769C" w14:textId="77777777" w:rsidR="00B635C9" w:rsidRDefault="00B635C9" w:rsidP="00B635C9">
      <w:pPr>
        <w:jc w:val="both"/>
      </w:pPr>
      <w:r>
        <w:t>warunki płatności 30 dni</w:t>
      </w:r>
    </w:p>
    <w:p w14:paraId="51901A62" w14:textId="77777777" w:rsidR="00B635C9" w:rsidRDefault="00B635C9" w:rsidP="00B635C9">
      <w:pPr>
        <w:jc w:val="both"/>
        <w:rPr>
          <w:b/>
        </w:rPr>
      </w:pPr>
    </w:p>
    <w:p w14:paraId="20510808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12 Stół z krzesłami do sali konferencyjnej</w:t>
      </w:r>
    </w:p>
    <w:p w14:paraId="5FADD9FF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2B90E33B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706A0EDF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2FC962F2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5BE5A0F9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35D601A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003C91A7" w14:textId="77777777" w:rsidR="00B635C9" w:rsidRDefault="00B635C9" w:rsidP="00B635C9">
      <w:pPr>
        <w:jc w:val="both"/>
      </w:pPr>
      <w:r>
        <w:t>termin realizacji do 31.10.2022 r.</w:t>
      </w:r>
    </w:p>
    <w:p w14:paraId="2EAC5CBB" w14:textId="77777777" w:rsidR="00B635C9" w:rsidRDefault="00B635C9" w:rsidP="00B635C9">
      <w:pPr>
        <w:jc w:val="both"/>
      </w:pPr>
      <w:r>
        <w:t>warunki płatności 30 dni</w:t>
      </w:r>
    </w:p>
    <w:p w14:paraId="369EA36D" w14:textId="77777777" w:rsidR="00B635C9" w:rsidRDefault="00B635C9" w:rsidP="00B635C9">
      <w:pPr>
        <w:jc w:val="both"/>
        <w:rPr>
          <w:b/>
        </w:rPr>
      </w:pPr>
    </w:p>
    <w:p w14:paraId="256E3A18" w14:textId="24283C51" w:rsidR="00B635C9" w:rsidRDefault="00B635C9" w:rsidP="00B635C9">
      <w:pPr>
        <w:jc w:val="both"/>
        <w:rPr>
          <w:b/>
        </w:rPr>
      </w:pPr>
      <w:r>
        <w:rPr>
          <w:b/>
        </w:rPr>
        <w:t>Zamówienie częściowe nr. 13 Wózek platformowy stalowy do transportu leków na oddziały</w:t>
      </w:r>
    </w:p>
    <w:p w14:paraId="10B76983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6757824E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232EE1A0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58927131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50D5C3E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6C98582A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2B7B3274" w14:textId="77777777" w:rsidR="00B635C9" w:rsidRDefault="00B635C9" w:rsidP="00B635C9">
      <w:pPr>
        <w:jc w:val="both"/>
      </w:pPr>
      <w:r>
        <w:t>termin realizacji do 31.10.2022 r.</w:t>
      </w:r>
    </w:p>
    <w:p w14:paraId="304B54E6" w14:textId="77777777" w:rsidR="00B635C9" w:rsidRDefault="00B635C9" w:rsidP="00B635C9">
      <w:pPr>
        <w:jc w:val="both"/>
      </w:pPr>
      <w:r>
        <w:t>warunki płatności 30 dni</w:t>
      </w:r>
    </w:p>
    <w:p w14:paraId="5504BD57" w14:textId="77777777" w:rsidR="00B635C9" w:rsidRDefault="00B635C9" w:rsidP="00B635C9">
      <w:pPr>
        <w:jc w:val="both"/>
        <w:rPr>
          <w:b/>
        </w:rPr>
      </w:pPr>
    </w:p>
    <w:p w14:paraId="31E09EE1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14 Wózek platformowy stalowy krótki do transportu leków  w obrębie apteki</w:t>
      </w:r>
    </w:p>
    <w:p w14:paraId="113BE346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418ABD7C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02941BB6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06F7CA8B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6B21FD87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12081C5F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5C352846" w14:textId="77777777" w:rsidR="00B635C9" w:rsidRDefault="00B635C9" w:rsidP="00B635C9">
      <w:pPr>
        <w:jc w:val="both"/>
      </w:pPr>
      <w:r>
        <w:t>termin realizacji do 31.10.2022 r.</w:t>
      </w:r>
    </w:p>
    <w:p w14:paraId="7E56F55E" w14:textId="77777777" w:rsidR="00B635C9" w:rsidRDefault="00B635C9" w:rsidP="00B635C9">
      <w:pPr>
        <w:jc w:val="both"/>
      </w:pPr>
      <w:r>
        <w:t>warunki płatności 30 dni</w:t>
      </w:r>
    </w:p>
    <w:p w14:paraId="69102596" w14:textId="77777777" w:rsidR="00B635C9" w:rsidRDefault="00B635C9" w:rsidP="00B635C9">
      <w:pPr>
        <w:jc w:val="both"/>
        <w:rPr>
          <w:b/>
        </w:rPr>
      </w:pPr>
    </w:p>
    <w:p w14:paraId="2B7ED0DF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15 Pojemniki do transportu leków</w:t>
      </w:r>
    </w:p>
    <w:p w14:paraId="3B1FCBA3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4DD3F0C6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56C8BD7C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6E1A2AEA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CED5049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72DF555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79299E9C" w14:textId="77777777" w:rsidR="00B635C9" w:rsidRDefault="00B635C9" w:rsidP="00B635C9">
      <w:pPr>
        <w:jc w:val="both"/>
      </w:pPr>
      <w:r>
        <w:t>termin realizacji do 31.10.2022 r.</w:t>
      </w:r>
    </w:p>
    <w:p w14:paraId="4CB6B39E" w14:textId="77777777" w:rsidR="00B635C9" w:rsidRDefault="00B635C9" w:rsidP="00B635C9">
      <w:pPr>
        <w:jc w:val="both"/>
      </w:pPr>
      <w:r>
        <w:lastRenderedPageBreak/>
        <w:t>warunki płatności 30 dni</w:t>
      </w:r>
    </w:p>
    <w:p w14:paraId="18159270" w14:textId="77777777" w:rsidR="00B635C9" w:rsidRDefault="00B635C9" w:rsidP="00B635C9">
      <w:pPr>
        <w:jc w:val="both"/>
        <w:rPr>
          <w:b/>
        </w:rPr>
      </w:pPr>
    </w:p>
    <w:p w14:paraId="0E9F8498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16 Wózek elektryczny</w:t>
      </w:r>
    </w:p>
    <w:p w14:paraId="18AE6DA6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76B13625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0777162B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7E9A124F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77BD64B8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37CDE925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7176057B" w14:textId="77777777" w:rsidR="00B635C9" w:rsidRDefault="00B635C9" w:rsidP="00B635C9">
      <w:pPr>
        <w:jc w:val="both"/>
      </w:pPr>
      <w:r>
        <w:t>termin realizacji do 31.10.2022 r.</w:t>
      </w:r>
    </w:p>
    <w:p w14:paraId="57BD461B" w14:textId="77777777" w:rsidR="00B635C9" w:rsidRDefault="00B635C9" w:rsidP="00B635C9">
      <w:pPr>
        <w:jc w:val="both"/>
      </w:pPr>
      <w:r>
        <w:t>warunki płatności 30 dni</w:t>
      </w:r>
    </w:p>
    <w:p w14:paraId="13374E8E" w14:textId="77777777" w:rsidR="00B635C9" w:rsidRDefault="00B635C9" w:rsidP="00B635C9">
      <w:pPr>
        <w:pStyle w:val="Tekstpodstawowy2"/>
        <w:rPr>
          <w:szCs w:val="24"/>
        </w:rPr>
      </w:pPr>
    </w:p>
    <w:p w14:paraId="4BCD61C5" w14:textId="77777777" w:rsidR="00B635C9" w:rsidRDefault="00B635C9" w:rsidP="00B635C9">
      <w:pPr>
        <w:jc w:val="both"/>
        <w:rPr>
          <w:b/>
        </w:rPr>
      </w:pPr>
      <w:r>
        <w:rPr>
          <w:b/>
        </w:rPr>
        <w:t>Zamówienie częściowe nr. 17 Szafy aktowe wzmocnione</w:t>
      </w:r>
    </w:p>
    <w:p w14:paraId="212CA7A6" w14:textId="77777777" w:rsidR="00B635C9" w:rsidRDefault="00B635C9" w:rsidP="00B635C9">
      <w:pPr>
        <w:jc w:val="both"/>
      </w:pPr>
      <w:r>
        <w:t>wartość netto za wykonanie całości przedmiotu zamówienia wynosi....................... zł</w:t>
      </w:r>
    </w:p>
    <w:p w14:paraId="4928400E" w14:textId="77777777" w:rsidR="00B635C9" w:rsidRDefault="00B635C9" w:rsidP="00B635C9">
      <w:pPr>
        <w:ind w:hanging="284"/>
        <w:jc w:val="both"/>
      </w:pPr>
      <w:r>
        <w:t xml:space="preserve">     stawka  podatku VAT wynosi  ......%</w:t>
      </w:r>
    </w:p>
    <w:p w14:paraId="282E2E22" w14:textId="77777777" w:rsidR="00B635C9" w:rsidRDefault="00B635C9" w:rsidP="00B635C9">
      <w:pPr>
        <w:ind w:hanging="284"/>
        <w:jc w:val="both"/>
      </w:pPr>
      <w:r>
        <w:t xml:space="preserve">     kwota podatku VAT wynosi ................................ zł</w:t>
      </w:r>
    </w:p>
    <w:p w14:paraId="0EAC880D" w14:textId="77777777" w:rsidR="00B635C9" w:rsidRDefault="00B635C9" w:rsidP="00B635C9">
      <w:pPr>
        <w:ind w:hanging="284"/>
        <w:jc w:val="both"/>
      </w:pPr>
      <w:r>
        <w:tab/>
        <w:t>wartość brutto za wykonanie całości przedmiotu zamówienia wynosi....................... zł</w:t>
      </w:r>
    </w:p>
    <w:p w14:paraId="0BEC08F5" w14:textId="77777777" w:rsidR="00B635C9" w:rsidRDefault="00B635C9" w:rsidP="00B635C9">
      <w:pPr>
        <w:ind w:hanging="284"/>
        <w:jc w:val="both"/>
      </w:pPr>
      <w:r>
        <w:t xml:space="preserve">     (słownie:...................................................................................................................... zł),</w:t>
      </w:r>
    </w:p>
    <w:p w14:paraId="79205540" w14:textId="77777777" w:rsidR="00B635C9" w:rsidRDefault="00B635C9" w:rsidP="00B635C9">
      <w:pPr>
        <w:jc w:val="both"/>
      </w:pPr>
      <w:r>
        <w:t xml:space="preserve">wyliczona zgodnie z formularzem cenowym </w:t>
      </w:r>
    </w:p>
    <w:p w14:paraId="68736591" w14:textId="77777777" w:rsidR="00B635C9" w:rsidRDefault="00B635C9" w:rsidP="00B635C9">
      <w:pPr>
        <w:jc w:val="both"/>
      </w:pPr>
      <w:r>
        <w:t>termin realizacji do 31.10.2022 r.</w:t>
      </w:r>
    </w:p>
    <w:p w14:paraId="2E0C6C7B" w14:textId="77777777" w:rsidR="00B635C9" w:rsidRDefault="00B635C9" w:rsidP="00B635C9">
      <w:pPr>
        <w:jc w:val="both"/>
      </w:pPr>
      <w:r>
        <w:t>warunki płatności 30 dni</w:t>
      </w:r>
    </w:p>
    <w:p w14:paraId="2DAA6761" w14:textId="77777777" w:rsidR="00B635C9" w:rsidRDefault="00B635C9" w:rsidP="00B635C9">
      <w:pPr>
        <w:pStyle w:val="Tekstpodstawowy2"/>
        <w:rPr>
          <w:szCs w:val="24"/>
        </w:rPr>
      </w:pPr>
    </w:p>
    <w:bookmarkEnd w:id="3"/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5523AB4" w14:textId="0F23B104" w:rsidR="00281DC6" w:rsidRPr="00314EA6" w:rsidRDefault="00281DC6" w:rsidP="009E3873">
      <w:pPr>
        <w:numPr>
          <w:ilvl w:val="0"/>
          <w:numId w:val="35"/>
        </w:numPr>
        <w:spacing w:line="360" w:lineRule="auto"/>
        <w:contextualSpacing/>
        <w:jc w:val="both"/>
        <w:rPr>
          <w:rFonts w:eastAsia="Calibri"/>
          <w:lang w:eastAsia="en-US"/>
        </w:rPr>
      </w:pPr>
      <w:r w:rsidRPr="00314EA6">
        <w:rPr>
          <w:rFonts w:eastAsia="Calibri"/>
          <w:sz w:val="22"/>
          <w:szCs w:val="22"/>
          <w:lang w:val="en-US" w:eastAsia="en-US"/>
        </w:rPr>
        <w:t>Informacja</w:t>
      </w:r>
      <w:r w:rsidR="00314EA6" w:rsidRPr="00314EA6">
        <w:rPr>
          <w:rFonts w:eastAsia="Calibri"/>
          <w:sz w:val="22"/>
          <w:szCs w:val="22"/>
          <w:lang w:val="en-US" w:eastAsia="en-US"/>
        </w:rPr>
        <w:t xml:space="preserve"> - </w:t>
      </w:r>
      <w:r w:rsidR="00314EA6">
        <w:rPr>
          <w:rFonts w:eastAsia="Calibri"/>
          <w:sz w:val="22"/>
          <w:szCs w:val="22"/>
          <w:lang w:val="en-US" w:eastAsia="en-US"/>
        </w:rPr>
        <w:t>C</w:t>
      </w:r>
      <w:r w:rsidRPr="00314EA6">
        <w:rPr>
          <w:rFonts w:eastAsia="Calibri"/>
          <w:lang w:eastAsia="en-US"/>
        </w:rPr>
        <w:t>zy Wykonawca jest mikroprzedsiębiorstwem bądź małym lub średnim przedsiębiorstwem ?</w:t>
      </w:r>
    </w:p>
    <w:p w14:paraId="4EA2F4F7" w14:textId="77777777" w:rsidR="00281DC6" w:rsidRPr="00281DC6" w:rsidRDefault="00281DC6" w:rsidP="00314EA6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314EA6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314EA6">
      <w:pPr>
        <w:numPr>
          <w:ilvl w:val="0"/>
          <w:numId w:val="37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314EA6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334CF3A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314EA6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53F06FF4" w:rsid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A03C6D8" w14:textId="77777777" w:rsidR="00314EA6" w:rsidRPr="00281DC6" w:rsidRDefault="00314EA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3AB88617" w14:textId="4FE085FD" w:rsidR="00281DC6" w:rsidRDefault="00281DC6" w:rsidP="00314EA6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244AA" w14:textId="77777777" w:rsidR="00336136" w:rsidRDefault="00336136">
      <w:r>
        <w:separator/>
      </w:r>
    </w:p>
  </w:endnote>
  <w:endnote w:type="continuationSeparator" w:id="0">
    <w:p w14:paraId="0BB26402" w14:textId="77777777" w:rsidR="00336136" w:rsidRDefault="0033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26F10" w14:textId="77777777" w:rsidR="00336136" w:rsidRDefault="00336136">
      <w:r>
        <w:separator/>
      </w:r>
    </w:p>
  </w:footnote>
  <w:footnote w:type="continuationSeparator" w:id="0">
    <w:p w14:paraId="43133E88" w14:textId="77777777" w:rsidR="00336136" w:rsidRDefault="00336136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B2201" w14:textId="367476C8" w:rsidR="00D74BC1" w:rsidRDefault="00281DC6">
    <w:pPr>
      <w:pStyle w:val="Nagwek"/>
    </w:pPr>
    <w:r>
      <w:t>Znak sprawy: SZW/DZP/</w:t>
    </w:r>
    <w:r w:rsidR="00B635C9">
      <w:t>16</w:t>
    </w:r>
    <w:r>
      <w:t>/202</w:t>
    </w:r>
    <w:r w:rsidR="00757C5E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6145C"/>
    <w:rsid w:val="0018410E"/>
    <w:rsid w:val="002439B9"/>
    <w:rsid w:val="00255408"/>
    <w:rsid w:val="00262B64"/>
    <w:rsid w:val="0027501A"/>
    <w:rsid w:val="00281DC6"/>
    <w:rsid w:val="002D527C"/>
    <w:rsid w:val="0030391A"/>
    <w:rsid w:val="00314EA6"/>
    <w:rsid w:val="0032207E"/>
    <w:rsid w:val="00336136"/>
    <w:rsid w:val="003A652F"/>
    <w:rsid w:val="00436F39"/>
    <w:rsid w:val="00443C09"/>
    <w:rsid w:val="004A2566"/>
    <w:rsid w:val="00522796"/>
    <w:rsid w:val="00535E57"/>
    <w:rsid w:val="005A70C7"/>
    <w:rsid w:val="00613B65"/>
    <w:rsid w:val="00734AFF"/>
    <w:rsid w:val="00740C0B"/>
    <w:rsid w:val="00757C5E"/>
    <w:rsid w:val="00764D26"/>
    <w:rsid w:val="007717C3"/>
    <w:rsid w:val="007A4108"/>
    <w:rsid w:val="007A536B"/>
    <w:rsid w:val="007D4986"/>
    <w:rsid w:val="00917D11"/>
    <w:rsid w:val="0097796A"/>
    <w:rsid w:val="00983529"/>
    <w:rsid w:val="00A60BC9"/>
    <w:rsid w:val="00B635C9"/>
    <w:rsid w:val="00BF28FE"/>
    <w:rsid w:val="00C41BC1"/>
    <w:rsid w:val="00C71FE1"/>
    <w:rsid w:val="00CA0475"/>
    <w:rsid w:val="00CA7C6C"/>
    <w:rsid w:val="00D1658C"/>
    <w:rsid w:val="00D74BC1"/>
    <w:rsid w:val="00E07B1B"/>
    <w:rsid w:val="00EB6612"/>
    <w:rsid w:val="00EC5B76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link w:val="Tekstpodstawowy2Znak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character" w:customStyle="1" w:styleId="Tekstpodstawowy2Znak">
    <w:name w:val="Tekst podstawowy 2 Znak"/>
    <w:basedOn w:val="Domylnaczcionkaakapitu"/>
    <w:link w:val="Tekstpodstawowy2"/>
    <w:rsid w:val="00B635C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23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4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6</Pages>
  <Words>1405</Words>
  <Characters>12432</Characters>
  <Application>Microsoft Office Word</Application>
  <DocSecurity>0</DocSecurity>
  <Lines>103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31</cp:revision>
  <cp:lastPrinted>2007-10-05T06:59:00Z</cp:lastPrinted>
  <dcterms:created xsi:type="dcterms:W3CDTF">2021-03-05T08:11:00Z</dcterms:created>
  <dcterms:modified xsi:type="dcterms:W3CDTF">2022-03-23T07:49:00Z</dcterms:modified>
</cp:coreProperties>
</file>