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5080" w14:textId="77777777" w:rsidR="006A5DF1" w:rsidRPr="00E935D6" w:rsidRDefault="009252B4" w:rsidP="00962AEC">
      <w:pPr>
        <w:jc w:val="right"/>
        <w:rPr>
          <w:rFonts w:ascii="Arial" w:hAnsi="Arial" w:cs="Arial"/>
          <w:sz w:val="24"/>
          <w:szCs w:val="24"/>
        </w:rPr>
      </w:pPr>
      <w:r w:rsidRPr="009252B4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252B4">
        <w:rPr>
          <w:rFonts w:ascii="Arial" w:hAnsi="Arial" w:cs="Arial"/>
          <w:sz w:val="24"/>
          <w:szCs w:val="24"/>
        </w:rPr>
        <w:t>2022-03-23</w:t>
      </w:r>
    </w:p>
    <w:p w14:paraId="3B88BFC4" w14:textId="77777777" w:rsidR="009252B4" w:rsidRPr="009252B4" w:rsidRDefault="009252B4" w:rsidP="00962AEC">
      <w:pPr>
        <w:rPr>
          <w:rFonts w:ascii="Arial" w:hAnsi="Arial" w:cs="Arial"/>
          <w:b/>
          <w:bCs/>
          <w:sz w:val="24"/>
          <w:szCs w:val="24"/>
        </w:rPr>
      </w:pPr>
      <w:r w:rsidRPr="009252B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831A543" w14:textId="77777777" w:rsidR="006A5DF1" w:rsidRPr="00E935D6" w:rsidRDefault="009252B4" w:rsidP="00962AEC">
      <w:pPr>
        <w:rPr>
          <w:rFonts w:ascii="Arial" w:hAnsi="Arial" w:cs="Arial"/>
          <w:b/>
          <w:bCs/>
          <w:sz w:val="24"/>
          <w:szCs w:val="24"/>
        </w:rPr>
      </w:pPr>
      <w:r w:rsidRPr="009252B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39DB3C2" w14:textId="77777777" w:rsidR="006A5DF1" w:rsidRPr="00E935D6" w:rsidRDefault="009252B4" w:rsidP="00962AEC">
      <w:pPr>
        <w:rPr>
          <w:rFonts w:ascii="Arial" w:hAnsi="Arial" w:cs="Arial"/>
          <w:sz w:val="24"/>
          <w:szCs w:val="24"/>
        </w:rPr>
      </w:pPr>
      <w:r w:rsidRPr="009252B4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252B4">
        <w:rPr>
          <w:rFonts w:ascii="Arial" w:hAnsi="Arial" w:cs="Arial"/>
          <w:sz w:val="24"/>
          <w:szCs w:val="24"/>
        </w:rPr>
        <w:t>7/19</w:t>
      </w:r>
    </w:p>
    <w:p w14:paraId="04061111" w14:textId="77777777" w:rsidR="006A5DF1" w:rsidRPr="00E935D6" w:rsidRDefault="009252B4" w:rsidP="00962AEC">
      <w:pPr>
        <w:rPr>
          <w:rFonts w:ascii="Arial" w:hAnsi="Arial" w:cs="Arial"/>
          <w:sz w:val="24"/>
          <w:szCs w:val="24"/>
        </w:rPr>
      </w:pPr>
      <w:r w:rsidRPr="009252B4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252B4">
        <w:rPr>
          <w:rFonts w:ascii="Arial" w:hAnsi="Arial" w:cs="Arial"/>
          <w:sz w:val="24"/>
          <w:szCs w:val="24"/>
        </w:rPr>
        <w:t>Poznań</w:t>
      </w:r>
    </w:p>
    <w:p w14:paraId="4029480F" w14:textId="77777777" w:rsidR="006A5DF1" w:rsidRPr="00E935D6" w:rsidRDefault="006A5DF1" w:rsidP="00962AE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ABE48A3" w14:textId="77777777" w:rsidR="006A5DF1" w:rsidRPr="00E935D6" w:rsidRDefault="006A5DF1" w:rsidP="00962AE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0F538E2" w14:textId="77777777" w:rsidR="006A5DF1" w:rsidRPr="00E935D6" w:rsidRDefault="006A5DF1" w:rsidP="00962AE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A93FB43" w14:textId="77777777" w:rsidR="006A5DF1" w:rsidRPr="00E935D6" w:rsidRDefault="006A5DF1" w:rsidP="00962AE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3A1B05EB" w14:textId="77777777" w:rsidR="006D4AB3" w:rsidRPr="00E935D6" w:rsidRDefault="006D4AB3" w:rsidP="00962AEC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9BED446" w14:textId="77777777" w:rsidR="006D4AB3" w:rsidRPr="00E935D6" w:rsidRDefault="006D4AB3" w:rsidP="00962AE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8E25B57" w14:textId="77777777" w:rsidR="006D4AB3" w:rsidRPr="00E935D6" w:rsidRDefault="006D4AB3" w:rsidP="00962AE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ED7179C" w14:textId="073AD905" w:rsidR="00632C3C" w:rsidRDefault="00E21B49" w:rsidP="00962AEC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77A43F4C" w14:textId="731D466F" w:rsidR="00962AEC" w:rsidRDefault="00962AEC" w:rsidP="00962AEC"/>
    <w:p w14:paraId="45240C08" w14:textId="77777777" w:rsidR="00962AEC" w:rsidRPr="00962AEC" w:rsidRDefault="00962AEC" w:rsidP="00962AEC"/>
    <w:p w14:paraId="2CB190F1" w14:textId="032417AC" w:rsidR="006D4AB3" w:rsidRDefault="00632C3C" w:rsidP="00962AEC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9252B4" w:rsidRPr="009252B4">
        <w:rPr>
          <w:rFonts w:ascii="Arial" w:hAnsi="Arial" w:cs="Arial"/>
          <w:sz w:val="24"/>
          <w:szCs w:val="24"/>
        </w:rPr>
        <w:t>podstawowy</w:t>
      </w:r>
      <w:r w:rsidR="00962AEC">
        <w:rPr>
          <w:rFonts w:ascii="Arial" w:hAnsi="Arial" w:cs="Arial"/>
          <w:sz w:val="24"/>
          <w:szCs w:val="24"/>
        </w:rPr>
        <w:t>m</w:t>
      </w:r>
      <w:r w:rsidR="009252B4" w:rsidRPr="009252B4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252B4" w:rsidRPr="009252B4">
        <w:rPr>
          <w:rFonts w:ascii="Arial" w:hAnsi="Arial" w:cs="Arial"/>
          <w:b/>
          <w:bCs/>
          <w:sz w:val="24"/>
          <w:szCs w:val="24"/>
        </w:rPr>
        <w:t>Sukcesywna dostawa świeżych owoców do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252B4" w:rsidRPr="009252B4">
        <w:rPr>
          <w:rFonts w:ascii="Arial" w:hAnsi="Arial" w:cs="Arial"/>
          <w:b/>
          <w:sz w:val="24"/>
          <w:szCs w:val="24"/>
        </w:rPr>
        <w:t>SZW/DZP/15/2022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4A77E3EB" w14:textId="43C78B18" w:rsidR="00962AEC" w:rsidRDefault="00962AEC" w:rsidP="00962AEC">
      <w:pPr>
        <w:jc w:val="both"/>
        <w:rPr>
          <w:rFonts w:ascii="Arial" w:hAnsi="Arial" w:cs="Arial"/>
          <w:b/>
          <w:sz w:val="24"/>
          <w:szCs w:val="24"/>
        </w:rPr>
      </w:pPr>
    </w:p>
    <w:p w14:paraId="592FE4AB" w14:textId="77777777" w:rsidR="00962AEC" w:rsidRPr="00E935D6" w:rsidRDefault="00962AEC" w:rsidP="00962AEC">
      <w:pPr>
        <w:jc w:val="both"/>
        <w:rPr>
          <w:rFonts w:ascii="Arial" w:hAnsi="Arial" w:cs="Arial"/>
          <w:sz w:val="24"/>
          <w:szCs w:val="24"/>
        </w:rPr>
      </w:pPr>
    </w:p>
    <w:p w14:paraId="5D9A6C66" w14:textId="35614BED" w:rsidR="0012774F" w:rsidRPr="00E935D6" w:rsidRDefault="00520165" w:rsidP="00962AEC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252B4" w:rsidRPr="009252B4">
        <w:rPr>
          <w:rFonts w:ascii="Arial" w:hAnsi="Arial" w:cs="Arial"/>
          <w:b/>
          <w:sz w:val="24"/>
          <w:szCs w:val="24"/>
        </w:rPr>
        <w:t>Szpital Wojewódzki w Poznaniu</w:t>
      </w:r>
      <w:r w:rsidR="00962AEC">
        <w:rPr>
          <w:rFonts w:ascii="Arial" w:hAnsi="Arial" w:cs="Arial"/>
          <w:b/>
          <w:sz w:val="24"/>
          <w:szCs w:val="24"/>
        </w:rPr>
        <w:t xml:space="preserve">, </w:t>
      </w:r>
      <w:r w:rsidR="009252B4" w:rsidRPr="009252B4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252B4" w:rsidRPr="009252B4">
        <w:rPr>
          <w:rFonts w:ascii="Arial" w:hAnsi="Arial" w:cs="Arial"/>
          <w:sz w:val="24"/>
          <w:szCs w:val="24"/>
        </w:rPr>
        <w:t>(t.j.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52B4" w:rsidRPr="00E935D6" w14:paraId="201B64A5" w14:textId="77777777" w:rsidTr="00E24666">
        <w:tc>
          <w:tcPr>
            <w:tcW w:w="9356" w:type="dxa"/>
            <w:shd w:val="clear" w:color="auto" w:fill="auto"/>
          </w:tcPr>
          <w:p w14:paraId="5893600E" w14:textId="77777777" w:rsidR="00962AEC" w:rsidRDefault="00962AEC" w:rsidP="00962AEC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C6BF6B8" w14:textId="77777777" w:rsidR="00962AEC" w:rsidRDefault="009252B4" w:rsidP="00962AE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2B4">
              <w:rPr>
                <w:rFonts w:ascii="Arial" w:hAnsi="Arial" w:cs="Arial"/>
                <w:sz w:val="22"/>
                <w:szCs w:val="22"/>
              </w:rPr>
              <w:t xml:space="preserve">Proszę o informację na temat ilości dostaw w tygodni. </w:t>
            </w:r>
          </w:p>
          <w:p w14:paraId="69489224" w14:textId="74E4C3DD" w:rsidR="009252B4" w:rsidRPr="00E935D6" w:rsidRDefault="009252B4" w:rsidP="00962AE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2B4">
              <w:rPr>
                <w:rFonts w:ascii="Arial" w:hAnsi="Arial" w:cs="Arial"/>
                <w:sz w:val="22"/>
                <w:szCs w:val="22"/>
              </w:rPr>
              <w:t>Odpowiedź: Tygodniowe zapotrzebowanie na owoce jest uzależnione od aktualnego jadłospisu i ilości pacjentów. Zamawiamy 160-200 kg jabłek regularnie co tydzień.  Co drugi tydzień banan-25 kg , kiwi 110 szt. W sezonie na owoce sezonowe ilości po około 40 kg też co drugi tydzień.</w:t>
            </w:r>
          </w:p>
        </w:tc>
      </w:tr>
    </w:tbl>
    <w:p w14:paraId="55F0C131" w14:textId="77777777" w:rsidR="00BE7BFD" w:rsidRPr="00E935D6" w:rsidRDefault="00BE7BFD" w:rsidP="00962AEC">
      <w:pPr>
        <w:jc w:val="both"/>
        <w:rPr>
          <w:rFonts w:ascii="Arial" w:hAnsi="Arial" w:cs="Arial"/>
          <w:sz w:val="22"/>
          <w:szCs w:val="22"/>
        </w:rPr>
      </w:pPr>
    </w:p>
    <w:p w14:paraId="103057EF" w14:textId="4249ABA3" w:rsidR="006D4AB3" w:rsidRDefault="006D4AB3" w:rsidP="00962AE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F4A5D84" w14:textId="77777777" w:rsidR="00826A3B" w:rsidRDefault="00826A3B" w:rsidP="00962AE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4BC709F" w14:textId="77777777" w:rsidR="00826A3B" w:rsidRDefault="00826A3B" w:rsidP="00826A3B">
      <w:pPr>
        <w:pStyle w:val="Tekstpodstawowy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0C396A58" w14:textId="66CC2F91" w:rsidR="00826A3B" w:rsidRDefault="00826A3B" w:rsidP="00826A3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1B158A3" w14:textId="40D2AFB2" w:rsidR="00826A3B" w:rsidRPr="00B464D3" w:rsidRDefault="00826A3B" w:rsidP="00826A3B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F679B44" w14:textId="77777777" w:rsidR="00826A3B" w:rsidRPr="00E935D6" w:rsidRDefault="00826A3B" w:rsidP="00962AE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9AA2B37" w14:textId="77F20BBE" w:rsidR="006D4AB3" w:rsidRDefault="006D4AB3" w:rsidP="00962AEC">
      <w:pPr>
        <w:ind w:left="567"/>
        <w:jc w:val="right"/>
        <w:rPr>
          <w:rFonts w:ascii="Arial" w:hAnsi="Arial" w:cs="Arial"/>
          <w:sz w:val="24"/>
          <w:szCs w:val="24"/>
        </w:rPr>
      </w:pPr>
    </w:p>
    <w:p w14:paraId="1BB97515" w14:textId="77777777" w:rsidR="00962AEC" w:rsidRPr="00E935D6" w:rsidRDefault="00962AEC" w:rsidP="00962AEC">
      <w:pPr>
        <w:ind w:left="567"/>
        <w:jc w:val="right"/>
        <w:rPr>
          <w:sz w:val="24"/>
          <w:szCs w:val="24"/>
        </w:rPr>
      </w:pPr>
    </w:p>
    <w:sectPr w:rsidR="00962AEC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A567E" w14:textId="77777777" w:rsidR="008F3413" w:rsidRDefault="008F3413">
      <w:r>
        <w:separator/>
      </w:r>
    </w:p>
  </w:endnote>
  <w:endnote w:type="continuationSeparator" w:id="0">
    <w:p w14:paraId="237C95C9" w14:textId="77777777" w:rsidR="008F3413" w:rsidRDefault="008F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8B4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E28B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91A36" w14:textId="299B64EE" w:rsidR="006D4AB3" w:rsidRDefault="00826A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9AE2B8" wp14:editId="4041711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D06F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6AF6DD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D84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148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D02423" w14:textId="77777777" w:rsidR="006D4AB3" w:rsidRDefault="006D4AB3">
    <w:pPr>
      <w:pStyle w:val="Stopka"/>
      <w:tabs>
        <w:tab w:val="clear" w:pos="4536"/>
        <w:tab w:val="left" w:pos="6237"/>
      </w:tabs>
    </w:pPr>
  </w:p>
  <w:p w14:paraId="1F0755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B1E88" w14:textId="77777777" w:rsidR="008F3413" w:rsidRDefault="008F3413">
      <w:r>
        <w:separator/>
      </w:r>
    </w:p>
  </w:footnote>
  <w:footnote w:type="continuationSeparator" w:id="0">
    <w:p w14:paraId="2DEDD4B7" w14:textId="77777777" w:rsidR="008F3413" w:rsidRDefault="008F3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990C" w14:textId="77777777" w:rsidR="009252B4" w:rsidRDefault="00925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C0FD" w14:textId="77777777" w:rsidR="009252B4" w:rsidRDefault="00925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D838A" w14:textId="77777777" w:rsidR="009252B4" w:rsidRDefault="009252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41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7DF0"/>
    <w:rsid w:val="005B1B08"/>
    <w:rsid w:val="00631762"/>
    <w:rsid w:val="00632C3C"/>
    <w:rsid w:val="00662BDB"/>
    <w:rsid w:val="006A5DF1"/>
    <w:rsid w:val="006B7198"/>
    <w:rsid w:val="006D4AB3"/>
    <w:rsid w:val="006F3B81"/>
    <w:rsid w:val="007D7198"/>
    <w:rsid w:val="00826A3B"/>
    <w:rsid w:val="00864A4B"/>
    <w:rsid w:val="00870F9F"/>
    <w:rsid w:val="008804B6"/>
    <w:rsid w:val="00897AB0"/>
    <w:rsid w:val="008A3553"/>
    <w:rsid w:val="008F3413"/>
    <w:rsid w:val="009252B4"/>
    <w:rsid w:val="00962AE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B854B8"/>
  <w15:chartTrackingRefBased/>
  <w15:docId w15:val="{12A79223-A215-4454-9FCF-353500E8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26A3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2022-03-23T08:34:00Z</cp:lastPrinted>
  <dcterms:created xsi:type="dcterms:W3CDTF">2022-03-23T08:37:00Z</dcterms:created>
  <dcterms:modified xsi:type="dcterms:W3CDTF">2022-03-23T08:37:00Z</dcterms:modified>
</cp:coreProperties>
</file>