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83062" w:rsidRPr="00683062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83062" w:rsidRPr="00683062">
        <w:rPr>
          <w:b/>
          <w:sz w:val="22"/>
          <w:szCs w:val="22"/>
        </w:rPr>
        <w:t>28/ZP/2021/5Z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3062" w:rsidRPr="00110593" w:rsidTr="00C90D86">
        <w:tc>
          <w:tcPr>
            <w:tcW w:w="9104" w:type="dxa"/>
            <w:shd w:val="clear" w:color="auto" w:fill="D9D9D9"/>
          </w:tcPr>
          <w:p w:rsidR="00683062" w:rsidRPr="00110593" w:rsidRDefault="00683062" w:rsidP="00C90D8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83062" w:rsidRPr="00110593" w:rsidRDefault="00683062" w:rsidP="00C90D8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83062">
              <w:t>(Dz.U. poz. 2019 ze zm.)</w:t>
            </w:r>
            <w:r w:rsidRPr="00110593">
              <w:t xml:space="preserve"> (dalej jako: ustawa Pzp), dotyczące:</w:t>
            </w:r>
          </w:p>
          <w:p w:rsidR="00683062" w:rsidRPr="0043102D" w:rsidRDefault="00683062" w:rsidP="00C90D8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83062" w:rsidRPr="00110593" w:rsidRDefault="00683062" w:rsidP="00C90D8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8306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83062">
        <w:rPr>
          <w:b/>
          <w:sz w:val="22"/>
          <w:szCs w:val="22"/>
        </w:rPr>
        <w:t>Dostawa sprzętu komputerowego.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449B5" w:rsidRDefault="001449B5">
      <w:r>
        <w:separator/>
      </w:r>
    </w:p>
  </w:endnote>
  <w:endnote w:type="continuationSeparator" w:id="0">
    <w:p w:rsidR="001449B5" w:rsidRDefault="00144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062" w:rsidRDefault="00683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449B5" w:rsidRDefault="001449B5">
      <w:r>
        <w:separator/>
      </w:r>
    </w:p>
  </w:footnote>
  <w:footnote w:type="continuationSeparator" w:id="0">
    <w:p w:rsidR="001449B5" w:rsidRDefault="001449B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062" w:rsidRDefault="00683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062" w:rsidRDefault="00683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3062" w:rsidRDefault="00683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9B5"/>
    <w:rsid w:val="0000184A"/>
    <w:rsid w:val="00012997"/>
    <w:rsid w:val="000621A2"/>
    <w:rsid w:val="000719DC"/>
    <w:rsid w:val="00075CEC"/>
    <w:rsid w:val="000E0467"/>
    <w:rsid w:val="00106AC7"/>
    <w:rsid w:val="00111985"/>
    <w:rsid w:val="001449B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3062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3EF2A1-D268-4B30-B44F-01EFA763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2021-06-24T12:49:00Z</dcterms:created>
  <dcterms:modified xsi:type="dcterms:W3CDTF">2021-06-24T12:49:00Z</dcterms:modified>
</cp:coreProperties>
</file>