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F7FFE" w:rsidRPr="009F7FFE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F7FFE" w:rsidRPr="009F7FFE">
        <w:rPr>
          <w:rFonts w:ascii="Arial" w:hAnsi="Arial" w:cs="Arial"/>
          <w:b/>
          <w:sz w:val="24"/>
          <w:szCs w:val="24"/>
        </w:rPr>
        <w:t>32/2022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7FFE" w:rsidRPr="004B1027" w:rsidTr="007A1B79">
        <w:tc>
          <w:tcPr>
            <w:tcW w:w="9104" w:type="dxa"/>
            <w:shd w:val="clear" w:color="auto" w:fill="D9D9D9"/>
          </w:tcPr>
          <w:p w:rsidR="009F7FFE" w:rsidRPr="004B1027" w:rsidRDefault="009F7FFE" w:rsidP="007A1B7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F7FFE" w:rsidRPr="004B1027" w:rsidRDefault="009F7FFE" w:rsidP="007A1B7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F7FFE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9F7FFE" w:rsidRPr="004B1027" w:rsidRDefault="009F7FFE" w:rsidP="007A1B7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F7FFE" w:rsidRPr="004B1027" w:rsidRDefault="009F7FFE" w:rsidP="007A1B7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83675F" w:rsidRDefault="009F7FF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8"/>
          <w:szCs w:val="24"/>
        </w:rPr>
      </w:pPr>
      <w:bookmarkStart w:id="0" w:name="_GoBack"/>
      <w:r w:rsidRPr="0083675F">
        <w:rPr>
          <w:rFonts w:ascii="Arial" w:hAnsi="Arial" w:cs="Arial"/>
          <w:b/>
          <w:sz w:val="28"/>
          <w:szCs w:val="24"/>
        </w:rPr>
        <w:t>Dostawy koncentratów do hemodializy na okres 36 m-cy</w:t>
      </w:r>
    </w:p>
    <w:bookmarkEnd w:id="0"/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052" w:rsidRDefault="00F02052">
      <w:r>
        <w:separator/>
      </w:r>
    </w:p>
  </w:endnote>
  <w:endnote w:type="continuationSeparator" w:id="0">
    <w:p w:rsidR="00F02052" w:rsidRDefault="00F02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F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F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FE" w:rsidRDefault="009F7F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052" w:rsidRDefault="00F02052">
      <w:r>
        <w:separator/>
      </w:r>
    </w:p>
  </w:footnote>
  <w:footnote w:type="continuationSeparator" w:id="0">
    <w:p w:rsidR="00F02052" w:rsidRDefault="00F0205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FE" w:rsidRDefault="009F7F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FE" w:rsidRDefault="009F7F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FE" w:rsidRDefault="009F7F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05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675F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7FFE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D4FEA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2052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72BA1-94BF-479E-A996-F0435708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2022-03-22T10:57:00Z</cp:lastPrinted>
  <dcterms:created xsi:type="dcterms:W3CDTF">2022-03-22T10:57:00Z</dcterms:created>
  <dcterms:modified xsi:type="dcterms:W3CDTF">2022-03-22T10:57:00Z</dcterms:modified>
</cp:coreProperties>
</file>