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21621" w:rsidRPr="00421621">
        <w:rPr>
          <w:b/>
        </w:rPr>
        <w:t>NZ/19/D/P/AC/2022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21621" w:rsidRPr="00421621">
        <w:rPr>
          <w:rFonts w:ascii="Arial Narrow" w:hAnsi="Arial Narrow"/>
          <w:b/>
        </w:rPr>
        <w:t>Dostawa respiratora noworodkowego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D06" w:rsidRDefault="00BC3D06" w:rsidP="0038231F">
      <w:pPr>
        <w:spacing w:after="0" w:line="240" w:lineRule="auto"/>
      </w:pPr>
      <w:r>
        <w:separator/>
      </w:r>
    </w:p>
  </w:endnote>
  <w:endnote w:type="continuationSeparator" w:id="0">
    <w:p w:rsidR="00BC3D06" w:rsidRDefault="00BC3D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21" w:rsidRDefault="004216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16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162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21" w:rsidRDefault="004216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D06" w:rsidRDefault="00BC3D06" w:rsidP="0038231F">
      <w:pPr>
        <w:spacing w:after="0" w:line="240" w:lineRule="auto"/>
      </w:pPr>
      <w:r>
        <w:separator/>
      </w:r>
    </w:p>
  </w:footnote>
  <w:footnote w:type="continuationSeparator" w:id="0">
    <w:p w:rsidR="00BC3D06" w:rsidRDefault="00BC3D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21" w:rsidRDefault="004216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21" w:rsidRDefault="004216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621" w:rsidRDefault="004216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D0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21621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3D06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8BBAB95-9C70-48A9-857A-43586353B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11AD3-67AA-4D6F-A021-D697366ED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2016-07-26T11:32:00Z</cp:lastPrinted>
  <dcterms:created xsi:type="dcterms:W3CDTF">2022-03-23T09:53:00Z</dcterms:created>
  <dcterms:modified xsi:type="dcterms:W3CDTF">2022-03-23T09:53:00Z</dcterms:modified>
</cp:coreProperties>
</file>