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5A529" w14:textId="433A3473" w:rsidR="006B1653" w:rsidRPr="007001F9" w:rsidRDefault="006B1653" w:rsidP="007001F9">
      <w:pPr>
        <w:spacing w:line="276" w:lineRule="auto"/>
        <w:ind w:left="360"/>
        <w:jc w:val="right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7001F9">
        <w:rPr>
          <w:rFonts w:ascii="Arial" w:hAnsi="Arial" w:cs="Arial"/>
          <w:bCs/>
          <w:sz w:val="22"/>
          <w:szCs w:val="22"/>
        </w:rPr>
        <w:t xml:space="preserve">Załącznik nr </w:t>
      </w:r>
      <w:r w:rsidR="008712A4" w:rsidRPr="007001F9">
        <w:rPr>
          <w:rFonts w:ascii="Arial" w:hAnsi="Arial" w:cs="Arial"/>
          <w:bCs/>
          <w:sz w:val="22"/>
          <w:szCs w:val="22"/>
        </w:rPr>
        <w:t>7</w:t>
      </w:r>
      <w:r w:rsidR="00BF6765" w:rsidRPr="007001F9">
        <w:rPr>
          <w:rFonts w:ascii="Arial" w:hAnsi="Arial" w:cs="Arial"/>
          <w:bCs/>
          <w:sz w:val="22"/>
          <w:szCs w:val="22"/>
        </w:rPr>
        <w:t xml:space="preserve"> </w:t>
      </w:r>
      <w:r w:rsidRPr="007001F9">
        <w:rPr>
          <w:rFonts w:ascii="Arial" w:hAnsi="Arial" w:cs="Arial"/>
          <w:bCs/>
          <w:sz w:val="22"/>
          <w:szCs w:val="22"/>
        </w:rPr>
        <w:t xml:space="preserve">do </w:t>
      </w:r>
      <w:proofErr w:type="spellStart"/>
      <w:r w:rsidRPr="007001F9">
        <w:rPr>
          <w:rFonts w:ascii="Arial" w:hAnsi="Arial" w:cs="Arial"/>
          <w:bCs/>
          <w:sz w:val="22"/>
          <w:szCs w:val="22"/>
        </w:rPr>
        <w:t>SWZ</w:t>
      </w:r>
      <w:proofErr w:type="spellEnd"/>
    </w:p>
    <w:p w14:paraId="27FD5D94" w14:textId="77777777" w:rsidR="00B22DE1" w:rsidRPr="007001F9" w:rsidRDefault="00B22DE1" w:rsidP="007001F9">
      <w:pPr>
        <w:ind w:left="360"/>
        <w:jc w:val="right"/>
        <w:rPr>
          <w:rFonts w:ascii="Arial" w:eastAsia="Times New Roman" w:hAnsi="Arial" w:cs="Arial"/>
          <w:lang w:eastAsia="pl-PL"/>
        </w:rPr>
      </w:pPr>
      <w:r w:rsidRPr="007001F9">
        <w:rPr>
          <w:rFonts w:ascii="Arial" w:eastAsia="Times New Roman" w:hAnsi="Arial" w:cs="Arial"/>
          <w:lang w:eastAsia="pl-PL"/>
        </w:rPr>
        <w:t>Znak sprawy: KA-2/019/2022</w:t>
      </w:r>
    </w:p>
    <w:p w14:paraId="543E3BC5" w14:textId="77777777" w:rsidR="00B22DE1" w:rsidRPr="00B22DE1" w:rsidRDefault="00B22DE1" w:rsidP="00B22DE1">
      <w:pPr>
        <w:pStyle w:val="Akapitzlist"/>
        <w:numPr>
          <w:ilvl w:val="0"/>
          <w:numId w:val="1"/>
        </w:num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186DF103" w14:textId="77777777" w:rsidR="00BF6765" w:rsidRPr="008712A4" w:rsidRDefault="00BF6765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CC3AEC5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Oświadczenie wykonawców wspólnie ubiegających się o udzielenie zamówienia</w:t>
      </w:r>
    </w:p>
    <w:p w14:paraId="0A149BA1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 xml:space="preserve">składane na podstawie art. 117 ust. 4 ustawy z dnia 11 września 2019 r. </w:t>
      </w:r>
    </w:p>
    <w:p w14:paraId="53A31DB8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Prawo zamówień publicznych</w:t>
      </w:r>
    </w:p>
    <w:p w14:paraId="33B7F875" w14:textId="77777777" w:rsidR="00BF6765" w:rsidRPr="008712A4" w:rsidRDefault="00BF6765" w:rsidP="002A5C1E">
      <w:pPr>
        <w:pStyle w:val="Tekstpodstawowywcity"/>
        <w:spacing w:line="360" w:lineRule="auto"/>
        <w:rPr>
          <w:rFonts w:ascii="Arial" w:hAnsi="Arial" w:cs="Arial"/>
          <w:sz w:val="22"/>
          <w:szCs w:val="22"/>
        </w:rPr>
      </w:pPr>
    </w:p>
    <w:p w14:paraId="33C36776" w14:textId="0BC5FDD6" w:rsidR="002A5C1E" w:rsidRPr="008712A4" w:rsidRDefault="006B1653" w:rsidP="00BF6765">
      <w:pPr>
        <w:pStyle w:val="Tekstpodstawowywcit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Dotyczy postępowania o udzielenie zamówienia publicznego</w:t>
      </w:r>
      <w:r w:rsidR="002A5C1E" w:rsidRPr="008712A4">
        <w:rPr>
          <w:rFonts w:ascii="Arial" w:hAnsi="Arial" w:cs="Arial"/>
          <w:sz w:val="22"/>
          <w:szCs w:val="22"/>
        </w:rPr>
        <w:t xml:space="preserve"> w trybie </w:t>
      </w:r>
      <w:r w:rsidR="008D53F5" w:rsidRPr="008712A4">
        <w:rPr>
          <w:rFonts w:ascii="Arial" w:hAnsi="Arial" w:cs="Arial"/>
          <w:sz w:val="22"/>
          <w:szCs w:val="22"/>
        </w:rPr>
        <w:t>podstawowy</w:t>
      </w:r>
      <w:r w:rsidR="00BF6765" w:rsidRPr="008712A4">
        <w:rPr>
          <w:rFonts w:ascii="Arial" w:hAnsi="Arial" w:cs="Arial"/>
          <w:sz w:val="22"/>
          <w:szCs w:val="22"/>
        </w:rPr>
        <w:t>m</w:t>
      </w:r>
      <w:r w:rsidR="008D53F5" w:rsidRPr="008712A4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8D53F5" w:rsidRPr="008712A4">
        <w:rPr>
          <w:rFonts w:ascii="Arial" w:hAnsi="Arial" w:cs="Arial"/>
          <w:sz w:val="22"/>
          <w:szCs w:val="22"/>
        </w:rPr>
        <w:t>Pzp</w:t>
      </w:r>
      <w:proofErr w:type="spellEnd"/>
      <w:r w:rsidR="002A5C1E" w:rsidRPr="008712A4">
        <w:rPr>
          <w:rFonts w:ascii="Arial" w:hAnsi="Arial" w:cs="Arial"/>
          <w:sz w:val="22"/>
          <w:szCs w:val="22"/>
        </w:rPr>
        <w:t>” na: „</w:t>
      </w:r>
      <w:r w:rsidR="008712A4" w:rsidRPr="008712A4">
        <w:rPr>
          <w:rFonts w:ascii="Arial" w:hAnsi="Arial" w:cs="Arial"/>
          <w:b/>
          <w:sz w:val="22"/>
          <w:szCs w:val="22"/>
        </w:rPr>
        <w:t>Świadczenie usług telekomunikacyjnych dla Politechniki Krakowskiej</w:t>
      </w:r>
      <w:r w:rsidR="002A5C1E" w:rsidRPr="008712A4">
        <w:rPr>
          <w:rFonts w:ascii="Arial" w:hAnsi="Arial" w:cs="Arial"/>
          <w:b/>
          <w:sz w:val="22"/>
          <w:szCs w:val="22"/>
        </w:rPr>
        <w:t>”</w:t>
      </w:r>
    </w:p>
    <w:p w14:paraId="6A64F43A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DFA5785" w14:textId="77777777" w:rsidR="006B1653" w:rsidRPr="008712A4" w:rsidRDefault="006B1653" w:rsidP="006B1653">
      <w:pPr>
        <w:widowControl w:val="0"/>
        <w:spacing w:line="276" w:lineRule="auto"/>
        <w:jc w:val="both"/>
        <w:outlineLvl w:val="3"/>
        <w:rPr>
          <w:rFonts w:ascii="Arial" w:hAnsi="Arial" w:cs="Arial"/>
          <w:bCs/>
          <w:sz w:val="22"/>
          <w:szCs w:val="22"/>
        </w:rPr>
      </w:pPr>
    </w:p>
    <w:p w14:paraId="47FC6C39" w14:textId="77777777" w:rsidR="006B1653" w:rsidRPr="008712A4" w:rsidRDefault="006B1653" w:rsidP="006B1653">
      <w:pPr>
        <w:spacing w:line="276" w:lineRule="auto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  <w:u w:val="single"/>
        </w:rPr>
        <w:t>PODMIOTY W IMIENIU KTÓRYCH SKŁADANE JEST OŚWIADCZENIE:</w:t>
      </w:r>
    </w:p>
    <w:p w14:paraId="39D0978E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6B1653" w:rsidRPr="008712A4" w14:paraId="4C4C2601" w14:textId="77777777" w:rsidTr="00BF6765">
        <w:tc>
          <w:tcPr>
            <w:tcW w:w="9360" w:type="dxa"/>
            <w:hideMark/>
          </w:tcPr>
          <w:p w14:paraId="1252FC0E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149C53EB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54A009D7" w14:textId="77777777" w:rsidTr="00BF6765">
        <w:tc>
          <w:tcPr>
            <w:tcW w:w="9360" w:type="dxa"/>
            <w:hideMark/>
          </w:tcPr>
          <w:p w14:paraId="205AC0B8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</w:t>
            </w:r>
            <w:proofErr w:type="spellStart"/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CEIDG</w:t>
            </w:r>
            <w:proofErr w:type="spellEnd"/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)</w:t>
            </w:r>
          </w:p>
        </w:tc>
      </w:tr>
      <w:tr w:rsidR="006B1653" w:rsidRPr="008712A4" w14:paraId="2AD624BC" w14:textId="77777777" w:rsidTr="00BF6765">
        <w:tc>
          <w:tcPr>
            <w:tcW w:w="9360" w:type="dxa"/>
            <w:hideMark/>
          </w:tcPr>
          <w:p w14:paraId="1AA66363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7C3F7E1D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22AB2F65" w14:textId="77777777" w:rsidTr="00BF6765">
        <w:tc>
          <w:tcPr>
            <w:tcW w:w="9360" w:type="dxa"/>
            <w:hideMark/>
          </w:tcPr>
          <w:p w14:paraId="744C000F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</w:t>
            </w:r>
            <w:proofErr w:type="spellStart"/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CEIDG</w:t>
            </w:r>
            <w:proofErr w:type="spellEnd"/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)</w:t>
            </w:r>
          </w:p>
        </w:tc>
      </w:tr>
      <w:tr w:rsidR="006B1653" w:rsidRPr="008712A4" w14:paraId="4336CF76" w14:textId="77777777" w:rsidTr="00BF6765">
        <w:tc>
          <w:tcPr>
            <w:tcW w:w="9360" w:type="dxa"/>
            <w:hideMark/>
          </w:tcPr>
          <w:p w14:paraId="1C45F78E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</w:t>
            </w:r>
            <w:r w:rsidR="002A5C1E"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</w:t>
            </w:r>
          </w:p>
        </w:tc>
      </w:tr>
      <w:tr w:rsidR="006B1653" w:rsidRPr="008712A4" w14:paraId="2D61885F" w14:textId="77777777" w:rsidTr="00BF6765">
        <w:tc>
          <w:tcPr>
            <w:tcW w:w="9360" w:type="dxa"/>
            <w:hideMark/>
          </w:tcPr>
          <w:p w14:paraId="28C1C9A5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</w:t>
            </w:r>
            <w:proofErr w:type="spellStart"/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CEIDG</w:t>
            </w:r>
            <w:proofErr w:type="spellEnd"/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)</w:t>
            </w:r>
          </w:p>
        </w:tc>
      </w:tr>
      <w:tr w:rsidR="006B1653" w:rsidRPr="008712A4" w14:paraId="143C93DA" w14:textId="77777777" w:rsidTr="00BF6765">
        <w:tc>
          <w:tcPr>
            <w:tcW w:w="9360" w:type="dxa"/>
            <w:hideMark/>
          </w:tcPr>
          <w:p w14:paraId="11B97EA7" w14:textId="77777777" w:rsidR="006B1653" w:rsidRPr="008712A4" w:rsidRDefault="006B1653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bidi="hi-IN"/>
              </w:rPr>
              <w:t>reprezentowane przez:</w:t>
            </w:r>
          </w:p>
        </w:tc>
      </w:tr>
      <w:tr w:rsidR="006B1653" w:rsidRPr="008712A4" w14:paraId="02E2442C" w14:textId="77777777" w:rsidTr="00BF6765">
        <w:tc>
          <w:tcPr>
            <w:tcW w:w="9360" w:type="dxa"/>
            <w:hideMark/>
          </w:tcPr>
          <w:p w14:paraId="7300DB19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…………………………………………………..…..…………</w:t>
            </w:r>
          </w:p>
        </w:tc>
      </w:tr>
      <w:tr w:rsidR="006B1653" w:rsidRPr="008712A4" w14:paraId="5BA511F4" w14:textId="77777777" w:rsidTr="00BF6765">
        <w:tc>
          <w:tcPr>
            <w:tcW w:w="9360" w:type="dxa"/>
            <w:hideMark/>
          </w:tcPr>
          <w:p w14:paraId="3D5E09A7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eastAsia="Cambria" w:hAnsi="Arial" w:cs="Arial"/>
                <w:i/>
                <w:sz w:val="22"/>
                <w:szCs w:val="22"/>
                <w:lang w:bidi="hi-IN"/>
              </w:rPr>
              <w:t xml:space="preserve"> </w:t>
            </w: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(imię, nazwisko, stanowisko/podstawa do reprezentacji)</w:t>
            </w:r>
          </w:p>
        </w:tc>
      </w:tr>
    </w:tbl>
    <w:p w14:paraId="66AE96A7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2D67CC7" w14:textId="77777777" w:rsidR="006B1653" w:rsidRPr="008712A4" w:rsidRDefault="006B1653" w:rsidP="006B1653">
      <w:pPr>
        <w:rPr>
          <w:rFonts w:ascii="Arial" w:hAnsi="Arial" w:cs="Arial"/>
          <w:b/>
          <w:sz w:val="22"/>
          <w:szCs w:val="22"/>
        </w:rPr>
      </w:pPr>
    </w:p>
    <w:p w14:paraId="097DBEA8" w14:textId="77777777" w:rsidR="006B1653" w:rsidRPr="008712A4" w:rsidRDefault="006B1653" w:rsidP="006B1653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D</w:t>
      </w:r>
      <w:bookmarkStart w:id="1" w:name="__DdeLink__1742_210383595511"/>
      <w:r w:rsidRPr="008712A4">
        <w:rPr>
          <w:rFonts w:ascii="Arial" w:hAnsi="Arial" w:cs="Arial"/>
          <w:b/>
          <w:sz w:val="22"/>
          <w:szCs w:val="22"/>
        </w:rPr>
        <w:t>ziałając jako pełnomocnik podmiotów, w imieniu których składane jest oświadczenie oświadczam, że:</w:t>
      </w:r>
    </w:p>
    <w:p w14:paraId="3807D6C6" w14:textId="77777777" w:rsidR="006B1653" w:rsidRPr="008712A4" w:rsidRDefault="006B1653" w:rsidP="006B1653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FC7360F" w14:textId="77777777" w:rsidR="006B1653" w:rsidRPr="008712A4" w:rsidRDefault="006B1653" w:rsidP="006B1653">
      <w:pPr>
        <w:spacing w:line="276" w:lineRule="auto"/>
        <w:ind w:right="4244"/>
        <w:rPr>
          <w:rFonts w:ascii="Arial" w:hAnsi="Arial" w:cs="Arial"/>
          <w:b/>
          <w:bCs/>
          <w:sz w:val="22"/>
          <w:szCs w:val="22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6B1653" w:rsidRPr="008712A4" w14:paraId="7AF6818E" w14:textId="77777777" w:rsidTr="006B1653">
        <w:tc>
          <w:tcPr>
            <w:tcW w:w="9300" w:type="dxa"/>
            <w:hideMark/>
          </w:tcPr>
          <w:p w14:paraId="3871A5E8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546CF114" w14:textId="77777777" w:rsidTr="006B1653">
        <w:tc>
          <w:tcPr>
            <w:tcW w:w="9300" w:type="dxa"/>
            <w:hideMark/>
          </w:tcPr>
          <w:p w14:paraId="5DD52157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…………………………………………………………………………………………………………</w:t>
            </w:r>
          </w:p>
        </w:tc>
      </w:tr>
      <w:tr w:rsidR="006B1653" w:rsidRPr="008712A4" w14:paraId="5122C41C" w14:textId="77777777" w:rsidTr="006B1653">
        <w:tc>
          <w:tcPr>
            <w:tcW w:w="9300" w:type="dxa"/>
            <w:hideMark/>
          </w:tcPr>
          <w:p w14:paraId="72696A5F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316BE5AA" w14:textId="77777777" w:rsidTr="006B1653">
        <w:tc>
          <w:tcPr>
            <w:tcW w:w="9300" w:type="dxa"/>
            <w:hideMark/>
          </w:tcPr>
          <w:p w14:paraId="3DCA3AEB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12430D8F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795A910D" w14:textId="77777777" w:rsidTr="006B1653">
        <w:tc>
          <w:tcPr>
            <w:tcW w:w="9300" w:type="dxa"/>
            <w:hideMark/>
          </w:tcPr>
          <w:p w14:paraId="135685E0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7CA1AE2F" w14:textId="77777777" w:rsidTr="006B1653">
        <w:tc>
          <w:tcPr>
            <w:tcW w:w="9300" w:type="dxa"/>
            <w:hideMark/>
          </w:tcPr>
          <w:p w14:paraId="227BA625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8712A4" w14:paraId="722A57FD" w14:textId="77777777" w:rsidTr="006B1653">
        <w:tc>
          <w:tcPr>
            <w:tcW w:w="9300" w:type="dxa"/>
            <w:hideMark/>
          </w:tcPr>
          <w:p w14:paraId="61A42B9F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6D1C692B" w14:textId="77777777" w:rsidTr="006B1653">
        <w:tc>
          <w:tcPr>
            <w:tcW w:w="9300" w:type="dxa"/>
            <w:hideMark/>
          </w:tcPr>
          <w:p w14:paraId="5D7E6DF5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564D4351" w14:textId="77777777" w:rsidR="006B1653" w:rsidRPr="008712A4" w:rsidRDefault="006B1653">
            <w:pPr>
              <w:pStyle w:val="Zawartotabeli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4CC251D5" w14:textId="77777777" w:rsidTr="006B1653">
        <w:tc>
          <w:tcPr>
            <w:tcW w:w="9300" w:type="dxa"/>
            <w:hideMark/>
          </w:tcPr>
          <w:p w14:paraId="75FB824A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4C7077ED" w14:textId="77777777" w:rsidTr="006B1653">
        <w:tc>
          <w:tcPr>
            <w:tcW w:w="9300" w:type="dxa"/>
            <w:hideMark/>
          </w:tcPr>
          <w:p w14:paraId="55CA4972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lastRenderedPageBreak/>
              <w:t>……………………………………………………………………………………………………</w:t>
            </w:r>
          </w:p>
        </w:tc>
      </w:tr>
      <w:tr w:rsidR="006B1653" w:rsidRPr="008712A4" w14:paraId="7CED158C" w14:textId="77777777" w:rsidTr="006B1653">
        <w:tc>
          <w:tcPr>
            <w:tcW w:w="9300" w:type="dxa"/>
            <w:hideMark/>
          </w:tcPr>
          <w:p w14:paraId="11B58CF4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179AFF78" w14:textId="77777777" w:rsidTr="006B1653">
        <w:tc>
          <w:tcPr>
            <w:tcW w:w="9300" w:type="dxa"/>
            <w:hideMark/>
          </w:tcPr>
          <w:p w14:paraId="2E60A2CE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4C5297EB" w14:textId="77777777" w:rsidR="006B1653" w:rsidRPr="008712A4" w:rsidRDefault="006B1653">
            <w:pPr>
              <w:pStyle w:val="Zawartotabeli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</w:tbl>
    <w:p w14:paraId="3047640E" w14:textId="77777777" w:rsidR="006B1653" w:rsidRPr="008712A4" w:rsidRDefault="006B1653" w:rsidP="006B1653">
      <w:pPr>
        <w:spacing w:line="276" w:lineRule="auto"/>
        <w:ind w:right="4244"/>
        <w:rPr>
          <w:rFonts w:ascii="Arial" w:hAnsi="Arial" w:cs="Arial"/>
          <w:b/>
          <w:bCs/>
          <w:sz w:val="22"/>
          <w:szCs w:val="22"/>
        </w:rPr>
      </w:pPr>
    </w:p>
    <w:p w14:paraId="3DD62F2C" w14:textId="77777777" w:rsidR="006B1653" w:rsidRPr="008712A4" w:rsidRDefault="006B1653" w:rsidP="006B1653">
      <w:pPr>
        <w:spacing w:line="276" w:lineRule="auto"/>
        <w:rPr>
          <w:rFonts w:ascii="Arial" w:hAnsi="Arial" w:cs="Arial"/>
          <w:bCs/>
          <w:i/>
          <w:sz w:val="22"/>
          <w:szCs w:val="22"/>
        </w:rPr>
      </w:pPr>
    </w:p>
    <w:p w14:paraId="5CDC8CC4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prawdą.</w:t>
      </w:r>
    </w:p>
    <w:p w14:paraId="1411169E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1"/>
    <w:p w14:paraId="6E9D75F3" w14:textId="77777777" w:rsidR="006B1653" w:rsidRPr="008712A4" w:rsidRDefault="006B1653" w:rsidP="006B1653">
      <w:pPr>
        <w:pStyle w:val="Tekstpodstawowywcity2"/>
        <w:spacing w:line="276" w:lineRule="auto"/>
        <w:jc w:val="both"/>
        <w:rPr>
          <w:sz w:val="22"/>
          <w:szCs w:val="22"/>
        </w:rPr>
      </w:pPr>
    </w:p>
    <w:p w14:paraId="29C2E137" w14:textId="77777777" w:rsidR="006B1653" w:rsidRPr="008712A4" w:rsidRDefault="006B1653" w:rsidP="006B1653">
      <w:pPr>
        <w:pStyle w:val="Tekstpodstawowywcity2"/>
        <w:spacing w:line="276" w:lineRule="auto"/>
        <w:ind w:left="991" w:firstLine="425"/>
        <w:jc w:val="both"/>
        <w:rPr>
          <w:sz w:val="22"/>
          <w:szCs w:val="22"/>
        </w:rPr>
      </w:pPr>
      <w:r w:rsidRPr="008712A4">
        <w:rPr>
          <w:sz w:val="22"/>
          <w:szCs w:val="22"/>
        </w:rPr>
        <w:t>………………………………………………………..</w:t>
      </w:r>
    </w:p>
    <w:p w14:paraId="3446D139" w14:textId="77777777" w:rsidR="006B1653" w:rsidRPr="008712A4" w:rsidRDefault="006B1653" w:rsidP="006B1653">
      <w:pPr>
        <w:spacing w:after="200"/>
        <w:jc w:val="center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Podpis osoby/osób upoważnionej/</w:t>
      </w:r>
      <w:proofErr w:type="spellStart"/>
      <w:r w:rsidRPr="008712A4">
        <w:rPr>
          <w:rFonts w:ascii="Arial" w:hAnsi="Arial" w:cs="Arial"/>
          <w:sz w:val="22"/>
          <w:szCs w:val="22"/>
        </w:rPr>
        <w:t>ych</w:t>
      </w:r>
      <w:proofErr w:type="spellEnd"/>
      <w:r w:rsidRPr="008712A4">
        <w:rPr>
          <w:rFonts w:ascii="Arial" w:hAnsi="Arial" w:cs="Arial"/>
          <w:sz w:val="22"/>
          <w:szCs w:val="22"/>
        </w:rPr>
        <w:t xml:space="preserve"> do występowania w imieniu Wykonawców.</w:t>
      </w:r>
    </w:p>
    <w:p w14:paraId="1BD5542C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/>
          <w:bCs/>
          <w:i/>
          <w:iCs/>
          <w:sz w:val="22"/>
          <w:szCs w:val="22"/>
        </w:rPr>
      </w:pPr>
    </w:p>
    <w:p w14:paraId="620AD501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/>
          <w:bCs/>
          <w:i/>
          <w:iCs/>
          <w:sz w:val="22"/>
          <w:szCs w:val="22"/>
        </w:rPr>
      </w:pPr>
    </w:p>
    <w:p w14:paraId="549A69F8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Cs/>
          <w:iCs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Uwaga!</w:t>
      </w:r>
    </w:p>
    <w:p w14:paraId="42E02A6E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Oświadczenie należy podpisać:</w:t>
      </w:r>
    </w:p>
    <w:p w14:paraId="2CC8A7E9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 xml:space="preserve">kwalifikowanym podpisem elektronicznym </w:t>
      </w:r>
    </w:p>
    <w:p w14:paraId="28DE6957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 xml:space="preserve">lub podpisem zaufanym </w:t>
      </w:r>
    </w:p>
    <w:p w14:paraId="777C0452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lub podpisem osobistym</w:t>
      </w:r>
    </w:p>
    <w:p w14:paraId="6BBEB632" w14:textId="77777777" w:rsidR="00127557" w:rsidRPr="008712A4" w:rsidRDefault="00127557">
      <w:pPr>
        <w:rPr>
          <w:rFonts w:ascii="Arial" w:hAnsi="Arial" w:cs="Arial"/>
          <w:sz w:val="22"/>
          <w:szCs w:val="22"/>
        </w:rPr>
      </w:pPr>
    </w:p>
    <w:sectPr w:rsidR="00127557" w:rsidRPr="008712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68324" w14:textId="77777777" w:rsidR="008D53F5" w:rsidRDefault="008D53F5" w:rsidP="008D53F5">
      <w:r>
        <w:separator/>
      </w:r>
    </w:p>
  </w:endnote>
  <w:endnote w:type="continuationSeparator" w:id="0">
    <w:p w14:paraId="4FB5EB98" w14:textId="77777777" w:rsidR="008D53F5" w:rsidRDefault="008D53F5" w:rsidP="008D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01D8B" w14:textId="77777777" w:rsidR="008D53F5" w:rsidRDefault="008D53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8E8D2" w14:textId="77777777" w:rsidR="008D53F5" w:rsidRDefault="008D53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558DC" w14:textId="77777777" w:rsidR="008D53F5" w:rsidRDefault="008D53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9D8C9" w14:textId="77777777" w:rsidR="008D53F5" w:rsidRDefault="008D53F5" w:rsidP="008D53F5">
      <w:r>
        <w:separator/>
      </w:r>
    </w:p>
  </w:footnote>
  <w:footnote w:type="continuationSeparator" w:id="0">
    <w:p w14:paraId="17610044" w14:textId="77777777" w:rsidR="008D53F5" w:rsidRDefault="008D53F5" w:rsidP="008D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D355C2" w14:textId="77777777" w:rsidR="008D53F5" w:rsidRDefault="008D53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76D45" w14:textId="77777777" w:rsidR="008D53F5" w:rsidRDefault="008D53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3A70F" w14:textId="77777777" w:rsidR="008D53F5" w:rsidRDefault="008D5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1" o:spid="_x0000_i1028" type="#_x0000_t75" style="width:3pt;height:3pt;visibility:visible;mso-wrap-style:square" o:bullet="t">
        <v:imagedata r:id="rId1" o:title=""/>
      </v:shape>
    </w:pict>
  </w:numPicBullet>
  <w:abstractNum w:abstractNumId="0" w15:restartNumberingAfterBreak="0">
    <w:nsid w:val="554574D0"/>
    <w:multiLevelType w:val="hybridMultilevel"/>
    <w:tmpl w:val="3BDA7FC0"/>
    <w:lvl w:ilvl="0" w:tplc="7E6C8C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EEDB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1664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3CA0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F28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21D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50C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60B9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8040D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F7"/>
    <w:rsid w:val="00127557"/>
    <w:rsid w:val="002A5C1E"/>
    <w:rsid w:val="00421FF7"/>
    <w:rsid w:val="006B1653"/>
    <w:rsid w:val="007001F9"/>
    <w:rsid w:val="007427A6"/>
    <w:rsid w:val="008712A4"/>
    <w:rsid w:val="008D53F5"/>
    <w:rsid w:val="00B22DE1"/>
    <w:rsid w:val="00BF6765"/>
    <w:rsid w:val="00C333B3"/>
    <w:rsid w:val="00EE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E1CFDA"/>
  <w15:chartTrackingRefBased/>
  <w15:docId w15:val="{5E31BBED-7A5C-4025-9F44-70117820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1653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6B1653"/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165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6B1653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B1653"/>
    <w:rPr>
      <w:rFonts w:ascii="Arial" w:eastAsia="Times New Roman" w:hAnsi="Arial" w:cs="Arial"/>
      <w:sz w:val="20"/>
      <w:szCs w:val="20"/>
      <w:lang w:eastAsia="zh-CN"/>
    </w:rPr>
  </w:style>
  <w:style w:type="paragraph" w:styleId="Bezodstpw">
    <w:name w:val="No Spacing"/>
    <w:qFormat/>
    <w:rsid w:val="006B1653"/>
    <w:pPr>
      <w:suppressAutoHyphens/>
      <w:spacing w:after="0" w:line="24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/>
    </w:rPr>
  </w:style>
  <w:style w:type="paragraph" w:customStyle="1" w:styleId="Zawartotabeli">
    <w:name w:val="Zawartość tabeli"/>
    <w:basedOn w:val="Normalny"/>
    <w:qFormat/>
    <w:rsid w:val="006B1653"/>
    <w:pPr>
      <w:widowControl w:val="0"/>
      <w:suppressLineNumbers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A5C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A5C1E"/>
    <w:rPr>
      <w:rFonts w:ascii="Calibri" w:eastAsia="Calibri" w:hAnsi="Calibri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22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7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7D697-3B10-448B-AFA2-22FDC3EAA0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4126E-EEF2-4480-BF62-1CFEBA338F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71FA91-8036-46A3-ACB4-26D961954FBC}">
  <ds:schemaRefs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dcmitype/"/>
    <ds:schemaRef ds:uri="5f071c81-3c8e-4cbe-9ae3-4bef1926d3c0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2022-03-14T17:51:00Z</dcterms:created>
  <dcterms:modified xsi:type="dcterms:W3CDTF">2022-03-14T17:51:00Z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