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FE6E1" w14:textId="72B66AF4" w:rsidR="00025386" w:rsidRPr="00DC2CCF" w:rsidRDefault="00657A47" w:rsidP="00562643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  <w:lang w:val="pl-PL"/>
        </w:rPr>
      </w:pPr>
      <w:bookmarkStart w:id="0" w:name="_Hlk60301409"/>
      <w:r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DC2CCF" w:rsidRPr="00DC2CCF">
        <w:rPr>
          <w:rFonts w:ascii="Arial" w:hAnsi="Arial" w:cs="Arial"/>
          <w:b/>
          <w:bCs/>
          <w:i w:val="0"/>
          <w:sz w:val="22"/>
          <w:szCs w:val="22"/>
          <w:lang w:val="pl-PL"/>
        </w:rPr>
        <w:t>4</w:t>
      </w:r>
      <w:r w:rsidR="007666D6"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 do </w:t>
      </w:r>
      <w:r w:rsidR="00456ECF">
        <w:rPr>
          <w:rFonts w:ascii="Arial" w:hAnsi="Arial" w:cs="Arial"/>
          <w:b/>
          <w:bCs/>
          <w:i w:val="0"/>
          <w:sz w:val="22"/>
          <w:szCs w:val="22"/>
          <w:lang w:val="pl-PL"/>
        </w:rPr>
        <w:t>SWZ</w:t>
      </w:r>
      <w:bookmarkStart w:id="1" w:name="_GoBack"/>
      <w:bookmarkEnd w:id="1"/>
    </w:p>
    <w:p w14:paraId="1F8905BB" w14:textId="0B0E8A2E" w:rsidR="00562643" w:rsidRPr="00DC2CCF" w:rsidRDefault="00562643" w:rsidP="00562643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C2CCF">
        <w:rPr>
          <w:rFonts w:ascii="Arial" w:eastAsia="Times New Roman" w:hAnsi="Arial" w:cs="Arial"/>
          <w:b/>
          <w:lang w:eastAsia="pl-PL"/>
        </w:rPr>
        <w:t>Znak sprawy: KA-2/</w:t>
      </w:r>
      <w:r w:rsidR="006B28D8" w:rsidRPr="00DC2CCF">
        <w:rPr>
          <w:rFonts w:ascii="Arial" w:eastAsia="Times New Roman" w:hAnsi="Arial" w:cs="Arial"/>
          <w:b/>
          <w:lang w:eastAsia="pl-PL"/>
        </w:rPr>
        <w:t>01</w:t>
      </w:r>
      <w:r w:rsidR="00DC2CCF" w:rsidRPr="00DC2CCF">
        <w:rPr>
          <w:rFonts w:ascii="Arial" w:eastAsia="Times New Roman" w:hAnsi="Arial" w:cs="Arial"/>
          <w:b/>
          <w:lang w:eastAsia="pl-PL"/>
        </w:rPr>
        <w:t>9</w:t>
      </w:r>
      <w:r w:rsidRPr="00DC2CCF">
        <w:rPr>
          <w:rFonts w:ascii="Arial" w:eastAsia="Times New Roman" w:hAnsi="Arial" w:cs="Arial"/>
          <w:b/>
          <w:lang w:eastAsia="pl-PL"/>
        </w:rPr>
        <w:t>/202</w:t>
      </w:r>
      <w:r w:rsidR="006B28D8" w:rsidRPr="00DC2CCF">
        <w:rPr>
          <w:rFonts w:ascii="Arial" w:eastAsia="Times New Roman" w:hAnsi="Arial" w:cs="Arial"/>
          <w:b/>
          <w:lang w:eastAsia="pl-PL"/>
        </w:rPr>
        <w:t>2</w:t>
      </w:r>
    </w:p>
    <w:p w14:paraId="66AD8F0E" w14:textId="77777777" w:rsidR="00BE35F7" w:rsidRPr="00DC2CCF" w:rsidRDefault="00BE35F7" w:rsidP="00562643">
      <w:pPr>
        <w:spacing w:after="0" w:line="240" w:lineRule="auto"/>
        <w:jc w:val="right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2CCF" w14:paraId="19AA638A" w14:textId="77777777" w:rsidTr="00AF7375">
        <w:tc>
          <w:tcPr>
            <w:tcW w:w="9104" w:type="dxa"/>
            <w:shd w:val="clear" w:color="auto" w:fill="auto"/>
          </w:tcPr>
          <w:p w14:paraId="2B55E7CD" w14:textId="77777777" w:rsidR="007666D6" w:rsidRPr="00DC2CCF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2CCF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DC2CC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C2CCF">
              <w:rPr>
                <w:rFonts w:ascii="Arial" w:hAnsi="Arial" w:cs="Arial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C2CCF">
              <w:rPr>
                <w:rFonts w:ascii="Arial" w:hAnsi="Arial" w:cs="Arial"/>
                <w:i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B96439" w14:textId="77777777" w:rsidR="00BE35F7" w:rsidRPr="00DC2CCF" w:rsidRDefault="00BE35F7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46B64C" w14:textId="77777777" w:rsidR="00A56A6F" w:rsidRPr="00DC2CCF" w:rsidRDefault="00E27ABB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</w:p>
    <w:p w14:paraId="22CC686A" w14:textId="77777777" w:rsidR="004E27D7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Ja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(My) niżej podpisany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(i)</w:t>
      </w:r>
      <w:r w:rsidR="004E27D7" w:rsidRPr="00DC2CCF">
        <w:rPr>
          <w:rFonts w:ascii="Arial" w:eastAsia="Times New Roman" w:hAnsi="Arial" w:cs="Arial"/>
          <w:lang w:eastAsia="pl-PL"/>
        </w:rPr>
        <w:t xml:space="preserve">: </w:t>
      </w:r>
    </w:p>
    <w:p w14:paraId="16CE6614" w14:textId="77777777" w:rsidR="004E27D7" w:rsidRPr="00DC2C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2ED041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DC2CCF">
        <w:rPr>
          <w:rFonts w:ascii="Arial" w:eastAsia="Times New Roman" w:hAnsi="Arial" w:cs="Arial"/>
          <w:lang w:eastAsia="pl-PL"/>
        </w:rPr>
        <w:t>……</w:t>
      </w:r>
      <w:r w:rsidR="00DC652A" w:rsidRPr="00DC2CCF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DC2CCF">
        <w:rPr>
          <w:rFonts w:ascii="Arial" w:eastAsia="Times New Roman" w:hAnsi="Arial" w:cs="Arial"/>
          <w:lang w:eastAsia="pl-PL"/>
        </w:rPr>
        <w:t>…..</w:t>
      </w:r>
      <w:r w:rsidRPr="00DC2CCF">
        <w:rPr>
          <w:rFonts w:ascii="Arial" w:eastAsia="Times New Roman" w:hAnsi="Arial" w:cs="Arial"/>
          <w:lang w:eastAsia="pl-PL"/>
        </w:rPr>
        <w:t xml:space="preserve">. </w:t>
      </w:r>
    </w:p>
    <w:p w14:paraId="29F80FED" w14:textId="77777777" w:rsidR="00E27ABB" w:rsidRPr="00DC2C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C87C76C" w14:textId="77777777" w:rsidR="00E27ABB" w:rsidRPr="00DC2C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d</w:t>
      </w:r>
      <w:r w:rsidR="00620476" w:rsidRPr="00DC2CCF">
        <w:rPr>
          <w:rFonts w:ascii="Arial" w:eastAsia="Times New Roman" w:hAnsi="Arial" w:cs="Arial"/>
          <w:lang w:eastAsia="pl-PL"/>
        </w:rPr>
        <w:t>ziałając w imieniu i na rzecz</w:t>
      </w:r>
      <w:r w:rsidR="00E27ABB" w:rsidRPr="00DC2CCF">
        <w:rPr>
          <w:rFonts w:ascii="Arial" w:eastAsia="Times New Roman" w:hAnsi="Arial" w:cs="Arial"/>
          <w:lang w:eastAsia="pl-PL"/>
        </w:rPr>
        <w:t>:</w:t>
      </w:r>
    </w:p>
    <w:p w14:paraId="6FFA4948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FDA4132" w14:textId="77777777" w:rsidR="00E27ABB" w:rsidRPr="00DC2C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adres  </w:t>
      </w:r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podmiotu</w:t>
      </w:r>
      <w:proofErr w:type="gramEnd"/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0406B0" w14:textId="77777777" w:rsidR="00E27ABB" w:rsidRPr="00DC2C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Z</w:t>
      </w:r>
      <w:r w:rsidR="00824D73" w:rsidRPr="00DC2CCF">
        <w:rPr>
          <w:rFonts w:ascii="Arial" w:eastAsia="Times New Roman" w:hAnsi="Arial" w:cs="Arial"/>
          <w:b/>
          <w:bCs/>
          <w:lang w:eastAsia="pl-PL"/>
        </w:rPr>
        <w:t>obowiązuję się</w:t>
      </w:r>
      <w:r w:rsidR="00EF3368" w:rsidRPr="00DC2CCF">
        <w:rPr>
          <w:rFonts w:ascii="Arial" w:eastAsia="Times New Roman" w:hAnsi="Arial" w:cs="Arial"/>
          <w:lang w:eastAsia="pl-PL"/>
        </w:rPr>
        <w:t>, zgodnie z postanowieniami art. 118</w:t>
      </w:r>
      <w:r w:rsidR="00BE3BCE" w:rsidRPr="00DC2CCF">
        <w:rPr>
          <w:rFonts w:ascii="Arial" w:hAnsi="Arial" w:cs="Arial"/>
          <w:sz w:val="24"/>
          <w:szCs w:val="24"/>
        </w:rPr>
        <w:t xml:space="preserve"> ustawy </w:t>
      </w:r>
      <w:r w:rsidR="00EF3368" w:rsidRPr="00DC2CCF">
        <w:rPr>
          <w:rFonts w:ascii="Arial" w:hAnsi="Arial" w:cs="Arial"/>
        </w:rPr>
        <w:t>z dnia 11 września 2019</w:t>
      </w:r>
      <w:r w:rsidR="00CE679E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hAnsi="Arial" w:cs="Arial"/>
        </w:rPr>
        <w:t xml:space="preserve">r. Prawo zamówień publicznych </w:t>
      </w:r>
      <w:r w:rsidR="00154031" w:rsidRPr="00DC2CCF">
        <w:rPr>
          <w:rFonts w:ascii="Arial" w:hAnsi="Arial" w:cs="Arial"/>
        </w:rPr>
        <w:t>(</w:t>
      </w:r>
      <w:r w:rsidR="00AC12E4" w:rsidRPr="00DC2CCF">
        <w:rPr>
          <w:rFonts w:ascii="Arial" w:hAnsi="Arial" w:cs="Arial"/>
        </w:rPr>
        <w:t>Dz. U. 2021 poz. 1129</w:t>
      </w:r>
      <w:r w:rsidR="002968F7" w:rsidRPr="00DC2CCF">
        <w:rPr>
          <w:rFonts w:ascii="Arial" w:hAnsi="Arial" w:cs="Arial"/>
        </w:rPr>
        <w:t xml:space="preserve"> ze zm.</w:t>
      </w:r>
      <w:r w:rsidR="00154031" w:rsidRPr="00DC2CCF">
        <w:rPr>
          <w:rFonts w:ascii="Arial" w:hAnsi="Arial" w:cs="Arial"/>
        </w:rPr>
        <w:t>)</w:t>
      </w:r>
      <w:r w:rsidR="00E27ABB" w:rsidRPr="00DC2CCF">
        <w:rPr>
          <w:rFonts w:ascii="Arial" w:eastAsia="Times New Roman" w:hAnsi="Arial" w:cs="Arial"/>
          <w:lang w:eastAsia="pl-PL"/>
        </w:rPr>
        <w:t>,</w:t>
      </w:r>
      <w:r w:rsidR="00E27ABB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DC2CCF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6C815A96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DC2CCF">
        <w:rPr>
          <w:rFonts w:ascii="Arial" w:eastAsia="Times New Roman" w:hAnsi="Arial" w:cs="Arial"/>
          <w:lang w:eastAsia="pl-PL"/>
        </w:rPr>
        <w:t>…...</w:t>
      </w:r>
    </w:p>
    <w:p w14:paraId="397D25BA" w14:textId="77777777" w:rsidR="00E27ABB" w:rsidRPr="00DC2C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1D2684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C2CC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14:paraId="265B568B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13DC01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EBCD1C" w14:textId="77777777" w:rsidR="00BE3BCE" w:rsidRPr="00DC2C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na </w:t>
      </w:r>
      <w:r w:rsidR="00A87380" w:rsidRPr="00DC2CCF">
        <w:rPr>
          <w:rFonts w:ascii="Arial" w:eastAsia="Times New Roman" w:hAnsi="Arial" w:cs="Arial"/>
          <w:lang w:eastAsia="pl-PL"/>
        </w:rPr>
        <w:t xml:space="preserve">potrzeby </w:t>
      </w:r>
      <w:r w:rsidR="00620476" w:rsidRPr="00DC2CCF">
        <w:rPr>
          <w:rFonts w:ascii="Arial" w:eastAsia="Times New Roman" w:hAnsi="Arial" w:cs="Arial"/>
          <w:lang w:eastAsia="pl-PL"/>
        </w:rPr>
        <w:t>realizacji</w:t>
      </w:r>
      <w:r w:rsidRPr="00DC2CCF">
        <w:rPr>
          <w:rFonts w:ascii="Arial" w:eastAsia="Times New Roman" w:hAnsi="Arial" w:cs="Arial"/>
          <w:lang w:eastAsia="pl-PL"/>
        </w:rPr>
        <w:t xml:space="preserve"> zamówienia pn.:</w:t>
      </w:r>
    </w:p>
    <w:p w14:paraId="56286E3B" w14:textId="41D31072" w:rsidR="00E27ABB" w:rsidRPr="00DC2CCF" w:rsidRDefault="00DC2CCF" w:rsidP="004331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DC2CCF">
        <w:rPr>
          <w:rFonts w:ascii="Arial" w:eastAsia="Times New Roman" w:hAnsi="Arial" w:cs="Arial"/>
          <w:b/>
          <w:sz w:val="24"/>
          <w:lang w:eastAsia="pl-PL"/>
        </w:rPr>
        <w:t>Świadczenie usług telekomunikacyjnych dla Politechniki Krakowskiej</w:t>
      </w:r>
    </w:p>
    <w:p w14:paraId="6819BD13" w14:textId="77777777" w:rsidR="003F1738" w:rsidRPr="00DC2CCF" w:rsidRDefault="003F1738" w:rsidP="003F173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777478" w14:textId="77777777" w:rsidR="00DC652A" w:rsidRPr="00DC2C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DC2C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DC2CCF">
        <w:rPr>
          <w:rFonts w:ascii="Arial" w:eastAsia="Times New Roman" w:hAnsi="Arial" w:cs="Arial"/>
          <w:lang w:eastAsia="pl-PL"/>
        </w:rPr>
        <w:t>:</w:t>
      </w:r>
    </w:p>
    <w:p w14:paraId="07BBEF06" w14:textId="77777777" w:rsidR="00DC652A" w:rsidRPr="00DC2C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u</w:t>
      </w:r>
      <w:r w:rsidR="00DC652A" w:rsidRPr="00DC2CCF">
        <w:rPr>
          <w:rFonts w:ascii="Arial" w:eastAsia="Times New Roman" w:hAnsi="Arial" w:cs="Arial"/>
          <w:lang w:eastAsia="pl-PL"/>
        </w:rPr>
        <w:t>dostę</w:t>
      </w:r>
      <w:r w:rsidRPr="00DC2CCF">
        <w:rPr>
          <w:rFonts w:ascii="Arial" w:eastAsia="Times New Roman" w:hAnsi="Arial" w:cs="Arial"/>
          <w:lang w:eastAsia="pl-PL"/>
        </w:rPr>
        <w:t>p</w:t>
      </w:r>
      <w:r w:rsidR="00DC652A" w:rsidRPr="00DC2CCF">
        <w:rPr>
          <w:rFonts w:ascii="Arial" w:eastAsia="Times New Roman" w:hAnsi="Arial" w:cs="Arial"/>
          <w:lang w:eastAsia="pl-PL"/>
        </w:rPr>
        <w:t>ni</w:t>
      </w:r>
      <w:r w:rsidRPr="00DC2CCF">
        <w:rPr>
          <w:rFonts w:ascii="Arial" w:eastAsia="Times New Roman" w:hAnsi="Arial" w:cs="Arial"/>
          <w:lang w:eastAsia="pl-PL"/>
        </w:rPr>
        <w:t>ę</w:t>
      </w:r>
      <w:r w:rsidR="00DC652A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4FCD5AF9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27D93A" w14:textId="77777777" w:rsidR="0093388F" w:rsidRPr="00DC2C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57C54695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4631AB07" w14:textId="77777777" w:rsidR="00CB29AC" w:rsidRPr="00DC2C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zakres mojego udziału przy realizacji zamówienia publicznego będzie następujący</w:t>
      </w:r>
      <w:r w:rsidR="00562643" w:rsidRPr="00DC2CCF">
        <w:rPr>
          <w:rFonts w:ascii="Arial" w:eastAsia="Times New Roman" w:hAnsi="Arial" w:cs="Arial"/>
          <w:vertAlign w:val="superscript"/>
          <w:lang w:eastAsia="pl-PL"/>
        </w:rPr>
        <w:t>1</w:t>
      </w:r>
      <w:r w:rsidRPr="00DC2CCF">
        <w:rPr>
          <w:rFonts w:ascii="Arial" w:eastAsia="Times New Roman" w:hAnsi="Arial" w:cs="Arial"/>
          <w:lang w:eastAsia="pl-PL"/>
        </w:rPr>
        <w:t>:</w:t>
      </w:r>
    </w:p>
    <w:p w14:paraId="7A7B10C5" w14:textId="77777777" w:rsidR="00CB29AC" w:rsidRPr="00DC2C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E3F3E9D" w14:textId="77777777" w:rsidR="00FF1EF8" w:rsidRPr="00DC2CCF" w:rsidRDefault="00FF1EF8" w:rsidP="00FF1EF8">
      <w:pPr>
        <w:ind w:left="142" w:hanging="142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C2CCF">
        <w:rPr>
          <w:rFonts w:ascii="Arial" w:hAnsi="Arial" w:cs="Arial"/>
          <w:bCs/>
          <w:i/>
          <w:iCs/>
          <w:vertAlign w:val="superscript"/>
        </w:rPr>
        <w:t>1</w:t>
      </w:r>
      <w:r w:rsidRPr="00DC2CCF">
        <w:rPr>
          <w:rFonts w:ascii="Arial" w:hAnsi="Arial" w:cs="Arial"/>
          <w:b/>
          <w:vertAlign w:val="superscript"/>
        </w:rPr>
        <w:t xml:space="preserve"> </w:t>
      </w:r>
      <w:r w:rsidRPr="00DC2CCF">
        <w:rPr>
          <w:rFonts w:ascii="Arial" w:hAnsi="Arial" w:cs="Arial"/>
          <w:bCs/>
          <w:i/>
          <w:iCs/>
          <w:sz w:val="20"/>
          <w:szCs w:val="20"/>
        </w:rPr>
        <w:t xml:space="preserve">wypełnić, jeżeli udostępnianym zasobem jest doświadczenie, o którym mowa w pkt 7.2 tabela pkt. 4 </w:t>
      </w:r>
      <w:proofErr w:type="spellStart"/>
      <w:r w:rsidR="003F1738" w:rsidRPr="00DC2CCF">
        <w:rPr>
          <w:rFonts w:ascii="Arial" w:hAnsi="Arial" w:cs="Arial"/>
          <w:bCs/>
          <w:i/>
          <w:iCs/>
          <w:sz w:val="20"/>
          <w:szCs w:val="20"/>
        </w:rPr>
        <w:t>OPiW</w:t>
      </w:r>
      <w:proofErr w:type="spellEnd"/>
      <w:r w:rsidRPr="00DC2CCF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3B52005A" w14:textId="77777777" w:rsidR="00830970" w:rsidRPr="00DC2C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okres </w:t>
      </w:r>
      <w:r w:rsidR="00830970" w:rsidRPr="00DC2CCF">
        <w:rPr>
          <w:rFonts w:ascii="Arial" w:eastAsia="Times New Roman" w:hAnsi="Arial" w:cs="Arial"/>
          <w:lang w:eastAsia="pl-PL"/>
        </w:rPr>
        <w:t xml:space="preserve">mojego </w:t>
      </w:r>
      <w:r w:rsidRPr="00DC2C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DC2CCF">
        <w:rPr>
          <w:rFonts w:ascii="Arial" w:eastAsia="Times New Roman" w:hAnsi="Arial" w:cs="Arial"/>
          <w:lang w:eastAsia="pl-PL"/>
        </w:rPr>
        <w:t>będzie następujący:</w:t>
      </w:r>
    </w:p>
    <w:p w14:paraId="53E44513" w14:textId="77777777" w:rsidR="00830970" w:rsidRPr="00DC2CCF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73AD592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2042EB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B3F509" w14:textId="77777777" w:rsidR="00E27ABB" w:rsidRPr="00DC2CC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(miejsce i data)                </w:t>
      </w:r>
    </w:p>
    <w:p w14:paraId="61CC0E91" w14:textId="35137D94" w:rsidR="00E27ABB" w:rsidRPr="00DC2CCF" w:rsidRDefault="00E27ABB" w:rsidP="00DC2C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………………….…………………..………</w:t>
      </w:r>
      <w:r w:rsid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……….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</w:t>
      </w:r>
    </w:p>
    <w:p w14:paraId="6C57C8A2" w14:textId="7DA2EEC9" w:rsidR="00025386" w:rsidRPr="00DC2CCF" w:rsidRDefault="004374F2" w:rsidP="004374F2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DC2CCF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</w:t>
      </w:r>
      <w:r w:rsidR="00CB29AC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zasoby)</w:t>
      </w:r>
      <w:bookmarkEnd w:id="0"/>
    </w:p>
    <w:p w14:paraId="7EB8E7A2" w14:textId="77777777" w:rsidR="00BE35F7" w:rsidRPr="00DC2CCF" w:rsidRDefault="00BE35F7" w:rsidP="00FF1EF8">
      <w:pPr>
        <w:jc w:val="both"/>
        <w:rPr>
          <w:rFonts w:ascii="Arial" w:hAnsi="Arial" w:cs="Arial"/>
          <w:sz w:val="24"/>
          <w:szCs w:val="24"/>
        </w:rPr>
      </w:pPr>
    </w:p>
    <w:p w14:paraId="169B2A90" w14:textId="442430FD" w:rsidR="00FF1EF8" w:rsidRPr="00DC2CCF" w:rsidRDefault="00FF1EF8" w:rsidP="00DC2CCF">
      <w:pPr>
        <w:jc w:val="center"/>
        <w:rPr>
          <w:rFonts w:ascii="Arial" w:eastAsia="MS Mincho" w:hAnsi="Arial" w:cs="Arial"/>
          <w:sz w:val="18"/>
          <w:szCs w:val="24"/>
        </w:rPr>
      </w:pPr>
      <w:r w:rsidRPr="00DC2CCF">
        <w:rPr>
          <w:rFonts w:ascii="Arial" w:hAnsi="Arial" w:cs="Arial"/>
          <w:sz w:val="18"/>
          <w:szCs w:val="24"/>
        </w:rPr>
        <w:t>Dokument podpisany kwalifikowanym podpisem elektronicznym/podpisem zaufanym/podpisem osobistym</w:t>
      </w:r>
    </w:p>
    <w:sectPr w:rsidR="00FF1EF8" w:rsidRPr="00DC2CCF" w:rsidSect="00757ABE">
      <w:footerReference w:type="default" r:id="rId10"/>
      <w:footerReference w:type="first" r:id="rId11"/>
      <w:pgSz w:w="11906" w:h="16838"/>
      <w:pgMar w:top="993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77F13" w14:textId="77777777" w:rsidR="00E67664" w:rsidRDefault="00E67664" w:rsidP="00025386">
      <w:pPr>
        <w:spacing w:after="0" w:line="240" w:lineRule="auto"/>
      </w:pPr>
      <w:r>
        <w:separator/>
      </w:r>
    </w:p>
  </w:endnote>
  <w:endnote w:type="continuationSeparator" w:id="0">
    <w:p w14:paraId="7784F85E" w14:textId="77777777" w:rsidR="00E67664" w:rsidRDefault="00E676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2485" w14:textId="354EA1DE" w:rsidR="00025386" w:rsidRDefault="00EC1E3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B7D323" wp14:editId="6CE2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EBDC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7E4AE8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82AF6" w14:textId="77777777" w:rsidR="00025386" w:rsidRDefault="000253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54ED" w14:textId="58AB713E" w:rsidR="00757ABE" w:rsidRPr="00B20F93" w:rsidRDefault="00757ABE" w:rsidP="00757AB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6B2AC" w14:textId="77777777" w:rsidR="00E67664" w:rsidRDefault="00E67664" w:rsidP="00025386">
      <w:pPr>
        <w:spacing w:after="0" w:line="240" w:lineRule="auto"/>
      </w:pPr>
      <w:r>
        <w:separator/>
      </w:r>
    </w:p>
  </w:footnote>
  <w:footnote w:type="continuationSeparator" w:id="0">
    <w:p w14:paraId="0B63FD6F" w14:textId="77777777" w:rsidR="00E67664" w:rsidRDefault="00E6766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1"/>
    <w:rsid w:val="00020C8E"/>
    <w:rsid w:val="00025386"/>
    <w:rsid w:val="000423B9"/>
    <w:rsid w:val="00084786"/>
    <w:rsid w:val="00154031"/>
    <w:rsid w:val="0016158F"/>
    <w:rsid w:val="00166101"/>
    <w:rsid w:val="001A52FC"/>
    <w:rsid w:val="001C2314"/>
    <w:rsid w:val="00213980"/>
    <w:rsid w:val="00270829"/>
    <w:rsid w:val="00294BCD"/>
    <w:rsid w:val="002968F7"/>
    <w:rsid w:val="003624B7"/>
    <w:rsid w:val="003F1738"/>
    <w:rsid w:val="00433101"/>
    <w:rsid w:val="004374F2"/>
    <w:rsid w:val="00456ECF"/>
    <w:rsid w:val="00460705"/>
    <w:rsid w:val="00473E1F"/>
    <w:rsid w:val="00485239"/>
    <w:rsid w:val="004907E0"/>
    <w:rsid w:val="004C764A"/>
    <w:rsid w:val="004E27D7"/>
    <w:rsid w:val="0055145C"/>
    <w:rsid w:val="005624D8"/>
    <w:rsid w:val="00562643"/>
    <w:rsid w:val="00620476"/>
    <w:rsid w:val="00624DF6"/>
    <w:rsid w:val="00657A47"/>
    <w:rsid w:val="006B28D8"/>
    <w:rsid w:val="006C257F"/>
    <w:rsid w:val="00745A44"/>
    <w:rsid w:val="00757ABE"/>
    <w:rsid w:val="007666D6"/>
    <w:rsid w:val="00824D73"/>
    <w:rsid w:val="00830970"/>
    <w:rsid w:val="008A16CD"/>
    <w:rsid w:val="008B797E"/>
    <w:rsid w:val="008F2498"/>
    <w:rsid w:val="0093388F"/>
    <w:rsid w:val="00A378BF"/>
    <w:rsid w:val="00A56A6F"/>
    <w:rsid w:val="00A6354F"/>
    <w:rsid w:val="00A87380"/>
    <w:rsid w:val="00A90C0F"/>
    <w:rsid w:val="00AC12E4"/>
    <w:rsid w:val="00AC1DEC"/>
    <w:rsid w:val="00AF7375"/>
    <w:rsid w:val="00B77707"/>
    <w:rsid w:val="00BE35F7"/>
    <w:rsid w:val="00BE3BCE"/>
    <w:rsid w:val="00CB29AC"/>
    <w:rsid w:val="00CE679E"/>
    <w:rsid w:val="00CF4548"/>
    <w:rsid w:val="00D55FC4"/>
    <w:rsid w:val="00D84FFA"/>
    <w:rsid w:val="00D9320D"/>
    <w:rsid w:val="00DC2CCF"/>
    <w:rsid w:val="00DC4842"/>
    <w:rsid w:val="00DC587A"/>
    <w:rsid w:val="00DC652A"/>
    <w:rsid w:val="00DE3B21"/>
    <w:rsid w:val="00DE73DD"/>
    <w:rsid w:val="00E27ABB"/>
    <w:rsid w:val="00E67109"/>
    <w:rsid w:val="00E67664"/>
    <w:rsid w:val="00E86D3B"/>
    <w:rsid w:val="00EA6EDA"/>
    <w:rsid w:val="00EC1E3C"/>
    <w:rsid w:val="00EF3368"/>
    <w:rsid w:val="00F244D4"/>
    <w:rsid w:val="00F334B4"/>
    <w:rsid w:val="00F74A95"/>
    <w:rsid w:val="00FB7BA7"/>
    <w:rsid w:val="00FD080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49FCDF5A"/>
  <w15:chartTrackingRefBased/>
  <w15:docId w15:val="{37468FBA-0358-42F2-A17B-A5318ADF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314C9-9B92-4C5A-ACCB-5CC6038295A6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5f071c81-3c8e-4cbe-9ae3-4bef1926d3c0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E41E2D-E537-4A02-823F-012443EB1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1E44F8-E396-47B9-90CD-F23B7B676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cp:lastModifiedBy>Bartłomiej Baziak</cp:lastModifiedBy>
  <cp:revision>2</cp:revision>
  <dcterms:created xsi:type="dcterms:W3CDTF">2022-03-14T17:49:00Z</dcterms:created>
  <dcterms:modified xsi:type="dcterms:W3CDTF">2022-03-14T17:49:00Z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