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61B17" w14:textId="77777777" w:rsidR="00FB7F50" w:rsidRPr="002245BE" w:rsidRDefault="002464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640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46400">
        <w:rPr>
          <w:sz w:val="22"/>
          <w:szCs w:val="22"/>
        </w:rPr>
        <w:t>2022-03-29</w:t>
      </w:r>
    </w:p>
    <w:p w14:paraId="6F39F37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3EA362" w14:textId="77777777" w:rsidR="00246400" w:rsidRPr="00246400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Szpital Wojewódzki w Poznaniu</w:t>
      </w:r>
    </w:p>
    <w:p w14:paraId="070E9715" w14:textId="77777777" w:rsidR="00FB7F50" w:rsidRPr="002245BE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Dział Zamówień Publicznych</w:t>
      </w:r>
    </w:p>
    <w:p w14:paraId="55C6C81C" w14:textId="0581E81B" w:rsidR="00FB7F50" w:rsidRPr="002245BE" w:rsidRDefault="00996CF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46400" w:rsidRPr="0024640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46400" w:rsidRPr="00246400">
        <w:rPr>
          <w:sz w:val="22"/>
          <w:szCs w:val="22"/>
        </w:rPr>
        <w:t>7/19</w:t>
      </w:r>
    </w:p>
    <w:p w14:paraId="45F7BEF3" w14:textId="77777777" w:rsidR="00FB7F50" w:rsidRPr="002245BE" w:rsidRDefault="00246400" w:rsidP="00FB7F50">
      <w:pPr>
        <w:rPr>
          <w:sz w:val="22"/>
          <w:szCs w:val="22"/>
        </w:rPr>
      </w:pPr>
      <w:r w:rsidRPr="0024640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46400">
        <w:rPr>
          <w:sz w:val="22"/>
          <w:szCs w:val="22"/>
        </w:rPr>
        <w:t>Poznań</w:t>
      </w:r>
    </w:p>
    <w:p w14:paraId="1CA4D544" w14:textId="77777777" w:rsidR="00FB7F50" w:rsidRPr="002245BE" w:rsidRDefault="00FB7F50" w:rsidP="00FB7F50">
      <w:pPr>
        <w:rPr>
          <w:sz w:val="22"/>
          <w:szCs w:val="22"/>
        </w:rPr>
      </w:pPr>
    </w:p>
    <w:p w14:paraId="7A964E04" w14:textId="77777777" w:rsidR="00FB7F50" w:rsidRPr="002245BE" w:rsidRDefault="00FB7F50" w:rsidP="00FB7F50">
      <w:pPr>
        <w:rPr>
          <w:sz w:val="22"/>
          <w:szCs w:val="22"/>
        </w:rPr>
      </w:pPr>
    </w:p>
    <w:p w14:paraId="733BF81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46400" w:rsidRPr="00246400">
        <w:rPr>
          <w:bCs/>
          <w:sz w:val="22"/>
          <w:szCs w:val="22"/>
        </w:rPr>
        <w:t>SZW/DZP/83/2021/45</w:t>
      </w:r>
    </w:p>
    <w:p w14:paraId="5EAAA31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33F7D8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5BE70A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5F5097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4780C2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46400" w:rsidRPr="00607F9B" w14:paraId="5E706C63" w14:textId="77777777" w:rsidTr="008402D7">
        <w:trPr>
          <w:trHeight w:val="638"/>
        </w:trPr>
        <w:tc>
          <w:tcPr>
            <w:tcW w:w="959" w:type="dxa"/>
            <w:shd w:val="clear" w:color="auto" w:fill="auto"/>
          </w:tcPr>
          <w:p w14:paraId="5C779879" w14:textId="77777777" w:rsidR="00246400" w:rsidRPr="00607F9B" w:rsidRDefault="00246400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214567" w14:textId="7DEF5369" w:rsidR="00246400" w:rsidRPr="00607F9B" w:rsidRDefault="00246400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640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6400">
              <w:rPr>
                <w:b/>
                <w:bCs/>
                <w:sz w:val="22"/>
                <w:szCs w:val="22"/>
              </w:rPr>
              <w:t>Zakup i dostawa sprzętu medycznego (w tym jednorazowego) użytkowanego w obrębie oddziałów szpitalnych Szpitala Wojewódzkiego w Poznaniu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SZW/DZP/83/2021</w:t>
            </w:r>
          </w:p>
        </w:tc>
      </w:tr>
    </w:tbl>
    <w:p w14:paraId="19FB086E" w14:textId="77777777" w:rsidR="00246400" w:rsidRPr="002464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46400" w:rsidRPr="00246400">
        <w:rPr>
          <w:b/>
          <w:sz w:val="22"/>
          <w:szCs w:val="22"/>
        </w:rPr>
        <w:t>Szpital Wojewódzki w Poznaniu</w:t>
      </w:r>
    </w:p>
    <w:p w14:paraId="4E7F1E1B" w14:textId="615FE00C" w:rsidR="008642B3" w:rsidRDefault="0024640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4640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46400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96CFF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46400" w14:paraId="46C76BAE" w14:textId="77777777" w:rsidTr="008402D7">
        <w:trPr>
          <w:cantSplit/>
        </w:trPr>
        <w:tc>
          <w:tcPr>
            <w:tcW w:w="9498" w:type="dxa"/>
          </w:tcPr>
          <w:p w14:paraId="7DB2C9D9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46400">
              <w:rPr>
                <w:b/>
                <w:sz w:val="22"/>
                <w:szCs w:val="22"/>
              </w:rPr>
              <w:t>Radiometer</w:t>
            </w:r>
            <w:proofErr w:type="spellEnd"/>
            <w:r w:rsidRPr="00246400">
              <w:rPr>
                <w:b/>
                <w:sz w:val="22"/>
                <w:szCs w:val="22"/>
              </w:rPr>
              <w:t xml:space="preserve"> Sp. z o.o.</w:t>
            </w:r>
          </w:p>
          <w:p w14:paraId="4EF67414" w14:textId="79E7B348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 xml:space="preserve">ul. </w:t>
            </w:r>
            <w:r w:rsidR="00996CFF">
              <w:rPr>
                <w:bCs/>
                <w:sz w:val="22"/>
                <w:szCs w:val="22"/>
              </w:rPr>
              <w:t>Al. Jerozolimskie 181A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D012FB" w14:textId="50268958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0</w:t>
            </w:r>
            <w:r w:rsidR="00996CFF">
              <w:rPr>
                <w:bCs/>
                <w:sz w:val="22"/>
                <w:szCs w:val="22"/>
              </w:rPr>
              <w:t>2</w:t>
            </w:r>
            <w:r w:rsidRPr="00246400">
              <w:rPr>
                <w:bCs/>
                <w:sz w:val="22"/>
                <w:szCs w:val="22"/>
              </w:rPr>
              <w:t>-2</w:t>
            </w:r>
            <w:r w:rsidR="00996CFF">
              <w:rPr>
                <w:bCs/>
                <w:sz w:val="22"/>
                <w:szCs w:val="22"/>
              </w:rPr>
              <w:t>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Warszawa</w:t>
            </w:r>
          </w:p>
          <w:p w14:paraId="4C7520B8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74FE26" w14:textId="733799E3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6CFF">
              <w:rPr>
                <w:sz w:val="22"/>
                <w:szCs w:val="22"/>
                <w:u w:val="single"/>
              </w:rPr>
              <w:t>Zadanie nr 1: Akcesoria do sensora 84 do monitora Combi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30 240.00 zł</w:t>
            </w:r>
          </w:p>
          <w:p w14:paraId="5746C056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4D767D" w14:textId="64A7446F" w:rsidR="00246400" w:rsidRPr="00996CFF" w:rsidRDefault="00246400" w:rsidP="00996C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96CFF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96CFF">
              <w:rPr>
                <w:sz w:val="22"/>
                <w:szCs w:val="22"/>
              </w:rPr>
              <w:br/>
            </w:r>
            <w:r w:rsidRPr="00996CFF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996CFF">
              <w:rPr>
                <w:sz w:val="22"/>
                <w:szCs w:val="22"/>
              </w:rPr>
              <w:br/>
            </w:r>
            <w:r w:rsidRPr="00996CFF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6F51962A" w14:textId="77777777" w:rsidTr="008402D7">
        <w:trPr>
          <w:cantSplit/>
        </w:trPr>
        <w:tc>
          <w:tcPr>
            <w:tcW w:w="9498" w:type="dxa"/>
          </w:tcPr>
          <w:p w14:paraId="6B7ADCFB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46400">
              <w:rPr>
                <w:b/>
                <w:sz w:val="22"/>
                <w:szCs w:val="22"/>
              </w:rPr>
              <w:lastRenderedPageBreak/>
              <w:t>Radiometer</w:t>
            </w:r>
            <w:proofErr w:type="spellEnd"/>
            <w:r w:rsidRPr="00246400">
              <w:rPr>
                <w:b/>
                <w:sz w:val="22"/>
                <w:szCs w:val="22"/>
              </w:rPr>
              <w:t xml:space="preserve"> Sp. z o.o.</w:t>
            </w:r>
          </w:p>
          <w:p w14:paraId="7A5CEC21" w14:textId="77777777" w:rsidR="00996CFF" w:rsidRPr="009F0E5C" w:rsidRDefault="00996CFF" w:rsidP="00996CFF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Al. Jerozolimskie 181A </w:t>
            </w:r>
          </w:p>
          <w:p w14:paraId="59DBB0F6" w14:textId="77777777" w:rsidR="00996CFF" w:rsidRPr="009F0E5C" w:rsidRDefault="00996CFF" w:rsidP="00996CFF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Pr="00246400">
              <w:rPr>
                <w:bCs/>
                <w:sz w:val="22"/>
                <w:szCs w:val="22"/>
              </w:rPr>
              <w:t>-2</w:t>
            </w:r>
            <w:r>
              <w:rPr>
                <w:bCs/>
                <w:sz w:val="22"/>
                <w:szCs w:val="22"/>
              </w:rPr>
              <w:t>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Warszawa</w:t>
            </w:r>
          </w:p>
          <w:p w14:paraId="13132DAF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CC41B4" w14:textId="5C20BAB0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6CFF">
              <w:rPr>
                <w:sz w:val="22"/>
                <w:szCs w:val="22"/>
                <w:u w:val="single"/>
              </w:rPr>
              <w:t>Zadanie nr 2: Mikrokuwety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10 389.60 zł</w:t>
            </w:r>
          </w:p>
          <w:p w14:paraId="740179E4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AE286B" w14:textId="7C2ED1CF" w:rsidR="00246400" w:rsidRPr="00996CFF" w:rsidRDefault="00246400" w:rsidP="00996C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96CFF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96CFF">
              <w:rPr>
                <w:sz w:val="22"/>
                <w:szCs w:val="22"/>
              </w:rPr>
              <w:br/>
            </w:r>
            <w:r w:rsidRPr="00996CFF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996CFF">
              <w:rPr>
                <w:sz w:val="22"/>
                <w:szCs w:val="22"/>
              </w:rPr>
              <w:br/>
            </w:r>
            <w:r w:rsidRPr="00996CFF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148733DE" w14:textId="77777777" w:rsidTr="008402D7">
        <w:trPr>
          <w:cantSplit/>
        </w:trPr>
        <w:tc>
          <w:tcPr>
            <w:tcW w:w="9498" w:type="dxa"/>
          </w:tcPr>
          <w:p w14:paraId="27FACEDB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6400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5BDE7C4D" w14:textId="67326C88" w:rsidR="00246400" w:rsidRPr="009F0E5C" w:rsidRDefault="00996CFF" w:rsidP="008402D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46400" w:rsidRPr="00246400">
              <w:rPr>
                <w:bCs/>
                <w:sz w:val="22"/>
                <w:szCs w:val="22"/>
              </w:rPr>
              <w:t>Żółkiewskiego</w:t>
            </w:r>
            <w:r w:rsidR="00246400" w:rsidRPr="009F0E5C">
              <w:rPr>
                <w:bCs/>
                <w:sz w:val="22"/>
                <w:szCs w:val="22"/>
              </w:rPr>
              <w:t xml:space="preserve"> </w:t>
            </w:r>
            <w:r w:rsidR="00246400" w:rsidRPr="00246400">
              <w:rPr>
                <w:bCs/>
                <w:sz w:val="22"/>
                <w:szCs w:val="22"/>
              </w:rPr>
              <w:t>20/26</w:t>
            </w:r>
            <w:r w:rsidR="00246400">
              <w:rPr>
                <w:bCs/>
                <w:sz w:val="22"/>
                <w:szCs w:val="22"/>
              </w:rPr>
              <w:t xml:space="preserve"> </w:t>
            </w:r>
          </w:p>
          <w:p w14:paraId="01538086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Toruń</w:t>
            </w:r>
          </w:p>
          <w:p w14:paraId="7B765364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6A24CF" w14:textId="7BD55B3A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6CFF">
              <w:rPr>
                <w:sz w:val="22"/>
                <w:szCs w:val="22"/>
                <w:u w:val="single"/>
              </w:rPr>
              <w:t>Zadanie nr 5: Pieluchy dla noworodków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93 678.10 zł</w:t>
            </w:r>
          </w:p>
          <w:p w14:paraId="5412D36B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458EE1" w14:textId="41202100" w:rsidR="00246400" w:rsidRPr="00BE0DD6" w:rsidRDefault="00246400" w:rsidP="00BE0DD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75768345" w14:textId="77777777" w:rsidTr="008402D7">
        <w:trPr>
          <w:cantSplit/>
        </w:trPr>
        <w:tc>
          <w:tcPr>
            <w:tcW w:w="9498" w:type="dxa"/>
          </w:tcPr>
          <w:p w14:paraId="21DD954E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6400">
              <w:rPr>
                <w:b/>
                <w:sz w:val="22"/>
                <w:szCs w:val="22"/>
              </w:rPr>
              <w:t xml:space="preserve">,,GESPAR" - G. </w:t>
            </w:r>
            <w:proofErr w:type="spellStart"/>
            <w:r w:rsidRPr="00246400">
              <w:rPr>
                <w:b/>
                <w:sz w:val="22"/>
                <w:szCs w:val="22"/>
              </w:rPr>
              <w:t>Pyjor</w:t>
            </w:r>
            <w:proofErr w:type="spellEnd"/>
            <w:r w:rsidRPr="00246400">
              <w:rPr>
                <w:b/>
                <w:sz w:val="22"/>
                <w:szCs w:val="22"/>
              </w:rPr>
              <w:t>, M. Sutkowski - Sp. j.</w:t>
            </w:r>
          </w:p>
          <w:p w14:paraId="4CB59A04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ul. Matuszewska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E26CA2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03-876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Warszawa</w:t>
            </w:r>
          </w:p>
          <w:p w14:paraId="226E733F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47FD0D" w14:textId="77777777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  <w:u w:val="single"/>
              </w:rPr>
              <w:t>Zadanie nr 6: Pieluchomajtki dla dorosłych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214 620.00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C381F0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5CA017" w14:textId="2F621D62" w:rsidR="00246400" w:rsidRPr="00BE0DD6" w:rsidRDefault="00246400" w:rsidP="00BE0DD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2A21D9C8" w14:textId="77777777" w:rsidTr="008402D7">
        <w:trPr>
          <w:cantSplit/>
        </w:trPr>
        <w:tc>
          <w:tcPr>
            <w:tcW w:w="9498" w:type="dxa"/>
          </w:tcPr>
          <w:p w14:paraId="5E96E401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6400">
              <w:rPr>
                <w:b/>
                <w:sz w:val="22"/>
                <w:szCs w:val="22"/>
              </w:rPr>
              <w:t xml:space="preserve">ELEKTRO MED Grzegorz </w:t>
            </w:r>
            <w:proofErr w:type="spellStart"/>
            <w:r w:rsidRPr="00246400"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5DB5D09B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ul. Zabierzowska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10A6C6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Niepołomice</w:t>
            </w:r>
          </w:p>
          <w:p w14:paraId="50DAB2F3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0FF6E1" w14:textId="620E0E51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  <w:u w:val="single"/>
              </w:rPr>
              <w:t>Zadanie nr 7: Pojemniki na wycinki do badań histopatologicznych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11 786.16 zł</w:t>
            </w:r>
          </w:p>
          <w:p w14:paraId="0C7F1771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B30DB7" w14:textId="01D6D665" w:rsidR="00246400" w:rsidRPr="00BE0DD6" w:rsidRDefault="00246400" w:rsidP="00BE0DD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02D680B0" w14:textId="77777777" w:rsidTr="008402D7">
        <w:trPr>
          <w:cantSplit/>
        </w:trPr>
        <w:tc>
          <w:tcPr>
            <w:tcW w:w="9498" w:type="dxa"/>
          </w:tcPr>
          <w:p w14:paraId="6FAC9F41" w14:textId="4AF502EB" w:rsidR="00246400" w:rsidRPr="00D26ED6" w:rsidRDefault="00BE0DD6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Przedsiębiorstwo Handlowo – Usługowe </w:t>
            </w:r>
            <w:r w:rsidR="00246400" w:rsidRPr="00246400">
              <w:rPr>
                <w:b/>
                <w:sz w:val="22"/>
                <w:szCs w:val="22"/>
              </w:rPr>
              <w:t>ANMAR Sp. z o.o. Sp.</w:t>
            </w:r>
            <w:r>
              <w:rPr>
                <w:b/>
                <w:sz w:val="22"/>
                <w:szCs w:val="22"/>
              </w:rPr>
              <w:t xml:space="preserve"> k</w:t>
            </w:r>
            <w:r w:rsidR="00246400" w:rsidRPr="00246400">
              <w:rPr>
                <w:b/>
                <w:sz w:val="22"/>
                <w:szCs w:val="22"/>
              </w:rPr>
              <w:t>.</w:t>
            </w:r>
          </w:p>
          <w:p w14:paraId="4C666A09" w14:textId="014B14AF" w:rsidR="00246400" w:rsidRPr="009F0E5C" w:rsidRDefault="00BE0DD6" w:rsidP="008402D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46400" w:rsidRPr="00246400">
              <w:rPr>
                <w:bCs/>
                <w:sz w:val="22"/>
                <w:szCs w:val="22"/>
              </w:rPr>
              <w:t>Strefowa</w:t>
            </w:r>
            <w:r w:rsidR="00246400" w:rsidRPr="009F0E5C">
              <w:rPr>
                <w:bCs/>
                <w:sz w:val="22"/>
                <w:szCs w:val="22"/>
              </w:rPr>
              <w:t xml:space="preserve"> </w:t>
            </w:r>
            <w:r w:rsidR="00246400" w:rsidRPr="00246400">
              <w:rPr>
                <w:bCs/>
                <w:sz w:val="22"/>
                <w:szCs w:val="22"/>
              </w:rPr>
              <w:t>22</w:t>
            </w:r>
            <w:r w:rsidR="00246400">
              <w:rPr>
                <w:bCs/>
                <w:sz w:val="22"/>
                <w:szCs w:val="22"/>
              </w:rPr>
              <w:t xml:space="preserve"> </w:t>
            </w:r>
          </w:p>
          <w:p w14:paraId="0FFECAFE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Tychy</w:t>
            </w:r>
          </w:p>
          <w:p w14:paraId="3CBE1F15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BB33EE" w14:textId="3865419C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  <w:u w:val="single"/>
              </w:rPr>
              <w:t>Zadanie nr 8: Mankiety kompatybilne z systemem kompresji sekwencyjnej SCD Express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47 250.00 zł</w:t>
            </w:r>
          </w:p>
          <w:p w14:paraId="7CC4205A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1A164F" w14:textId="657C177C" w:rsidR="00246400" w:rsidRPr="00BE0DD6" w:rsidRDefault="00246400" w:rsidP="00BE0DD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564F3163" w14:textId="77777777" w:rsidTr="008402D7">
        <w:trPr>
          <w:cantSplit/>
        </w:trPr>
        <w:tc>
          <w:tcPr>
            <w:tcW w:w="9498" w:type="dxa"/>
          </w:tcPr>
          <w:p w14:paraId="7A1384F3" w14:textId="77777777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6400">
              <w:rPr>
                <w:b/>
                <w:sz w:val="22"/>
                <w:szCs w:val="22"/>
              </w:rPr>
              <w:lastRenderedPageBreak/>
              <w:t>Biameditek Sp. z o.o.</w:t>
            </w:r>
          </w:p>
          <w:p w14:paraId="59E05424" w14:textId="26CE88CE" w:rsidR="00246400" w:rsidRPr="009F0E5C" w:rsidRDefault="00BE0DD6" w:rsidP="008402D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46400" w:rsidRPr="00246400">
              <w:rPr>
                <w:bCs/>
                <w:sz w:val="22"/>
                <w:szCs w:val="22"/>
              </w:rPr>
              <w:t>Elewatorska</w:t>
            </w:r>
            <w:r w:rsidR="00246400" w:rsidRPr="009F0E5C">
              <w:rPr>
                <w:bCs/>
                <w:sz w:val="22"/>
                <w:szCs w:val="22"/>
              </w:rPr>
              <w:t xml:space="preserve"> </w:t>
            </w:r>
            <w:r w:rsidR="00246400" w:rsidRPr="00246400">
              <w:rPr>
                <w:bCs/>
                <w:sz w:val="22"/>
                <w:szCs w:val="22"/>
              </w:rPr>
              <w:t>58</w:t>
            </w:r>
            <w:r w:rsidR="00246400">
              <w:rPr>
                <w:bCs/>
                <w:sz w:val="22"/>
                <w:szCs w:val="22"/>
              </w:rPr>
              <w:t xml:space="preserve"> </w:t>
            </w:r>
          </w:p>
          <w:p w14:paraId="0E08CF35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Białystok</w:t>
            </w:r>
          </w:p>
          <w:p w14:paraId="0301EDD6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0DEC73" w14:textId="5C630028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  <w:u w:val="single"/>
              </w:rPr>
              <w:t>Zadanie nr 10: Zestawy do nebulizacji + akcesoria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225 021.24 zł</w:t>
            </w:r>
          </w:p>
          <w:p w14:paraId="3D350372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D20D26" w14:textId="092863D6" w:rsidR="00246400" w:rsidRPr="00BE0DD6" w:rsidRDefault="00246400" w:rsidP="00BE0DD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E0DD6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BE0DD6">
              <w:rPr>
                <w:sz w:val="22"/>
                <w:szCs w:val="22"/>
              </w:rPr>
              <w:br/>
            </w:r>
            <w:r w:rsidRPr="00BE0DD6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01831690" w14:textId="77777777" w:rsidTr="008402D7">
        <w:trPr>
          <w:cantSplit/>
        </w:trPr>
        <w:tc>
          <w:tcPr>
            <w:tcW w:w="9498" w:type="dxa"/>
          </w:tcPr>
          <w:p w14:paraId="372680DA" w14:textId="39C4F099" w:rsidR="00246400" w:rsidRPr="00D26ED6" w:rsidRDefault="00246400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6400">
              <w:rPr>
                <w:b/>
                <w:sz w:val="22"/>
                <w:szCs w:val="22"/>
              </w:rPr>
              <w:t xml:space="preserve">DUTCHMED PL Spółka z </w:t>
            </w:r>
            <w:r w:rsidR="00993269">
              <w:rPr>
                <w:b/>
                <w:sz w:val="22"/>
                <w:szCs w:val="22"/>
              </w:rPr>
              <w:t>o. o.</w:t>
            </w:r>
          </w:p>
          <w:p w14:paraId="5B29F586" w14:textId="399B2A31" w:rsidR="00246400" w:rsidRPr="009F0E5C" w:rsidRDefault="00993269" w:rsidP="008402D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46400" w:rsidRPr="00246400">
              <w:rPr>
                <w:bCs/>
                <w:sz w:val="22"/>
                <w:szCs w:val="22"/>
              </w:rPr>
              <w:t>Szajnochy</w:t>
            </w:r>
            <w:r w:rsidR="00246400" w:rsidRPr="009F0E5C">
              <w:rPr>
                <w:bCs/>
                <w:sz w:val="22"/>
                <w:szCs w:val="22"/>
              </w:rPr>
              <w:t xml:space="preserve"> </w:t>
            </w:r>
            <w:r w:rsidR="00246400" w:rsidRPr="00246400">
              <w:rPr>
                <w:bCs/>
                <w:sz w:val="22"/>
                <w:szCs w:val="22"/>
              </w:rPr>
              <w:t>14</w:t>
            </w:r>
            <w:r w:rsidR="00246400">
              <w:rPr>
                <w:bCs/>
                <w:sz w:val="22"/>
                <w:szCs w:val="22"/>
              </w:rPr>
              <w:t xml:space="preserve"> </w:t>
            </w:r>
          </w:p>
          <w:p w14:paraId="73BCF6B6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85-738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Bydgoszcz</w:t>
            </w:r>
          </w:p>
          <w:p w14:paraId="33518693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A482F4" w14:textId="10AE6961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  <w:u w:val="single"/>
              </w:rPr>
              <w:t>Zadanie nr 11: Filtry powietrza do inkubatora Atom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5 018.40 zł</w:t>
            </w:r>
          </w:p>
          <w:p w14:paraId="1740A468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EFF47D" w14:textId="4AD0A464" w:rsidR="00246400" w:rsidRPr="00993269" w:rsidRDefault="00246400" w:rsidP="0099326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93269" w:rsidRP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24616A6B" w14:textId="77777777" w:rsidTr="008402D7">
        <w:trPr>
          <w:cantSplit/>
        </w:trPr>
        <w:tc>
          <w:tcPr>
            <w:tcW w:w="9498" w:type="dxa"/>
          </w:tcPr>
          <w:p w14:paraId="1D0539CD" w14:textId="6D0CFB9E" w:rsidR="00246400" w:rsidRPr="00D26ED6" w:rsidRDefault="00993269" w:rsidP="008402D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EMPIREUM</w:t>
            </w:r>
            <w:r w:rsidR="00246400" w:rsidRPr="00246400">
              <w:rPr>
                <w:b/>
                <w:sz w:val="22"/>
                <w:szCs w:val="22"/>
              </w:rPr>
              <w:t xml:space="preserve"> Piotr Dopieralski</w:t>
            </w:r>
          </w:p>
          <w:p w14:paraId="6C873CBF" w14:textId="6895A7B9" w:rsidR="00246400" w:rsidRPr="009F0E5C" w:rsidRDefault="00993269" w:rsidP="008402D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46400" w:rsidRPr="00246400">
              <w:rPr>
                <w:bCs/>
                <w:sz w:val="22"/>
                <w:szCs w:val="22"/>
              </w:rPr>
              <w:t>Chotomowska</w:t>
            </w:r>
            <w:r w:rsidR="00246400" w:rsidRPr="009F0E5C">
              <w:rPr>
                <w:bCs/>
                <w:sz w:val="22"/>
                <w:szCs w:val="22"/>
              </w:rPr>
              <w:t xml:space="preserve"> </w:t>
            </w:r>
            <w:r w:rsidR="00246400" w:rsidRPr="00246400">
              <w:rPr>
                <w:bCs/>
                <w:sz w:val="22"/>
                <w:szCs w:val="22"/>
              </w:rPr>
              <w:t>30</w:t>
            </w:r>
            <w:r w:rsidR="00246400">
              <w:rPr>
                <w:bCs/>
                <w:sz w:val="22"/>
                <w:szCs w:val="22"/>
              </w:rPr>
              <w:t xml:space="preserve"> </w:t>
            </w:r>
          </w:p>
          <w:p w14:paraId="1B325779" w14:textId="77777777" w:rsidR="00246400" w:rsidRPr="009F0E5C" w:rsidRDefault="00246400" w:rsidP="008402D7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Jabłonna</w:t>
            </w:r>
          </w:p>
          <w:p w14:paraId="7552845C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ACC198" w14:textId="50505067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  <w:u w:val="single"/>
              </w:rPr>
              <w:t>Zadanie nr 12: Filtry powietrza do inkubatora Giraffe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648.00 zł</w:t>
            </w:r>
          </w:p>
          <w:p w14:paraId="738BCDF1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687BC7" w14:textId="6BE1E181" w:rsidR="00246400" w:rsidRPr="00993269" w:rsidRDefault="00246400" w:rsidP="0099326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246400" w14:paraId="1C959DA9" w14:textId="77777777" w:rsidTr="008402D7">
        <w:trPr>
          <w:cantSplit/>
        </w:trPr>
        <w:tc>
          <w:tcPr>
            <w:tcW w:w="9498" w:type="dxa"/>
          </w:tcPr>
          <w:p w14:paraId="45554EA1" w14:textId="77777777" w:rsidR="00993269" w:rsidRPr="00D26ED6" w:rsidRDefault="00993269" w:rsidP="009932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Przedsiębiorstwo Handlowo – Usługowe </w:t>
            </w:r>
            <w:r w:rsidRPr="00246400">
              <w:rPr>
                <w:b/>
                <w:sz w:val="22"/>
                <w:szCs w:val="22"/>
              </w:rPr>
              <w:t>ANMAR Sp. z o.o. Sp.</w:t>
            </w:r>
            <w:r>
              <w:rPr>
                <w:b/>
                <w:sz w:val="22"/>
                <w:szCs w:val="22"/>
              </w:rPr>
              <w:t xml:space="preserve"> k</w:t>
            </w:r>
            <w:r w:rsidRPr="00246400">
              <w:rPr>
                <w:b/>
                <w:sz w:val="22"/>
                <w:szCs w:val="22"/>
              </w:rPr>
              <w:t>.</w:t>
            </w:r>
          </w:p>
          <w:p w14:paraId="74B65DA9" w14:textId="77777777" w:rsidR="00993269" w:rsidRPr="009F0E5C" w:rsidRDefault="00993269" w:rsidP="009932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46400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34212C" w14:textId="77777777" w:rsidR="00993269" w:rsidRPr="009F0E5C" w:rsidRDefault="00993269" w:rsidP="00993269">
            <w:pPr>
              <w:jc w:val="both"/>
              <w:rPr>
                <w:bCs/>
                <w:sz w:val="22"/>
                <w:szCs w:val="22"/>
              </w:rPr>
            </w:pPr>
            <w:r w:rsidRPr="00246400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6400">
              <w:rPr>
                <w:bCs/>
                <w:sz w:val="22"/>
                <w:szCs w:val="22"/>
              </w:rPr>
              <w:t>Tychy</w:t>
            </w:r>
          </w:p>
          <w:p w14:paraId="6CE602BA" w14:textId="77777777" w:rsidR="00246400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039C78" w14:textId="51E9435D" w:rsidR="00246400" w:rsidRPr="00211A34" w:rsidRDefault="00246400" w:rsidP="008402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  <w:u w:val="single"/>
              </w:rPr>
              <w:t>Zadanie nr 13: Ochraniacze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2 015.28 zł</w:t>
            </w:r>
          </w:p>
          <w:p w14:paraId="58968E05" w14:textId="77777777" w:rsidR="00246400" w:rsidRPr="00D26ED6" w:rsidRDefault="00246400" w:rsidP="008402D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D33B45" w14:textId="125731C3" w:rsidR="00246400" w:rsidRPr="00993269" w:rsidRDefault="00246400" w:rsidP="0099326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9326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993269">
              <w:rPr>
                <w:sz w:val="22"/>
                <w:szCs w:val="22"/>
              </w:rPr>
              <w:br/>
            </w:r>
            <w:r w:rsidRPr="00993269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32CE1CD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211A34" w:rsidRPr="00834EF4" w14:paraId="0F75A145" w14:textId="77777777" w:rsidTr="008357DA">
        <w:tc>
          <w:tcPr>
            <w:tcW w:w="2169" w:type="dxa"/>
            <w:shd w:val="clear" w:color="auto" w:fill="F3F3F3"/>
          </w:tcPr>
          <w:p w14:paraId="2834F9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34D350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shd w:val="clear" w:color="auto" w:fill="F3F3F3"/>
          </w:tcPr>
          <w:p w14:paraId="13F8F6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5103879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46400" w:rsidRPr="00834EF4" w14:paraId="245EA6B6" w14:textId="77777777" w:rsidTr="008357DA">
        <w:tc>
          <w:tcPr>
            <w:tcW w:w="2169" w:type="dxa"/>
            <w:shd w:val="clear" w:color="auto" w:fill="auto"/>
          </w:tcPr>
          <w:p w14:paraId="2EB89FBF" w14:textId="1BAD3259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Akcesoria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 xml:space="preserve">do sensora 84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do monitora Combi</w:t>
            </w:r>
          </w:p>
        </w:tc>
        <w:tc>
          <w:tcPr>
            <w:tcW w:w="2793" w:type="dxa"/>
            <w:shd w:val="clear" w:color="auto" w:fill="auto"/>
          </w:tcPr>
          <w:p w14:paraId="7BD52764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6400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24640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B5532B2" w14:textId="6477D613" w:rsidR="00246400" w:rsidRPr="00211A34" w:rsidRDefault="00246400" w:rsidP="008402D7">
            <w:pPr>
              <w:rPr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ul. </w:t>
            </w:r>
            <w:r w:rsidR="008357DA">
              <w:rPr>
                <w:sz w:val="20"/>
                <w:szCs w:val="20"/>
              </w:rPr>
              <w:t>Al. Jerozolimskie 181A</w:t>
            </w:r>
          </w:p>
          <w:p w14:paraId="4E86AACF" w14:textId="2674BFB9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0</w:t>
            </w:r>
            <w:r w:rsidR="008357DA">
              <w:rPr>
                <w:sz w:val="20"/>
                <w:szCs w:val="20"/>
              </w:rPr>
              <w:t>2</w:t>
            </w:r>
            <w:r w:rsidRPr="00246400">
              <w:rPr>
                <w:sz w:val="20"/>
                <w:szCs w:val="20"/>
              </w:rPr>
              <w:t>-2</w:t>
            </w:r>
            <w:r w:rsidR="008357DA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1F53A05E" w14:textId="016272E3" w:rsidR="00246400" w:rsidRPr="00211A34" w:rsidRDefault="005B5FE6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 w:rsidR="008357DA"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 w:rsidR="008357DA"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3BEF77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4BC89626" w14:textId="77777777" w:rsidTr="008357DA">
        <w:tc>
          <w:tcPr>
            <w:tcW w:w="2169" w:type="dxa"/>
            <w:shd w:val="clear" w:color="auto" w:fill="auto"/>
          </w:tcPr>
          <w:p w14:paraId="5E2E5EF8" w14:textId="77777777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>Mikrokuwety</w:t>
            </w:r>
          </w:p>
        </w:tc>
        <w:tc>
          <w:tcPr>
            <w:tcW w:w="2793" w:type="dxa"/>
            <w:shd w:val="clear" w:color="auto" w:fill="auto"/>
          </w:tcPr>
          <w:p w14:paraId="33FE3B8B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6400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24640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0D599E" w14:textId="77777777" w:rsidR="008357DA" w:rsidRPr="00211A34" w:rsidRDefault="008357DA" w:rsidP="008357DA">
            <w:pPr>
              <w:rPr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Al. Jerozolimskie 181A</w:t>
            </w:r>
          </w:p>
          <w:p w14:paraId="7C4D20D4" w14:textId="3D33B4FA" w:rsidR="00246400" w:rsidRPr="00211A34" w:rsidRDefault="008357DA" w:rsidP="008357DA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246400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35F164EB" w14:textId="08609659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B9679D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79F888B2" w14:textId="77777777" w:rsidTr="008357DA">
        <w:tc>
          <w:tcPr>
            <w:tcW w:w="2169" w:type="dxa"/>
            <w:shd w:val="clear" w:color="auto" w:fill="auto"/>
          </w:tcPr>
          <w:p w14:paraId="69351EC5" w14:textId="5E71372E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Pieluchy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lastRenderedPageBreak/>
              <w:t>dla noworodków</w:t>
            </w:r>
          </w:p>
        </w:tc>
        <w:tc>
          <w:tcPr>
            <w:tcW w:w="2793" w:type="dxa"/>
            <w:shd w:val="clear" w:color="auto" w:fill="auto"/>
          </w:tcPr>
          <w:p w14:paraId="35EA6C25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lastRenderedPageBreak/>
              <w:t xml:space="preserve">Toruńskie Zakłady Materiałów Opatrunkowych </w:t>
            </w:r>
            <w:r w:rsidRPr="00246400">
              <w:rPr>
                <w:b/>
                <w:bCs/>
                <w:sz w:val="20"/>
                <w:szCs w:val="20"/>
              </w:rPr>
              <w:lastRenderedPageBreak/>
              <w:t>S.A.</w:t>
            </w:r>
          </w:p>
          <w:p w14:paraId="7D439597" w14:textId="438A60BA" w:rsidR="00246400" w:rsidRPr="00211A34" w:rsidRDefault="008357DA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Żółkiewskiego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20/26</w:t>
            </w:r>
          </w:p>
          <w:p w14:paraId="24CEAD01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Toruń</w:t>
            </w:r>
          </w:p>
        </w:tc>
        <w:tc>
          <w:tcPr>
            <w:tcW w:w="3118" w:type="dxa"/>
            <w:shd w:val="clear" w:color="auto" w:fill="auto"/>
          </w:tcPr>
          <w:p w14:paraId="27CFCF9D" w14:textId="35614E84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5C821D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582E701A" w14:textId="77777777" w:rsidTr="008357DA">
        <w:tc>
          <w:tcPr>
            <w:tcW w:w="2169" w:type="dxa"/>
            <w:shd w:val="clear" w:color="auto" w:fill="auto"/>
          </w:tcPr>
          <w:p w14:paraId="4EA0FFA9" w14:textId="385EB80D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Pieluchomajtki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dla dorosłych</w:t>
            </w:r>
          </w:p>
        </w:tc>
        <w:tc>
          <w:tcPr>
            <w:tcW w:w="2793" w:type="dxa"/>
            <w:shd w:val="clear" w:color="auto" w:fill="auto"/>
          </w:tcPr>
          <w:p w14:paraId="117CDEEC" w14:textId="2EAD8D59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 xml:space="preserve">,,GESPAR" - G. </w:t>
            </w:r>
            <w:proofErr w:type="spellStart"/>
            <w:r w:rsidRPr="00246400">
              <w:rPr>
                <w:b/>
                <w:bCs/>
                <w:sz w:val="20"/>
                <w:szCs w:val="20"/>
              </w:rPr>
              <w:t>Pyjor</w:t>
            </w:r>
            <w:proofErr w:type="spellEnd"/>
            <w:r w:rsidRPr="00246400">
              <w:rPr>
                <w:b/>
                <w:bCs/>
                <w:sz w:val="20"/>
                <w:szCs w:val="20"/>
              </w:rPr>
              <w:t xml:space="preserve">, </w:t>
            </w:r>
            <w:r w:rsidR="008357DA">
              <w:rPr>
                <w:b/>
                <w:bCs/>
                <w:sz w:val="20"/>
                <w:szCs w:val="20"/>
              </w:rPr>
              <w:br/>
            </w:r>
            <w:r w:rsidRPr="00246400">
              <w:rPr>
                <w:b/>
                <w:bCs/>
                <w:sz w:val="20"/>
                <w:szCs w:val="20"/>
              </w:rPr>
              <w:t>M. Sutkowski - Sp. j.</w:t>
            </w:r>
          </w:p>
          <w:p w14:paraId="7E80C61E" w14:textId="77777777" w:rsidR="00246400" w:rsidRPr="00211A34" w:rsidRDefault="00246400" w:rsidP="008402D7">
            <w:pPr>
              <w:rPr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ul. Matuszewska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14</w:t>
            </w:r>
          </w:p>
          <w:p w14:paraId="2D3D6A8E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03-876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282D9497" w14:textId="4FE864DA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AA37DF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00F372ED" w14:textId="77777777" w:rsidTr="008357DA">
        <w:tc>
          <w:tcPr>
            <w:tcW w:w="2169" w:type="dxa"/>
            <w:shd w:val="clear" w:color="auto" w:fill="auto"/>
          </w:tcPr>
          <w:p w14:paraId="088F8CA9" w14:textId="24C7AA7C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Pieluchomajtki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dla dorosłych</w:t>
            </w:r>
          </w:p>
        </w:tc>
        <w:tc>
          <w:tcPr>
            <w:tcW w:w="2793" w:type="dxa"/>
            <w:shd w:val="clear" w:color="auto" w:fill="auto"/>
          </w:tcPr>
          <w:p w14:paraId="0613E280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3E4F755" w14:textId="7CBD5201" w:rsidR="00246400" w:rsidRPr="00211A34" w:rsidRDefault="008357DA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Żółkiewskiego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20/26</w:t>
            </w:r>
          </w:p>
          <w:p w14:paraId="41F13F83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Toruń</w:t>
            </w:r>
          </w:p>
        </w:tc>
        <w:tc>
          <w:tcPr>
            <w:tcW w:w="3118" w:type="dxa"/>
            <w:shd w:val="clear" w:color="auto" w:fill="auto"/>
          </w:tcPr>
          <w:p w14:paraId="5F1E50F1" w14:textId="470725D7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- 84.9</w:t>
            </w:r>
            <w:r w:rsidR="007E4A94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140AEA" w14:textId="4EFB06FE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84,9</w:t>
            </w:r>
            <w:r w:rsidR="007E4A94">
              <w:rPr>
                <w:sz w:val="20"/>
                <w:szCs w:val="20"/>
              </w:rPr>
              <w:t>6</w:t>
            </w:r>
          </w:p>
        </w:tc>
      </w:tr>
      <w:tr w:rsidR="00246400" w:rsidRPr="00834EF4" w14:paraId="6F8CBCCA" w14:textId="77777777" w:rsidTr="008357DA">
        <w:tc>
          <w:tcPr>
            <w:tcW w:w="2169" w:type="dxa"/>
            <w:shd w:val="clear" w:color="auto" w:fill="auto"/>
          </w:tcPr>
          <w:p w14:paraId="168C9F41" w14:textId="1AE40FC5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Pojemniki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na wycinki do badań histopatologicznych</w:t>
            </w:r>
          </w:p>
        </w:tc>
        <w:tc>
          <w:tcPr>
            <w:tcW w:w="2793" w:type="dxa"/>
            <w:shd w:val="clear" w:color="auto" w:fill="auto"/>
          </w:tcPr>
          <w:p w14:paraId="72BEE826" w14:textId="77777777" w:rsidR="00BC6549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 xml:space="preserve">ELEKTRO MED </w:t>
            </w:r>
          </w:p>
          <w:p w14:paraId="2BC63A16" w14:textId="0091C1A8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 xml:space="preserve">Grzegorz </w:t>
            </w:r>
            <w:proofErr w:type="spellStart"/>
            <w:r w:rsidRPr="00246400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6EAF292E" w14:textId="77777777" w:rsidR="00246400" w:rsidRPr="00211A34" w:rsidRDefault="00246400" w:rsidP="008402D7">
            <w:pPr>
              <w:rPr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11</w:t>
            </w:r>
          </w:p>
          <w:p w14:paraId="50CBC155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Niepołomice</w:t>
            </w:r>
          </w:p>
        </w:tc>
        <w:tc>
          <w:tcPr>
            <w:tcW w:w="3118" w:type="dxa"/>
            <w:shd w:val="clear" w:color="auto" w:fill="auto"/>
          </w:tcPr>
          <w:p w14:paraId="33C4C69A" w14:textId="34916FAE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03CAEE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07249D54" w14:textId="77777777" w:rsidTr="008357DA">
        <w:tc>
          <w:tcPr>
            <w:tcW w:w="2169" w:type="dxa"/>
            <w:shd w:val="clear" w:color="auto" w:fill="auto"/>
          </w:tcPr>
          <w:p w14:paraId="0533714C" w14:textId="3A3DBF4D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Pojemniki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na wycinki do badań histopatologicznych</w:t>
            </w:r>
          </w:p>
        </w:tc>
        <w:tc>
          <w:tcPr>
            <w:tcW w:w="2793" w:type="dxa"/>
            <w:shd w:val="clear" w:color="auto" w:fill="auto"/>
          </w:tcPr>
          <w:p w14:paraId="218E10E8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SONDA W. Makowski i Wspólnicy Spółka Jawna</w:t>
            </w:r>
          </w:p>
          <w:p w14:paraId="622B52C5" w14:textId="046466BF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Poznańska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82b</w:t>
            </w:r>
          </w:p>
          <w:p w14:paraId="33133C23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Tarnowo Podgórne</w:t>
            </w:r>
          </w:p>
        </w:tc>
        <w:tc>
          <w:tcPr>
            <w:tcW w:w="3118" w:type="dxa"/>
            <w:shd w:val="clear" w:color="auto" w:fill="auto"/>
          </w:tcPr>
          <w:p w14:paraId="03F6EC20" w14:textId="6E1D8258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</w:t>
            </w:r>
            <w:r w:rsidR="007E4A94">
              <w:rPr>
                <w:sz w:val="20"/>
                <w:szCs w:val="20"/>
              </w:rPr>
              <w:t>–</w:t>
            </w:r>
            <w:r w:rsidR="00246400" w:rsidRPr="00246400">
              <w:rPr>
                <w:sz w:val="20"/>
                <w:szCs w:val="20"/>
              </w:rPr>
              <w:t xml:space="preserve"> </w:t>
            </w:r>
            <w:r w:rsidR="007E4A94">
              <w:rPr>
                <w:sz w:val="20"/>
                <w:szCs w:val="20"/>
              </w:rPr>
              <w:t>61,68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CD4032" w14:textId="19D24A01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</w:t>
            </w:r>
            <w:r w:rsidR="007E4A94">
              <w:rPr>
                <w:sz w:val="20"/>
                <w:szCs w:val="20"/>
              </w:rPr>
              <w:t>61,68</w:t>
            </w:r>
          </w:p>
        </w:tc>
      </w:tr>
      <w:tr w:rsidR="00246400" w:rsidRPr="00834EF4" w14:paraId="38FE3A4F" w14:textId="77777777" w:rsidTr="008357DA">
        <w:tc>
          <w:tcPr>
            <w:tcW w:w="2169" w:type="dxa"/>
            <w:shd w:val="clear" w:color="auto" w:fill="auto"/>
          </w:tcPr>
          <w:p w14:paraId="22B446DB" w14:textId="6DE0B26E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Pojemniki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na wycinki do badań histopatologicznych</w:t>
            </w:r>
          </w:p>
        </w:tc>
        <w:tc>
          <w:tcPr>
            <w:tcW w:w="2793" w:type="dxa"/>
            <w:shd w:val="clear" w:color="auto" w:fill="auto"/>
          </w:tcPr>
          <w:p w14:paraId="46E0B712" w14:textId="77777777" w:rsidR="00BC6549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 xml:space="preserve">MAR FOUR </w:t>
            </w:r>
          </w:p>
          <w:p w14:paraId="790F00E5" w14:textId="1AC65CBE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Marian Siekierski</w:t>
            </w:r>
          </w:p>
          <w:p w14:paraId="4FA23A04" w14:textId="1DD9CFBC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Srebrzyńska</w:t>
            </w:r>
            <w:proofErr w:type="spellEnd"/>
            <w:r>
              <w:rPr>
                <w:sz w:val="20"/>
                <w:szCs w:val="20"/>
              </w:rPr>
              <w:t xml:space="preserve"> 5/7</w:t>
            </w:r>
          </w:p>
          <w:p w14:paraId="1D9889CA" w14:textId="01484FC3" w:rsidR="00246400" w:rsidRPr="00211A34" w:rsidRDefault="00BC6549" w:rsidP="008402D7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3118" w:type="dxa"/>
            <w:shd w:val="clear" w:color="auto" w:fill="auto"/>
          </w:tcPr>
          <w:p w14:paraId="7FEAD828" w14:textId="77A6A6E3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- 37.3</w:t>
            </w:r>
            <w:r w:rsidR="007E4A94"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736533" w14:textId="4B728DB2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37,3</w:t>
            </w:r>
            <w:r w:rsidR="007E4A94">
              <w:rPr>
                <w:sz w:val="20"/>
                <w:szCs w:val="20"/>
              </w:rPr>
              <w:t>9</w:t>
            </w:r>
          </w:p>
        </w:tc>
      </w:tr>
      <w:tr w:rsidR="00246400" w:rsidRPr="00834EF4" w14:paraId="7E6D710A" w14:textId="77777777" w:rsidTr="008357DA">
        <w:tc>
          <w:tcPr>
            <w:tcW w:w="2169" w:type="dxa"/>
            <w:shd w:val="clear" w:color="auto" w:fill="auto"/>
          </w:tcPr>
          <w:p w14:paraId="0C0FA804" w14:textId="602A0E69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Mankiety kompatybilne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z systemem kompresji sekwencyjnej SCD Express</w:t>
            </w:r>
          </w:p>
        </w:tc>
        <w:tc>
          <w:tcPr>
            <w:tcW w:w="2793" w:type="dxa"/>
            <w:shd w:val="clear" w:color="auto" w:fill="auto"/>
          </w:tcPr>
          <w:p w14:paraId="4FAD6796" w14:textId="0E9CA864" w:rsidR="00246400" w:rsidRPr="00211A34" w:rsidRDefault="00BC6549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="00246400" w:rsidRPr="00246400">
              <w:rPr>
                <w:b/>
                <w:bCs/>
                <w:sz w:val="20"/>
                <w:szCs w:val="20"/>
              </w:rPr>
              <w:t>ANMAR Sp. z o.o. Sp.</w:t>
            </w:r>
            <w:r>
              <w:rPr>
                <w:b/>
                <w:bCs/>
                <w:sz w:val="20"/>
                <w:szCs w:val="20"/>
              </w:rPr>
              <w:t xml:space="preserve"> k</w:t>
            </w:r>
            <w:r w:rsidR="00246400" w:rsidRPr="00246400">
              <w:rPr>
                <w:b/>
                <w:bCs/>
                <w:sz w:val="20"/>
                <w:szCs w:val="20"/>
              </w:rPr>
              <w:t>.</w:t>
            </w:r>
          </w:p>
          <w:p w14:paraId="4A6BBFEE" w14:textId="7C34FCE5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Strefowa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22</w:t>
            </w:r>
          </w:p>
          <w:p w14:paraId="22AEF085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Tychy</w:t>
            </w:r>
          </w:p>
        </w:tc>
        <w:tc>
          <w:tcPr>
            <w:tcW w:w="3118" w:type="dxa"/>
            <w:shd w:val="clear" w:color="auto" w:fill="auto"/>
          </w:tcPr>
          <w:p w14:paraId="2C4DD6BD" w14:textId="5DDB64EA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33E1E2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69B72A64" w14:textId="77777777" w:rsidTr="008357DA">
        <w:tc>
          <w:tcPr>
            <w:tcW w:w="2169" w:type="dxa"/>
            <w:shd w:val="clear" w:color="auto" w:fill="auto"/>
          </w:tcPr>
          <w:p w14:paraId="479699F3" w14:textId="4877B413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Zestawy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do nebulizacji + akcesoria</w:t>
            </w:r>
          </w:p>
        </w:tc>
        <w:tc>
          <w:tcPr>
            <w:tcW w:w="2793" w:type="dxa"/>
            <w:shd w:val="clear" w:color="auto" w:fill="auto"/>
          </w:tcPr>
          <w:p w14:paraId="779CC8EE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Biameditek Sp. z o.o.</w:t>
            </w:r>
          </w:p>
          <w:p w14:paraId="54D54181" w14:textId="75EA144D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Elewatorska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58</w:t>
            </w:r>
          </w:p>
          <w:p w14:paraId="143ED333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Białystok</w:t>
            </w:r>
          </w:p>
        </w:tc>
        <w:tc>
          <w:tcPr>
            <w:tcW w:w="3118" w:type="dxa"/>
            <w:shd w:val="clear" w:color="auto" w:fill="auto"/>
          </w:tcPr>
          <w:p w14:paraId="4938FD21" w14:textId="69D19557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53BE45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34AF7848" w14:textId="77777777" w:rsidTr="008357DA">
        <w:tc>
          <w:tcPr>
            <w:tcW w:w="2169" w:type="dxa"/>
            <w:shd w:val="clear" w:color="auto" w:fill="auto"/>
          </w:tcPr>
          <w:p w14:paraId="32E2298D" w14:textId="33442641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Filtry powietrza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do inkubatora Atom</w:t>
            </w:r>
          </w:p>
        </w:tc>
        <w:tc>
          <w:tcPr>
            <w:tcW w:w="2793" w:type="dxa"/>
            <w:shd w:val="clear" w:color="auto" w:fill="auto"/>
          </w:tcPr>
          <w:p w14:paraId="2960DD4B" w14:textId="724CA116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 xml:space="preserve">DUTCHMED PL </w:t>
            </w:r>
            <w:r w:rsidR="00BC6549">
              <w:rPr>
                <w:b/>
                <w:bCs/>
                <w:sz w:val="20"/>
                <w:szCs w:val="20"/>
              </w:rPr>
              <w:br/>
            </w:r>
            <w:r w:rsidRPr="00246400">
              <w:rPr>
                <w:b/>
                <w:bCs/>
                <w:sz w:val="20"/>
                <w:szCs w:val="20"/>
              </w:rPr>
              <w:t xml:space="preserve">Spółka z </w:t>
            </w:r>
            <w:r w:rsidR="00BC6549">
              <w:rPr>
                <w:b/>
                <w:bCs/>
                <w:sz w:val="20"/>
                <w:szCs w:val="20"/>
              </w:rPr>
              <w:t>o. o.</w:t>
            </w:r>
          </w:p>
          <w:p w14:paraId="04163C46" w14:textId="40323BF6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Szajnochy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14</w:t>
            </w:r>
          </w:p>
          <w:p w14:paraId="6412FB7B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Bydgoszcz</w:t>
            </w:r>
          </w:p>
        </w:tc>
        <w:tc>
          <w:tcPr>
            <w:tcW w:w="3118" w:type="dxa"/>
            <w:shd w:val="clear" w:color="auto" w:fill="auto"/>
          </w:tcPr>
          <w:p w14:paraId="47468469" w14:textId="4C754A5C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528B1B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5F1216AE" w14:textId="77777777" w:rsidTr="008357DA">
        <w:tc>
          <w:tcPr>
            <w:tcW w:w="2169" w:type="dxa"/>
            <w:shd w:val="clear" w:color="auto" w:fill="auto"/>
          </w:tcPr>
          <w:p w14:paraId="4AA6242B" w14:textId="587C4DEC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 xml:space="preserve">Filtry powietrza </w:t>
            </w:r>
            <w:r w:rsidR="005B5FE6">
              <w:rPr>
                <w:sz w:val="20"/>
                <w:szCs w:val="20"/>
              </w:rPr>
              <w:br/>
            </w:r>
            <w:r w:rsidRPr="00246400">
              <w:rPr>
                <w:sz w:val="20"/>
                <w:szCs w:val="20"/>
              </w:rPr>
              <w:t>do inkubatora Giraffe</w:t>
            </w:r>
          </w:p>
        </w:tc>
        <w:tc>
          <w:tcPr>
            <w:tcW w:w="2793" w:type="dxa"/>
            <w:shd w:val="clear" w:color="auto" w:fill="auto"/>
          </w:tcPr>
          <w:p w14:paraId="62C6606F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6F6E61DB" w14:textId="2A76DAD4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Chotomowska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30</w:t>
            </w:r>
          </w:p>
          <w:p w14:paraId="78ACFF19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Jabłonna</w:t>
            </w:r>
          </w:p>
        </w:tc>
        <w:tc>
          <w:tcPr>
            <w:tcW w:w="3118" w:type="dxa"/>
            <w:shd w:val="clear" w:color="auto" w:fill="auto"/>
          </w:tcPr>
          <w:p w14:paraId="1FC35BB1" w14:textId="352F7474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A167A6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28924649" w14:textId="77777777" w:rsidTr="008357DA">
        <w:tc>
          <w:tcPr>
            <w:tcW w:w="2169" w:type="dxa"/>
            <w:shd w:val="clear" w:color="auto" w:fill="auto"/>
          </w:tcPr>
          <w:p w14:paraId="53FD0712" w14:textId="77777777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>Ochraniacze</w:t>
            </w:r>
          </w:p>
        </w:tc>
        <w:tc>
          <w:tcPr>
            <w:tcW w:w="2793" w:type="dxa"/>
            <w:shd w:val="clear" w:color="auto" w:fill="auto"/>
          </w:tcPr>
          <w:p w14:paraId="5E9362FA" w14:textId="77777777" w:rsidR="00BC6549" w:rsidRPr="00211A34" w:rsidRDefault="00BC6549" w:rsidP="00BC65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Pr="00246400">
              <w:rPr>
                <w:b/>
                <w:bCs/>
                <w:sz w:val="20"/>
                <w:szCs w:val="20"/>
              </w:rPr>
              <w:t>ANMAR Sp. z o.o. Sp.</w:t>
            </w:r>
            <w:r>
              <w:rPr>
                <w:b/>
                <w:bCs/>
                <w:sz w:val="20"/>
                <w:szCs w:val="20"/>
              </w:rPr>
              <w:t xml:space="preserve"> k</w:t>
            </w:r>
            <w:r w:rsidRPr="00246400">
              <w:rPr>
                <w:b/>
                <w:bCs/>
                <w:sz w:val="20"/>
                <w:szCs w:val="20"/>
              </w:rPr>
              <w:t>.</w:t>
            </w:r>
          </w:p>
          <w:p w14:paraId="3B836631" w14:textId="19A73E20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Strefowa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22</w:t>
            </w:r>
          </w:p>
          <w:p w14:paraId="3AF426B0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Tychy</w:t>
            </w:r>
          </w:p>
        </w:tc>
        <w:tc>
          <w:tcPr>
            <w:tcW w:w="3118" w:type="dxa"/>
            <w:shd w:val="clear" w:color="auto" w:fill="auto"/>
          </w:tcPr>
          <w:p w14:paraId="437D1351" w14:textId="4DB05D16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5ADB0D" w14:textId="77777777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100,00</w:t>
            </w:r>
          </w:p>
        </w:tc>
      </w:tr>
      <w:tr w:rsidR="00246400" w:rsidRPr="00834EF4" w14:paraId="6ACF610F" w14:textId="77777777" w:rsidTr="008357DA">
        <w:tc>
          <w:tcPr>
            <w:tcW w:w="2169" w:type="dxa"/>
            <w:shd w:val="clear" w:color="auto" w:fill="auto"/>
          </w:tcPr>
          <w:p w14:paraId="0E9F19B7" w14:textId="77777777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>Ochraniacze</w:t>
            </w:r>
          </w:p>
        </w:tc>
        <w:tc>
          <w:tcPr>
            <w:tcW w:w="2793" w:type="dxa"/>
            <w:shd w:val="clear" w:color="auto" w:fill="auto"/>
          </w:tcPr>
          <w:p w14:paraId="08AA47FE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SINMED Sp. z o.o.</w:t>
            </w:r>
          </w:p>
          <w:p w14:paraId="07988BD5" w14:textId="77777777" w:rsidR="00246400" w:rsidRPr="00211A34" w:rsidRDefault="00246400" w:rsidP="008402D7">
            <w:pPr>
              <w:rPr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32B</w:t>
            </w:r>
          </w:p>
          <w:p w14:paraId="02391278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Przyszowice</w:t>
            </w:r>
          </w:p>
        </w:tc>
        <w:tc>
          <w:tcPr>
            <w:tcW w:w="3118" w:type="dxa"/>
            <w:shd w:val="clear" w:color="auto" w:fill="auto"/>
          </w:tcPr>
          <w:p w14:paraId="62863FE3" w14:textId="4E3B8E1D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- 97.</w:t>
            </w:r>
            <w:r w:rsidR="007E4A94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4DCD72" w14:textId="40409A32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97,</w:t>
            </w:r>
            <w:r w:rsidR="007E4A94">
              <w:rPr>
                <w:sz w:val="20"/>
                <w:szCs w:val="20"/>
              </w:rPr>
              <w:t>50</w:t>
            </w:r>
          </w:p>
        </w:tc>
      </w:tr>
      <w:tr w:rsidR="00246400" w:rsidRPr="00834EF4" w14:paraId="128B76F0" w14:textId="77777777" w:rsidTr="008357DA">
        <w:tc>
          <w:tcPr>
            <w:tcW w:w="2169" w:type="dxa"/>
            <w:shd w:val="clear" w:color="auto" w:fill="auto"/>
          </w:tcPr>
          <w:p w14:paraId="30CB63B4" w14:textId="77777777" w:rsidR="00246400" w:rsidRPr="00211A34" w:rsidRDefault="00246400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6400">
              <w:rPr>
                <w:sz w:val="20"/>
                <w:szCs w:val="20"/>
              </w:rPr>
              <w:t>Ochraniacze</w:t>
            </w:r>
          </w:p>
        </w:tc>
        <w:tc>
          <w:tcPr>
            <w:tcW w:w="2793" w:type="dxa"/>
            <w:shd w:val="clear" w:color="auto" w:fill="auto"/>
          </w:tcPr>
          <w:p w14:paraId="05BCAF8F" w14:textId="77777777" w:rsidR="00246400" w:rsidRPr="00211A34" w:rsidRDefault="00246400" w:rsidP="008402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6400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32A7B926" w14:textId="4FF1C23A" w:rsidR="00246400" w:rsidRPr="00211A34" w:rsidRDefault="00BC6549" w:rsidP="0084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46400" w:rsidRPr="00246400">
              <w:rPr>
                <w:sz w:val="20"/>
                <w:szCs w:val="20"/>
              </w:rPr>
              <w:t>Chotomowska</w:t>
            </w:r>
            <w:r w:rsidR="00246400" w:rsidRPr="00211A34">
              <w:rPr>
                <w:sz w:val="20"/>
                <w:szCs w:val="20"/>
              </w:rPr>
              <w:t xml:space="preserve"> </w:t>
            </w:r>
            <w:r w:rsidR="00246400" w:rsidRPr="00246400">
              <w:rPr>
                <w:sz w:val="20"/>
                <w:szCs w:val="20"/>
              </w:rPr>
              <w:t>30</w:t>
            </w:r>
          </w:p>
          <w:p w14:paraId="6776A31F" w14:textId="77777777" w:rsidR="00246400" w:rsidRPr="00211A34" w:rsidRDefault="00246400" w:rsidP="008402D7">
            <w:pPr>
              <w:spacing w:after="40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6400">
              <w:rPr>
                <w:sz w:val="20"/>
                <w:szCs w:val="20"/>
              </w:rPr>
              <w:t>Jabłonna</w:t>
            </w:r>
          </w:p>
        </w:tc>
        <w:tc>
          <w:tcPr>
            <w:tcW w:w="3118" w:type="dxa"/>
            <w:shd w:val="clear" w:color="auto" w:fill="auto"/>
          </w:tcPr>
          <w:p w14:paraId="4D5CBE91" w14:textId="7F92E98D" w:rsidR="00246400" w:rsidRPr="00211A34" w:rsidRDefault="008357DA" w:rsidP="008402D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46400" w:rsidRPr="00246400">
              <w:rPr>
                <w:sz w:val="20"/>
                <w:szCs w:val="20"/>
              </w:rPr>
              <w:t xml:space="preserve">1 - Cena oferty </w:t>
            </w:r>
            <w:r>
              <w:rPr>
                <w:sz w:val="20"/>
                <w:szCs w:val="20"/>
              </w:rPr>
              <w:t>(</w:t>
            </w:r>
            <w:r w:rsidR="00246400" w:rsidRPr="00246400">
              <w:rPr>
                <w:sz w:val="20"/>
                <w:szCs w:val="20"/>
              </w:rPr>
              <w:t>brutto</w:t>
            </w:r>
            <w:r>
              <w:rPr>
                <w:sz w:val="20"/>
                <w:szCs w:val="20"/>
              </w:rPr>
              <w:t>)</w:t>
            </w:r>
            <w:r w:rsidR="00246400" w:rsidRPr="00246400">
              <w:rPr>
                <w:sz w:val="20"/>
                <w:szCs w:val="20"/>
              </w:rPr>
              <w:t xml:space="preserve"> - 66.4</w:t>
            </w:r>
            <w:r w:rsidR="007E4A94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7A680" w14:textId="7E14DD5C" w:rsidR="00246400" w:rsidRPr="00211A34" w:rsidRDefault="00246400" w:rsidP="008402D7">
            <w:pPr>
              <w:jc w:val="center"/>
              <w:rPr>
                <w:color w:val="000000"/>
                <w:sz w:val="20"/>
                <w:szCs w:val="20"/>
              </w:rPr>
            </w:pPr>
            <w:r w:rsidRPr="00246400">
              <w:rPr>
                <w:sz w:val="20"/>
                <w:szCs w:val="20"/>
              </w:rPr>
              <w:t xml:space="preserve">  66,4</w:t>
            </w:r>
            <w:r w:rsidR="007E4A94">
              <w:rPr>
                <w:sz w:val="20"/>
                <w:szCs w:val="20"/>
              </w:rPr>
              <w:t>6</w:t>
            </w:r>
          </w:p>
        </w:tc>
      </w:tr>
    </w:tbl>
    <w:p w14:paraId="0B5E812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3546410D" w14:textId="77777777" w:rsidR="007E4A94" w:rsidRDefault="007E4A94" w:rsidP="004E7234">
      <w:pPr>
        <w:spacing w:after="120"/>
        <w:jc w:val="both"/>
        <w:rPr>
          <w:color w:val="000000"/>
          <w:sz w:val="22"/>
          <w:szCs w:val="22"/>
        </w:rPr>
      </w:pPr>
    </w:p>
    <w:p w14:paraId="4F1C6296" w14:textId="77777777" w:rsidR="007E4A94" w:rsidRDefault="007E4A94" w:rsidP="004E7234">
      <w:pPr>
        <w:spacing w:after="120"/>
        <w:jc w:val="both"/>
        <w:rPr>
          <w:color w:val="000000"/>
          <w:sz w:val="22"/>
          <w:szCs w:val="22"/>
        </w:rPr>
      </w:pPr>
    </w:p>
    <w:p w14:paraId="438E405D" w14:textId="650CE46B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7E4A94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5D72FBF" w14:textId="77777777" w:rsidTr="00596EA3">
        <w:tc>
          <w:tcPr>
            <w:tcW w:w="871" w:type="dxa"/>
            <w:shd w:val="clear" w:color="auto" w:fill="F3F3F3"/>
            <w:vAlign w:val="center"/>
          </w:tcPr>
          <w:p w14:paraId="4347FF49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C1962A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4EA2697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830F666" w14:textId="77777777" w:rsidTr="00596EA3">
        <w:tc>
          <w:tcPr>
            <w:tcW w:w="871" w:type="dxa"/>
            <w:vAlign w:val="center"/>
          </w:tcPr>
          <w:p w14:paraId="7B4F716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1BE4D0B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C9E638E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35E2025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D03F21A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B6B8DF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79696218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58936B4" w14:textId="3495C507" w:rsidR="00C42605" w:rsidRPr="000B051B" w:rsidRDefault="00C42605" w:rsidP="00C42605">
      <w:pPr>
        <w:spacing w:before="120" w:line="276" w:lineRule="auto"/>
        <w:jc w:val="both"/>
        <w:rPr>
          <w:bCs/>
          <w:sz w:val="22"/>
          <w:szCs w:val="22"/>
        </w:rPr>
      </w:pPr>
      <w:r w:rsidRPr="000B051B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 w:rsidRPr="000B051B">
        <w:rPr>
          <w:b/>
          <w:sz w:val="22"/>
          <w:szCs w:val="22"/>
          <w:u w:val="single"/>
        </w:rPr>
        <w:t xml:space="preserve">unieważnia </w:t>
      </w:r>
      <w:r w:rsidRPr="000B051B">
        <w:rPr>
          <w:b/>
          <w:sz w:val="22"/>
          <w:szCs w:val="22"/>
          <w:u w:val="single"/>
        </w:rPr>
        <w:br/>
        <w:t>w zakresie zadania nr 3</w:t>
      </w:r>
      <w:r w:rsidRPr="000B051B">
        <w:rPr>
          <w:bCs/>
          <w:sz w:val="22"/>
          <w:szCs w:val="22"/>
        </w:rPr>
        <w:t xml:space="preserve"> (Markery sterylne) ze względu na fakt, iż cena lub koszt najkorzystniejszej oferty lub oferta z najniższą ceną przewyższa kwotę, którą Zamawiający zamierza przeznaczyć </w:t>
      </w:r>
      <w:r w:rsidRPr="000B051B">
        <w:rPr>
          <w:bCs/>
          <w:sz w:val="22"/>
          <w:szCs w:val="22"/>
        </w:rPr>
        <w:br/>
        <w:t>na sfinansowanie zamówienia.</w:t>
      </w:r>
    </w:p>
    <w:p w14:paraId="63F3D338" w14:textId="77777777" w:rsidR="00C42605" w:rsidRPr="000B051B" w:rsidRDefault="00C42605" w:rsidP="00C42605">
      <w:pPr>
        <w:spacing w:before="120" w:line="276" w:lineRule="auto"/>
        <w:jc w:val="both"/>
        <w:rPr>
          <w:sz w:val="22"/>
          <w:szCs w:val="22"/>
        </w:rPr>
      </w:pPr>
    </w:p>
    <w:p w14:paraId="25ED64D5" w14:textId="2F15F212" w:rsidR="00C42605" w:rsidRPr="000B051B" w:rsidRDefault="00C42605" w:rsidP="00C42605">
      <w:pPr>
        <w:spacing w:before="120" w:line="276" w:lineRule="auto"/>
        <w:jc w:val="both"/>
        <w:rPr>
          <w:bCs/>
          <w:sz w:val="22"/>
          <w:szCs w:val="22"/>
        </w:rPr>
      </w:pPr>
      <w:r w:rsidRPr="000B051B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0B051B">
        <w:rPr>
          <w:b/>
          <w:sz w:val="22"/>
          <w:szCs w:val="22"/>
          <w:u w:val="single"/>
        </w:rPr>
        <w:t xml:space="preserve">unieważnia </w:t>
      </w:r>
      <w:r w:rsidRPr="000B051B">
        <w:rPr>
          <w:b/>
          <w:sz w:val="22"/>
          <w:szCs w:val="22"/>
          <w:u w:val="single"/>
        </w:rPr>
        <w:br/>
        <w:t>w zakresie zadania nr 4</w:t>
      </w:r>
      <w:r w:rsidRPr="000B051B">
        <w:rPr>
          <w:bCs/>
          <w:sz w:val="22"/>
          <w:szCs w:val="22"/>
        </w:rPr>
        <w:t xml:space="preserve"> (</w:t>
      </w:r>
      <w:r w:rsidRPr="000B051B">
        <w:rPr>
          <w:sz w:val="22"/>
          <w:szCs w:val="22"/>
        </w:rPr>
        <w:t>Majtki do badań kolonoskopowych</w:t>
      </w:r>
      <w:r w:rsidRPr="000B051B">
        <w:rPr>
          <w:bCs/>
          <w:sz w:val="22"/>
          <w:szCs w:val="22"/>
        </w:rPr>
        <w:t xml:space="preserve">), </w:t>
      </w:r>
      <w:bookmarkStart w:id="1" w:name="_Hlk96512223"/>
      <w:r w:rsidRPr="000B051B">
        <w:rPr>
          <w:b/>
          <w:sz w:val="22"/>
          <w:szCs w:val="22"/>
          <w:u w:val="single"/>
        </w:rPr>
        <w:t>w zakresie zadania nr 9</w:t>
      </w:r>
      <w:r w:rsidRPr="000B051B">
        <w:rPr>
          <w:bCs/>
          <w:sz w:val="22"/>
          <w:szCs w:val="22"/>
        </w:rPr>
        <w:t xml:space="preserve"> (</w:t>
      </w:r>
      <w:r w:rsidRPr="000B051B">
        <w:rPr>
          <w:sz w:val="22"/>
          <w:szCs w:val="22"/>
        </w:rPr>
        <w:t xml:space="preserve">Szczotki </w:t>
      </w:r>
      <w:r w:rsidRPr="000B051B">
        <w:rPr>
          <w:sz w:val="22"/>
          <w:szCs w:val="22"/>
        </w:rPr>
        <w:br/>
        <w:t>do chirurgicznego mycia rąk</w:t>
      </w:r>
      <w:r w:rsidRPr="000B051B">
        <w:rPr>
          <w:bCs/>
          <w:sz w:val="22"/>
          <w:szCs w:val="22"/>
        </w:rPr>
        <w:t>)</w:t>
      </w:r>
      <w:bookmarkEnd w:id="1"/>
      <w:r w:rsidRPr="000B051B">
        <w:rPr>
          <w:bCs/>
          <w:sz w:val="22"/>
          <w:szCs w:val="22"/>
        </w:rPr>
        <w:t>, ze względu na fakt, iż nie złożono żadnej oferty.</w:t>
      </w:r>
    </w:p>
    <w:p w14:paraId="1E7E6F81" w14:textId="77777777" w:rsidR="00C42605" w:rsidRDefault="00C42605" w:rsidP="00D8427E">
      <w:pPr>
        <w:spacing w:after="40" w:line="276" w:lineRule="auto"/>
        <w:jc w:val="both"/>
      </w:pPr>
    </w:p>
    <w:p w14:paraId="0395D3DD" w14:textId="6ACC0FB4" w:rsidR="00C42605" w:rsidRDefault="00C42605" w:rsidP="00D8427E">
      <w:pPr>
        <w:spacing w:after="40" w:line="276" w:lineRule="auto"/>
        <w:jc w:val="both"/>
      </w:pPr>
    </w:p>
    <w:p w14:paraId="31836002" w14:textId="77777777" w:rsidR="000B051B" w:rsidRDefault="000B051B" w:rsidP="00D8427E">
      <w:pPr>
        <w:spacing w:after="40" w:line="276" w:lineRule="auto"/>
        <w:jc w:val="both"/>
      </w:pPr>
    </w:p>
    <w:p w14:paraId="5AE53804" w14:textId="1799D53A" w:rsidR="009F0E5C" w:rsidRPr="000B051B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0B051B">
        <w:rPr>
          <w:sz w:val="22"/>
          <w:szCs w:val="22"/>
        </w:rPr>
        <w:t xml:space="preserve">Informacja </w:t>
      </w:r>
      <w:r w:rsidR="00BD2174" w:rsidRPr="000B051B">
        <w:rPr>
          <w:sz w:val="22"/>
          <w:szCs w:val="22"/>
        </w:rPr>
        <w:t>o terminie zawarcia umowy</w:t>
      </w:r>
      <w:r w:rsidR="00F33C66" w:rsidRPr="000B051B">
        <w:rPr>
          <w:sz w:val="22"/>
          <w:szCs w:val="22"/>
        </w:rPr>
        <w:t>:</w:t>
      </w:r>
    </w:p>
    <w:p w14:paraId="26A2D0B0" w14:textId="061923FB" w:rsidR="00F960D7" w:rsidRPr="000B051B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0B051B">
        <w:rPr>
          <w:sz w:val="22"/>
          <w:szCs w:val="22"/>
        </w:rPr>
        <w:t>U</w:t>
      </w:r>
      <w:r w:rsidR="00F960D7" w:rsidRPr="000B051B">
        <w:rPr>
          <w:sz w:val="22"/>
          <w:szCs w:val="22"/>
        </w:rPr>
        <w:t>mowa w sp</w:t>
      </w:r>
      <w:r w:rsidR="004C3459" w:rsidRPr="000B051B">
        <w:rPr>
          <w:sz w:val="22"/>
          <w:szCs w:val="22"/>
        </w:rPr>
        <w:t>r</w:t>
      </w:r>
      <w:r w:rsidR="00F960D7" w:rsidRPr="000B051B">
        <w:rPr>
          <w:sz w:val="22"/>
          <w:szCs w:val="22"/>
        </w:rPr>
        <w:t>awie zamówienia publicznego</w:t>
      </w:r>
      <w:r w:rsidR="00D8427E" w:rsidRPr="000B051B">
        <w:rPr>
          <w:sz w:val="22"/>
          <w:szCs w:val="22"/>
        </w:rPr>
        <w:t xml:space="preserve">, zgodnie z art. </w:t>
      </w:r>
      <w:r w:rsidR="005F2CB0" w:rsidRPr="000B051B">
        <w:rPr>
          <w:sz w:val="22"/>
          <w:szCs w:val="22"/>
        </w:rPr>
        <w:t>308</w:t>
      </w:r>
      <w:r w:rsidR="00D8427E" w:rsidRPr="000B051B">
        <w:rPr>
          <w:sz w:val="22"/>
          <w:szCs w:val="22"/>
        </w:rPr>
        <w:t xml:space="preserve"> ust. </w:t>
      </w:r>
      <w:r w:rsidR="005F2CB0" w:rsidRPr="000B051B">
        <w:rPr>
          <w:sz w:val="22"/>
          <w:szCs w:val="22"/>
        </w:rPr>
        <w:t>2</w:t>
      </w:r>
      <w:r w:rsidR="00D8427E" w:rsidRPr="000B051B">
        <w:rPr>
          <w:sz w:val="22"/>
          <w:szCs w:val="22"/>
        </w:rPr>
        <w:t xml:space="preserve"> ustawy Pzp,</w:t>
      </w:r>
      <w:r w:rsidRPr="000B051B">
        <w:rPr>
          <w:sz w:val="22"/>
          <w:szCs w:val="22"/>
        </w:rPr>
        <w:t xml:space="preserve"> zostanie</w:t>
      </w:r>
      <w:r w:rsidR="00F960D7" w:rsidRPr="000B051B">
        <w:rPr>
          <w:sz w:val="22"/>
          <w:szCs w:val="22"/>
        </w:rPr>
        <w:t xml:space="preserve"> zawarta,</w:t>
      </w:r>
      <w:r w:rsidRPr="000B051B">
        <w:rPr>
          <w:sz w:val="22"/>
          <w:szCs w:val="22"/>
        </w:rPr>
        <w:t xml:space="preserve"> </w:t>
      </w:r>
      <w:r w:rsidR="000B051B">
        <w:rPr>
          <w:sz w:val="22"/>
          <w:szCs w:val="22"/>
        </w:rPr>
        <w:br/>
      </w:r>
      <w:r w:rsidR="00F960D7" w:rsidRPr="000B051B">
        <w:rPr>
          <w:sz w:val="22"/>
          <w:szCs w:val="22"/>
        </w:rPr>
        <w:t xml:space="preserve">z </w:t>
      </w:r>
      <w:r w:rsidRPr="000B051B">
        <w:rPr>
          <w:sz w:val="22"/>
          <w:szCs w:val="22"/>
        </w:rPr>
        <w:t xml:space="preserve">uwzględnieniem art. 577 ustawy Pzp, </w:t>
      </w:r>
      <w:r w:rsidR="00F960D7" w:rsidRPr="000B051B">
        <w:rPr>
          <w:sz w:val="22"/>
          <w:szCs w:val="22"/>
        </w:rPr>
        <w:t>w terminie</w:t>
      </w:r>
      <w:r w:rsidR="00D8427E" w:rsidRPr="000B051B">
        <w:rPr>
          <w:sz w:val="22"/>
          <w:szCs w:val="22"/>
        </w:rPr>
        <w:t xml:space="preserve"> </w:t>
      </w:r>
      <w:r w:rsidR="00246400" w:rsidRPr="000B051B">
        <w:rPr>
          <w:sz w:val="22"/>
          <w:szCs w:val="22"/>
        </w:rPr>
        <w:t>nie krótszym niż 5 dni od dnia przesłania niniejszego zawiadomienia o wyborze najkorzystniejszej oferty.</w:t>
      </w:r>
    </w:p>
    <w:p w14:paraId="4F2CC49B" w14:textId="77777777" w:rsidR="00F960D7" w:rsidRPr="000B051B" w:rsidRDefault="00D8427E" w:rsidP="00F33C66">
      <w:pPr>
        <w:spacing w:line="276" w:lineRule="auto"/>
        <w:jc w:val="both"/>
        <w:rPr>
          <w:sz w:val="22"/>
          <w:szCs w:val="22"/>
        </w:rPr>
      </w:pPr>
      <w:r w:rsidRPr="000B051B">
        <w:rPr>
          <w:sz w:val="22"/>
          <w:szCs w:val="22"/>
        </w:rPr>
        <w:t xml:space="preserve">Umowa </w:t>
      </w:r>
      <w:r w:rsidR="00F960D7" w:rsidRPr="000B051B">
        <w:rPr>
          <w:sz w:val="22"/>
          <w:szCs w:val="22"/>
        </w:rPr>
        <w:t>w sprawie zamówienia publicznego</w:t>
      </w:r>
      <w:r w:rsidRPr="000B051B">
        <w:rPr>
          <w:sz w:val="22"/>
          <w:szCs w:val="22"/>
        </w:rPr>
        <w:t xml:space="preserve"> może być zawarta </w:t>
      </w:r>
      <w:r w:rsidR="00F960D7" w:rsidRPr="000B051B">
        <w:rPr>
          <w:sz w:val="22"/>
          <w:szCs w:val="22"/>
        </w:rPr>
        <w:t xml:space="preserve">przed upływem terminu, o którym mowa powyżej, jeżeli zachodzą okoliczności wymienione w </w:t>
      </w:r>
      <w:r w:rsidRPr="000B051B">
        <w:rPr>
          <w:sz w:val="22"/>
          <w:szCs w:val="22"/>
        </w:rPr>
        <w:t>art.</w:t>
      </w:r>
      <w:r w:rsidR="005F2CB0" w:rsidRPr="000B051B">
        <w:rPr>
          <w:sz w:val="22"/>
          <w:szCs w:val="22"/>
        </w:rPr>
        <w:t xml:space="preserve"> 308</w:t>
      </w:r>
      <w:r w:rsidR="00F960D7" w:rsidRPr="000B051B">
        <w:rPr>
          <w:sz w:val="22"/>
          <w:szCs w:val="22"/>
        </w:rPr>
        <w:t xml:space="preserve"> ust. </w:t>
      </w:r>
      <w:r w:rsidR="005F2CB0" w:rsidRPr="000B051B">
        <w:rPr>
          <w:sz w:val="22"/>
          <w:szCs w:val="22"/>
        </w:rPr>
        <w:t>3</w:t>
      </w:r>
      <w:r w:rsidR="00F960D7" w:rsidRPr="000B051B">
        <w:rPr>
          <w:sz w:val="22"/>
          <w:szCs w:val="22"/>
        </w:rPr>
        <w:t xml:space="preserve"> ustawy P</w:t>
      </w:r>
      <w:r w:rsidR="004657DA" w:rsidRPr="000B051B">
        <w:rPr>
          <w:sz w:val="22"/>
          <w:szCs w:val="22"/>
        </w:rPr>
        <w:t>zp</w:t>
      </w:r>
      <w:r w:rsidR="00F960D7" w:rsidRPr="000B051B">
        <w:rPr>
          <w:sz w:val="22"/>
          <w:szCs w:val="22"/>
        </w:rPr>
        <w:t>.</w:t>
      </w:r>
    </w:p>
    <w:p w14:paraId="037F51E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83A2313" w14:textId="77777777" w:rsidR="000B051B" w:rsidRDefault="000B051B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523BADD" w14:textId="77777777" w:rsidR="002C4E97" w:rsidRDefault="002C4E97" w:rsidP="002C4E97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06C4991D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32A56F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5015A22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6755AAA" w14:textId="320D5933" w:rsidR="00B464D3" w:rsidRPr="004229DE" w:rsidRDefault="00B464D3" w:rsidP="002C4E9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CB1B" w14:textId="77777777" w:rsidR="003145DC" w:rsidRDefault="003145DC">
      <w:r>
        <w:separator/>
      </w:r>
    </w:p>
  </w:endnote>
  <w:endnote w:type="continuationSeparator" w:id="0">
    <w:p w14:paraId="6492ACB3" w14:textId="77777777" w:rsidR="003145DC" w:rsidRDefault="0031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95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35D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EBF5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3CE8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91A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D86BA" w14:textId="77777777" w:rsidR="003145DC" w:rsidRDefault="003145DC">
      <w:r>
        <w:separator/>
      </w:r>
    </w:p>
  </w:footnote>
  <w:footnote w:type="continuationSeparator" w:id="0">
    <w:p w14:paraId="0E5F8D0D" w14:textId="77777777" w:rsidR="003145DC" w:rsidRDefault="00314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247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58F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034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81"/>
    <w:rsid w:val="00022322"/>
    <w:rsid w:val="00042497"/>
    <w:rsid w:val="000B051B"/>
    <w:rsid w:val="000C1E6F"/>
    <w:rsid w:val="000E4E56"/>
    <w:rsid w:val="001A1468"/>
    <w:rsid w:val="001B7815"/>
    <w:rsid w:val="00211A34"/>
    <w:rsid w:val="00246400"/>
    <w:rsid w:val="002B1E4F"/>
    <w:rsid w:val="002B6761"/>
    <w:rsid w:val="002C4E97"/>
    <w:rsid w:val="003145D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5FE6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4A94"/>
    <w:rsid w:val="007E68C5"/>
    <w:rsid w:val="00832144"/>
    <w:rsid w:val="008357DA"/>
    <w:rsid w:val="008567C7"/>
    <w:rsid w:val="008642B3"/>
    <w:rsid w:val="008A6C10"/>
    <w:rsid w:val="008E5102"/>
    <w:rsid w:val="00915B9E"/>
    <w:rsid w:val="00952256"/>
    <w:rsid w:val="0097748A"/>
    <w:rsid w:val="00993269"/>
    <w:rsid w:val="00996CFF"/>
    <w:rsid w:val="009F0E5C"/>
    <w:rsid w:val="00A029B8"/>
    <w:rsid w:val="00A91321"/>
    <w:rsid w:val="00AA02AC"/>
    <w:rsid w:val="00AE1595"/>
    <w:rsid w:val="00B32D12"/>
    <w:rsid w:val="00B464D3"/>
    <w:rsid w:val="00B8185B"/>
    <w:rsid w:val="00BB6881"/>
    <w:rsid w:val="00BC6549"/>
    <w:rsid w:val="00BC6F7F"/>
    <w:rsid w:val="00BD2174"/>
    <w:rsid w:val="00BE0DD6"/>
    <w:rsid w:val="00C423DD"/>
    <w:rsid w:val="00C42605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C2B8B"/>
  <w15:chartTrackingRefBased/>
  <w15:docId w15:val="{291082F5-AAC3-4458-8712-A72D033D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1345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1899-12-31T23:00:00Z</cp:lastPrinted>
  <dcterms:created xsi:type="dcterms:W3CDTF">2022-03-29T09:28:00Z</dcterms:created>
  <dcterms:modified xsi:type="dcterms:W3CDTF">2022-03-29T09:28:00Z</dcterms:modified>
</cp:coreProperties>
</file>