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33471A">
        <w:rPr>
          <w:rFonts w:ascii="Arial Narrow" w:hAnsi="Arial Narrow"/>
          <w:sz w:val="22"/>
          <w:szCs w:val="22"/>
        </w:rPr>
        <w:t xml:space="preserve">30.03.2022 r. </w:t>
      </w:r>
      <w:bookmarkStart w:id="1" w:name="_GoBack"/>
      <w:bookmarkEnd w:id="1"/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33471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>dostaw</w:t>
            </w:r>
            <w:r w:rsidR="00C84CAA">
              <w:rPr>
                <w:rFonts w:ascii="Arial Narrow" w:hAnsi="Arial Narrow"/>
                <w:b/>
                <w:bCs/>
                <w:sz w:val="22"/>
                <w:szCs w:val="22"/>
              </w:rPr>
              <w:t>ę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33471A">
              <w:rPr>
                <w:rFonts w:ascii="Arial Narrow" w:hAnsi="Arial Narrow"/>
                <w:b/>
                <w:bCs/>
                <w:sz w:val="22"/>
                <w:szCs w:val="22"/>
              </w:rPr>
              <w:t>inkubatorów wraz z wyposażeniem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33471A">
              <w:rPr>
                <w:rFonts w:ascii="Arial Narrow" w:hAnsi="Arial Narrow"/>
                <w:b/>
                <w:sz w:val="22"/>
                <w:szCs w:val="22"/>
              </w:rPr>
              <w:t>1481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/D/2</w:t>
            </w:r>
            <w:r w:rsidR="0033471A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EC5D7F" w:rsidRDefault="0033471A" w:rsidP="00C84CAA">
            <w:pPr>
              <w:spacing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Sanlab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J. Kaczorek,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M.Bińczak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Sp. j.</w:t>
            </w:r>
          </w:p>
          <w:p w:rsidR="0033471A" w:rsidRDefault="0033471A" w:rsidP="00C84CAA">
            <w:pPr>
              <w:spacing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Ul. Andrychowska 7</w:t>
            </w:r>
          </w:p>
          <w:p w:rsidR="0033471A" w:rsidRPr="00C84CAA" w:rsidRDefault="0033471A" w:rsidP="00C84CAA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01-447 Warszawa</w:t>
            </w:r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1F479F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    </w:t>
      </w:r>
      <w:r w:rsidR="0033471A">
        <w:rPr>
          <w:rFonts w:ascii="Arial Narrow" w:hAnsi="Arial Narrow"/>
          <w:b/>
          <w:bCs/>
          <w:sz w:val="22"/>
          <w:szCs w:val="22"/>
        </w:rPr>
        <w:t>73.881,18</w:t>
      </w:r>
      <w:r w:rsidRPr="001F479F">
        <w:rPr>
          <w:rFonts w:ascii="Arial Narrow" w:hAnsi="Arial Narrow"/>
          <w:b/>
          <w:bCs/>
          <w:sz w:val="22"/>
          <w:szCs w:val="22"/>
        </w:rPr>
        <w:t xml:space="preserve"> zł</w:t>
      </w:r>
    </w:p>
    <w:bookmarkEnd w:id="0"/>
    <w:sectPr w:rsidR="00F960D7" w:rsidRPr="001F479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33471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93B51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92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5</cp:revision>
  <cp:lastPrinted>2022-03-30T07:28:00Z</cp:lastPrinted>
  <dcterms:created xsi:type="dcterms:W3CDTF">2021-03-26T07:38:00Z</dcterms:created>
  <dcterms:modified xsi:type="dcterms:W3CDTF">2022-03-30T07:29:00Z</dcterms:modified>
</cp:coreProperties>
</file>