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23E07A64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53871CBA" w:rsidR="002E612D" w:rsidRPr="003E3810" w:rsidRDefault="00AA39D6" w:rsidP="00AA2BEC">
      <w:pPr>
        <w:spacing w:line="276" w:lineRule="auto"/>
        <w:jc w:val="center"/>
        <w:rPr>
          <w:b/>
          <w:sz w:val="28"/>
          <w:szCs w:val="28"/>
        </w:rPr>
      </w:pPr>
      <w:r w:rsidRPr="003E3810">
        <w:rPr>
          <w:sz w:val="28"/>
          <w:szCs w:val="28"/>
        </w:rPr>
        <w:t>”</w:t>
      </w:r>
      <w:r w:rsidR="00CA332A" w:rsidRPr="003E3810">
        <w:rPr>
          <w:b/>
          <w:sz w:val="28"/>
          <w:szCs w:val="28"/>
        </w:rPr>
        <w:t xml:space="preserve">Dostawa gazów medycznych - tlenu </w:t>
      </w:r>
      <w:r w:rsidR="001202D6">
        <w:rPr>
          <w:b/>
          <w:sz w:val="28"/>
          <w:szCs w:val="28"/>
        </w:rPr>
        <w:t xml:space="preserve">sprężonego </w:t>
      </w:r>
      <w:r w:rsidR="00CA332A" w:rsidRPr="003E3810">
        <w:rPr>
          <w:b/>
          <w:sz w:val="28"/>
          <w:szCs w:val="28"/>
        </w:rPr>
        <w:t>wraz z dzierżawą butli do Filii nr 2 Szpitala Wojewódzkiego w Poznaniu</w:t>
      </w:r>
      <w:r w:rsidR="001D2B20" w:rsidRPr="003E3810">
        <w:rPr>
          <w:b/>
          <w:sz w:val="28"/>
          <w:szCs w:val="28"/>
        </w:rPr>
        <w:t>.</w:t>
      </w:r>
      <w:r w:rsidRPr="003E3810">
        <w:rPr>
          <w:sz w:val="28"/>
          <w:szCs w:val="28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79680D39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Gazy medyczne </w:t>
      </w:r>
      <w:r w:rsidR="003E3810">
        <w:rPr>
          <w:bCs/>
          <w:sz w:val="22"/>
          <w:u w:val="single"/>
        </w:rPr>
        <w:t>– tlen</w:t>
      </w:r>
      <w:r w:rsidR="003C32DC">
        <w:rPr>
          <w:bCs/>
          <w:sz w:val="22"/>
          <w:u w:val="single"/>
        </w:rPr>
        <w:t xml:space="preserve"> sprężony</w:t>
      </w:r>
      <w:r w:rsidR="003E3810">
        <w:rPr>
          <w:bCs/>
          <w:sz w:val="22"/>
          <w:u w:val="single"/>
        </w:rPr>
        <w:t xml:space="preserve"> </w:t>
      </w:r>
      <w:r w:rsidRPr="00E401EB">
        <w:rPr>
          <w:bCs/>
          <w:sz w:val="22"/>
          <w:u w:val="single"/>
        </w:rPr>
        <w:t>wraz z dzierżawą butli</w:t>
      </w:r>
    </w:p>
    <w:bookmarkEnd w:id="3"/>
    <w:bookmarkEnd w:id="2"/>
    <w:p w14:paraId="70AD3D7E" w14:textId="6F11F7F8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 zł</w:t>
      </w:r>
    </w:p>
    <w:p w14:paraId="411CF8FE" w14:textId="20F9DF49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F89099C" w14:textId="7E78341C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</w:p>
    <w:p w14:paraId="17425747" w14:textId="27D031EE" w:rsidR="00E401EB" w:rsidRPr="00B6407A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>Wyliczona zgodnie z odpowiednią tabelą formularza cenowego</w:t>
      </w:r>
    </w:p>
    <w:p w14:paraId="6558705B" w14:textId="77777777" w:rsidR="00D5331F" w:rsidRPr="00B6407A" w:rsidRDefault="00D5331F" w:rsidP="00D5331F">
      <w:pPr>
        <w:pStyle w:val="Akapitzlist"/>
        <w:spacing w:after="120" w:line="276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>w tym dzierżawa butli: wartość netto …………………………………………zł</w:t>
      </w:r>
    </w:p>
    <w:p w14:paraId="77151133" w14:textId="488A713B" w:rsidR="00D5331F" w:rsidRPr="00B6407A" w:rsidRDefault="00D5331F" w:rsidP="00D5331F">
      <w:pPr>
        <w:pStyle w:val="Akapitzlist"/>
        <w:spacing w:after="120" w:line="276" w:lineRule="auto"/>
        <w:ind w:left="284" w:firstLine="424"/>
        <w:jc w:val="both"/>
        <w:rPr>
          <w:bCs/>
          <w:sz w:val="22"/>
        </w:rPr>
      </w:pPr>
      <w:r w:rsidRPr="00B6407A">
        <w:rPr>
          <w:bCs/>
          <w:sz w:val="22"/>
        </w:rPr>
        <w:tab/>
      </w:r>
      <w:r w:rsidRPr="00B6407A">
        <w:rPr>
          <w:bCs/>
          <w:sz w:val="22"/>
        </w:rPr>
        <w:tab/>
        <w:t xml:space="preserve">            wartość brutto …………………..……………………zł </w:t>
      </w:r>
    </w:p>
    <w:p w14:paraId="3FD7661E" w14:textId="3BDCFDD4" w:rsidR="00A17239" w:rsidRPr="00B6407A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CA332A" w:rsidRPr="00B6407A">
        <w:rPr>
          <w:bCs/>
          <w:sz w:val="22"/>
        </w:rPr>
        <w:t>od daty zawarcia umowy do dnia 01.10.2022r.</w:t>
      </w:r>
    </w:p>
    <w:p w14:paraId="43D5B6B9" w14:textId="405BD8D2" w:rsidR="00880797" w:rsidRPr="00B6407A" w:rsidRDefault="00880797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realizacji zamówienia – </w:t>
      </w:r>
      <w:r w:rsidR="00B6407A" w:rsidRPr="00B6407A">
        <w:rPr>
          <w:bCs/>
          <w:sz w:val="22"/>
        </w:rPr>
        <w:t>24 godziny</w:t>
      </w:r>
      <w:r w:rsidRPr="00B6407A">
        <w:rPr>
          <w:bCs/>
          <w:sz w:val="22"/>
        </w:rPr>
        <w:t xml:space="preserve"> od złożenia zapotrzebowania</w:t>
      </w:r>
      <w:r w:rsidR="00B6407A" w:rsidRPr="00B6407A">
        <w:rPr>
          <w:bCs/>
          <w:sz w:val="22"/>
        </w:rPr>
        <w:t>.</w:t>
      </w:r>
    </w:p>
    <w:p w14:paraId="0FFCD447" w14:textId="02D86CE1" w:rsidR="00E401EB" w:rsidRPr="00B6407A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 w:rsidR="00D971D1" w:rsidRPr="00B6407A">
        <w:rPr>
          <w:bCs/>
          <w:sz w:val="22"/>
        </w:rPr>
        <w:t>30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4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18D1424D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E9329E" w14:textId="77777777" w:rsidR="00F2703F" w:rsidRDefault="00F2703F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4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5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04F39C0A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CA332A">
      <w:rPr>
        <w:sz w:val="20"/>
        <w:szCs w:val="20"/>
      </w:rPr>
      <w:t>14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B769C"/>
    <w:rsid w:val="003C32DC"/>
    <w:rsid w:val="003E3810"/>
    <w:rsid w:val="003E4CC6"/>
    <w:rsid w:val="003E52C7"/>
    <w:rsid w:val="004308CF"/>
    <w:rsid w:val="004D5A42"/>
    <w:rsid w:val="00525EFF"/>
    <w:rsid w:val="005844F6"/>
    <w:rsid w:val="00594233"/>
    <w:rsid w:val="005F6505"/>
    <w:rsid w:val="005F6F5F"/>
    <w:rsid w:val="006A049D"/>
    <w:rsid w:val="006B63D6"/>
    <w:rsid w:val="006C641D"/>
    <w:rsid w:val="006D09E0"/>
    <w:rsid w:val="00736C1E"/>
    <w:rsid w:val="007D475B"/>
    <w:rsid w:val="007E331F"/>
    <w:rsid w:val="008174DB"/>
    <w:rsid w:val="00870992"/>
    <w:rsid w:val="00880797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B4B2C"/>
    <w:rsid w:val="00AC470C"/>
    <w:rsid w:val="00AE26EA"/>
    <w:rsid w:val="00AE2ACB"/>
    <w:rsid w:val="00AF4AC3"/>
    <w:rsid w:val="00B47637"/>
    <w:rsid w:val="00B6407A"/>
    <w:rsid w:val="00B9086B"/>
    <w:rsid w:val="00BC00BF"/>
    <w:rsid w:val="00BC4F99"/>
    <w:rsid w:val="00C22F7D"/>
    <w:rsid w:val="00CA332A"/>
    <w:rsid w:val="00CA63AF"/>
    <w:rsid w:val="00CE3AE6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614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13</cp:revision>
  <dcterms:created xsi:type="dcterms:W3CDTF">2021-04-01T08:50:00Z</dcterms:created>
  <dcterms:modified xsi:type="dcterms:W3CDTF">2022-03-18T10:09:00Z</dcterms:modified>
</cp:coreProperties>
</file>