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EEBB1" w14:textId="5E089979" w:rsidR="006676AE" w:rsidRPr="0012157F" w:rsidRDefault="006676AE" w:rsidP="00C251F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251F8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D50BDF5" w14:textId="77777777" w:rsidR="006676AE" w:rsidRPr="0012157F" w:rsidRDefault="005103B9" w:rsidP="00C251F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51181" w:rsidRPr="00151181">
        <w:rPr>
          <w:rFonts w:ascii="Arial" w:hAnsi="Arial" w:cs="Arial"/>
          <w:b/>
          <w:sz w:val="24"/>
          <w:szCs w:val="24"/>
        </w:rPr>
        <w:t>SZW/DZP/14/2022</w:t>
      </w:r>
    </w:p>
    <w:p w14:paraId="1D9462C2" w14:textId="77777777" w:rsidR="00C4103F" w:rsidRPr="0012157F" w:rsidRDefault="006676AE" w:rsidP="00C251F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09D5E9A" w14:textId="77777777" w:rsidR="006676AE" w:rsidRPr="0012157F" w:rsidRDefault="006676AE" w:rsidP="00C251F8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51181" w:rsidRPr="00151181">
        <w:rPr>
          <w:rFonts w:ascii="Arial" w:hAnsi="Arial" w:cs="Arial"/>
        </w:rPr>
        <w:t>SZPITAL WOJEWÓDZKI W POZNANIU</w:t>
      </w:r>
    </w:p>
    <w:p w14:paraId="104327A5" w14:textId="77777777" w:rsidR="006676AE" w:rsidRPr="0012157F" w:rsidRDefault="006676AE" w:rsidP="00C251F8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51181" w:rsidRPr="00151181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151181" w:rsidRPr="00151181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7B54956B" w14:textId="77777777" w:rsidR="00F90CD1" w:rsidRPr="0012157F" w:rsidRDefault="006676AE" w:rsidP="00C251F8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51181" w:rsidRPr="00151181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151181" w:rsidRPr="00151181">
        <w:rPr>
          <w:rFonts w:ascii="Arial" w:hAnsi="Arial" w:cs="Arial"/>
        </w:rPr>
        <w:t>Poznań</w:t>
      </w:r>
    </w:p>
    <w:p w14:paraId="76F517B7" w14:textId="77777777" w:rsidR="00C4103F" w:rsidRPr="0012157F" w:rsidRDefault="006676AE" w:rsidP="00C251F8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39BAC69" w14:textId="77777777" w:rsidR="00C4103F" w:rsidRPr="0012157F" w:rsidRDefault="007118F0" w:rsidP="00C251F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6320565" w14:textId="77777777" w:rsidR="007118F0" w:rsidRPr="0012157F" w:rsidRDefault="007118F0" w:rsidP="00C251F8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7805D7F1" w14:textId="77777777" w:rsidR="00757EFB" w:rsidRPr="0012157F" w:rsidRDefault="00757EFB" w:rsidP="00C251F8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133A3A41" w14:textId="77777777" w:rsidR="007118F0" w:rsidRPr="0012157F" w:rsidRDefault="007118F0" w:rsidP="00C251F8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BD99346" w14:textId="77777777" w:rsidR="007118F0" w:rsidRPr="0012157F" w:rsidRDefault="007936D6" w:rsidP="00C251F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4F3BF18" w14:textId="77777777" w:rsidR="00C4103F" w:rsidRPr="0012157F" w:rsidRDefault="007936D6" w:rsidP="00C251F8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35F6CD51" w14:textId="77777777" w:rsidR="00757EFB" w:rsidRPr="0012157F" w:rsidRDefault="00757EFB" w:rsidP="00C251F8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582F6ED9" w14:textId="77777777" w:rsidR="007936D6" w:rsidRPr="0012157F" w:rsidRDefault="007936D6" w:rsidP="00C251F8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2EBC4D2E" w14:textId="77777777" w:rsidR="00484F88" w:rsidRPr="0012157F" w:rsidRDefault="00484F88" w:rsidP="00C251F8">
      <w:pPr>
        <w:spacing w:after="0" w:line="240" w:lineRule="auto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51181" w:rsidRPr="0012157F" w14:paraId="3A46DD78" w14:textId="77777777" w:rsidTr="00FD4864">
        <w:tc>
          <w:tcPr>
            <w:tcW w:w="9212" w:type="dxa"/>
            <w:shd w:val="clear" w:color="auto" w:fill="D9D9D9"/>
          </w:tcPr>
          <w:p w14:paraId="08E9A918" w14:textId="77777777" w:rsidR="00151181" w:rsidRPr="0012157F" w:rsidRDefault="00151181" w:rsidP="00C251F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708A6DC" w14:textId="77777777" w:rsidR="00151181" w:rsidRPr="0012157F" w:rsidRDefault="00151181" w:rsidP="00C251F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51181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71F5EEAE" w14:textId="77777777" w:rsidR="00151181" w:rsidRPr="0012157F" w:rsidRDefault="00151181" w:rsidP="00C251F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02D28239" w14:textId="77777777" w:rsidR="00151181" w:rsidRPr="0012157F" w:rsidRDefault="00151181" w:rsidP="00C251F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60DA85AB" w14:textId="77777777" w:rsidR="00151181" w:rsidRPr="0012157F" w:rsidRDefault="00151181" w:rsidP="00C251F8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4BAB2819" w14:textId="77777777" w:rsidR="006F0034" w:rsidRPr="0012157F" w:rsidRDefault="006F0034" w:rsidP="00C251F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02E2951" w14:textId="77777777" w:rsidR="004C4854" w:rsidRPr="0012157F" w:rsidRDefault="004C4854" w:rsidP="00C251F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5F3C0ED" w14:textId="77777777" w:rsidR="005434B3" w:rsidRPr="0012157F" w:rsidRDefault="001F027E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151181" w:rsidRPr="00151181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733CF5EC" w14:textId="77777777" w:rsidR="005434B3" w:rsidRPr="0012157F" w:rsidRDefault="00151181" w:rsidP="00C251F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51181">
        <w:rPr>
          <w:rFonts w:ascii="Arial" w:hAnsi="Arial" w:cs="Arial"/>
          <w:b/>
          <w:sz w:val="24"/>
          <w:szCs w:val="24"/>
        </w:rPr>
        <w:t>Dostawa gazów medycznych - tlenu sprężonego wraz z dzierżawą butli do Filii nr 2 Szpitala Wojewódzkiego w Poznaniu</w:t>
      </w:r>
    </w:p>
    <w:p w14:paraId="04B3654C" w14:textId="77777777" w:rsidR="00F90CD1" w:rsidRPr="0012157F" w:rsidRDefault="00E65685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141B9FF" w14:textId="77777777" w:rsidR="00C113BF" w:rsidRPr="0012157F" w:rsidRDefault="00C113BF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1895DFB" w14:textId="77777777" w:rsidR="002426FF" w:rsidRPr="0012157F" w:rsidRDefault="002426FF" w:rsidP="00C251F8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0DE720DB" w14:textId="77777777" w:rsidR="00710937" w:rsidRPr="0012157F" w:rsidRDefault="00710937" w:rsidP="00C251F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E42DA6" w14:textId="77777777" w:rsidR="00023477" w:rsidRPr="0012157F" w:rsidRDefault="00023477" w:rsidP="00C251F8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2AB83892" w14:textId="77777777" w:rsidR="00023477" w:rsidRPr="0012157F" w:rsidRDefault="00023477" w:rsidP="00C251F8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785F13A0" w14:textId="77777777" w:rsidR="00023477" w:rsidRDefault="00023477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7280D21D" w14:textId="77777777" w:rsidR="0012157F" w:rsidRPr="0012157F" w:rsidRDefault="0012157F" w:rsidP="00C251F8">
      <w:pPr>
        <w:spacing w:after="0" w:line="240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53099F71" w14:textId="77777777" w:rsidR="00023477" w:rsidRPr="0012157F" w:rsidRDefault="00023477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3368419" w14:textId="77777777" w:rsidR="00023477" w:rsidRPr="0012157F" w:rsidRDefault="00023477" w:rsidP="00C251F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4D7688F3" w14:textId="77777777" w:rsidR="00023477" w:rsidRPr="0012157F" w:rsidRDefault="00023477" w:rsidP="00C251F8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5770B242" w14:textId="77777777" w:rsidR="00023477" w:rsidRPr="0012157F" w:rsidRDefault="00C113BF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197381F8" w14:textId="77777777" w:rsidR="00023477" w:rsidRPr="0012157F" w:rsidRDefault="00023477" w:rsidP="00C251F8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7F4DC176" w14:textId="77777777" w:rsidR="0012157F" w:rsidRDefault="00023477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6503B8D0" w14:textId="77777777" w:rsidR="00023477" w:rsidRPr="0012157F" w:rsidRDefault="00023477" w:rsidP="00C251F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5AD5E199" w14:textId="77777777" w:rsidR="00023477" w:rsidRPr="0012157F" w:rsidRDefault="00023477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A3C82D9" w14:textId="77777777" w:rsidR="00023477" w:rsidRPr="0012157F" w:rsidRDefault="00023477" w:rsidP="00C251F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5E74979F" w14:textId="77777777" w:rsidR="00023477" w:rsidRPr="0012157F" w:rsidRDefault="00023477" w:rsidP="00C251F8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9E991F8" w14:textId="77777777" w:rsidR="00D2702A" w:rsidRPr="0012157F" w:rsidRDefault="004F23F7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5A65FF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19D73" w14:textId="77777777" w:rsidR="00D2702A" w:rsidRPr="0012157F" w:rsidRDefault="00D2702A" w:rsidP="00C251F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2341E" w14:textId="77777777" w:rsidR="00D2702A" w:rsidRPr="0012157F" w:rsidRDefault="00D2702A" w:rsidP="00C251F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51181" w:rsidRPr="0012157F" w14:paraId="4C33A7A1" w14:textId="77777777" w:rsidTr="00FD48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F39F" w14:textId="77777777" w:rsidR="00151181" w:rsidRPr="0012157F" w:rsidRDefault="00151181" w:rsidP="00C251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118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E0EC0" w14:textId="77777777" w:rsidR="00151181" w:rsidRPr="0012157F" w:rsidRDefault="00151181" w:rsidP="00C251F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18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A08BC7B" w14:textId="77777777" w:rsidR="00151181" w:rsidRPr="0012157F" w:rsidRDefault="00151181" w:rsidP="00C251F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1181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51181" w:rsidRPr="0012157F" w14:paraId="15290131" w14:textId="77777777" w:rsidTr="00FD48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2A95F" w14:textId="77777777" w:rsidR="00151181" w:rsidRPr="0012157F" w:rsidRDefault="00151181" w:rsidP="00C251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118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89235" w14:textId="77777777" w:rsidR="00151181" w:rsidRPr="0012157F" w:rsidRDefault="00151181" w:rsidP="00C251F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18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AADB5ED" w14:textId="77777777" w:rsidR="00151181" w:rsidRPr="0012157F" w:rsidRDefault="00151181" w:rsidP="00C251F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1181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51181" w:rsidRPr="0012157F" w14:paraId="00EB2326" w14:textId="77777777" w:rsidTr="00FD48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F8233" w14:textId="77777777" w:rsidR="00151181" w:rsidRPr="0012157F" w:rsidRDefault="00151181" w:rsidP="00C251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118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2D0B9" w14:textId="77777777" w:rsidR="00151181" w:rsidRPr="0012157F" w:rsidRDefault="00151181" w:rsidP="00C251F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18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29DF5CB" w14:textId="77777777" w:rsidR="00151181" w:rsidRPr="0012157F" w:rsidRDefault="00151181" w:rsidP="00C251F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1181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51181" w:rsidRPr="0012157F" w14:paraId="2E359B40" w14:textId="77777777" w:rsidTr="00FD48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01756" w14:textId="77777777" w:rsidR="00151181" w:rsidRPr="0012157F" w:rsidRDefault="00151181" w:rsidP="00C251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118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275D" w14:textId="77777777" w:rsidR="00151181" w:rsidRPr="0012157F" w:rsidRDefault="00151181" w:rsidP="00C251F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18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AFEDB73" w14:textId="77777777" w:rsidR="00151181" w:rsidRPr="0012157F" w:rsidRDefault="00151181" w:rsidP="00C251F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1181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991C33C" w14:textId="62B9DE4A" w:rsidR="00D2702A" w:rsidRDefault="00D2702A" w:rsidP="00C251F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F91BAB1" w14:textId="64B3CACD" w:rsidR="00C251F8" w:rsidRDefault="00C251F8" w:rsidP="00C251F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07804A5" w14:textId="7757168A" w:rsidR="00C251F8" w:rsidRDefault="00C251F8" w:rsidP="00C251F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3089BD9" w14:textId="77777777" w:rsidR="00C251F8" w:rsidRPr="0012157F" w:rsidRDefault="00C251F8" w:rsidP="00C251F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7FBBE98" w14:textId="77777777" w:rsidR="0012157F" w:rsidRDefault="00025C8D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1FCBB958" w14:textId="77777777" w:rsidR="00025C8D" w:rsidRPr="0012157F" w:rsidRDefault="00025C8D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65921C90" w14:textId="77777777" w:rsidR="00025C8D" w:rsidRPr="0012157F" w:rsidRDefault="00025C8D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15EB7F9" w14:textId="77777777" w:rsidR="00F8042D" w:rsidRPr="0012157F" w:rsidRDefault="00025C8D" w:rsidP="00C251F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7C893A52" w14:textId="77777777" w:rsidR="00C251F8" w:rsidRDefault="00C251F8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92D603" w14:textId="77777777" w:rsidR="00C251F8" w:rsidRDefault="00C251F8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374775" w14:textId="77777777" w:rsidR="00C251F8" w:rsidRDefault="00C251F8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A8BF48" w14:textId="77777777" w:rsidR="00C251F8" w:rsidRDefault="00C251F8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A7AB63" w14:textId="77777777" w:rsidR="00C251F8" w:rsidRDefault="00C251F8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C4A85F" w14:textId="0DBEFAC9" w:rsidR="00D23F3D" w:rsidRPr="0012157F" w:rsidRDefault="00D23F3D" w:rsidP="00C251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287C00FB" w14:textId="2566E1EA" w:rsidR="00FE4E2B" w:rsidRDefault="00FE4E2B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F585AD" w14:textId="44163C7A" w:rsidR="00C251F8" w:rsidRDefault="00C251F8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1AED43" w14:textId="380CEE1E" w:rsidR="00C251F8" w:rsidRDefault="00C251F8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17D960" w14:textId="24FB27F8" w:rsidR="00C251F8" w:rsidRDefault="00C251F8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3924BE" w14:textId="77777777" w:rsidR="00C251F8" w:rsidRPr="0012157F" w:rsidRDefault="00C251F8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3E6710" w14:textId="77777777" w:rsidR="00FE4E2B" w:rsidRDefault="00FE4E2B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D04AE66" w14:textId="77777777" w:rsidR="0012157F" w:rsidRPr="0012157F" w:rsidRDefault="0012157F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A353E0" w14:textId="77777777" w:rsidR="00FE4E2B" w:rsidRPr="0012157F" w:rsidRDefault="00FE4E2B" w:rsidP="00C251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FD58387" w14:textId="77777777" w:rsidR="00484F88" w:rsidRPr="0012157F" w:rsidRDefault="00FE4E2B" w:rsidP="00C251F8">
      <w:pPr>
        <w:spacing w:after="0" w:line="24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5D8E0" w14:textId="77777777" w:rsidR="00B36C9D" w:rsidRDefault="00B36C9D" w:rsidP="0038231F">
      <w:pPr>
        <w:spacing w:after="0" w:line="240" w:lineRule="auto"/>
      </w:pPr>
      <w:r>
        <w:separator/>
      </w:r>
    </w:p>
  </w:endnote>
  <w:endnote w:type="continuationSeparator" w:id="0">
    <w:p w14:paraId="1409ED32" w14:textId="77777777" w:rsidR="00B36C9D" w:rsidRDefault="00B36C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27ED5" w14:textId="77777777" w:rsidR="00151181" w:rsidRDefault="001511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FE8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A3515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CAF3B" w14:textId="77777777" w:rsidR="00151181" w:rsidRDefault="001511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DE6BB" w14:textId="77777777" w:rsidR="00B36C9D" w:rsidRDefault="00B36C9D" w:rsidP="0038231F">
      <w:pPr>
        <w:spacing w:after="0" w:line="240" w:lineRule="auto"/>
      </w:pPr>
      <w:r>
        <w:separator/>
      </w:r>
    </w:p>
  </w:footnote>
  <w:footnote w:type="continuationSeparator" w:id="0">
    <w:p w14:paraId="5F40E6F4" w14:textId="77777777" w:rsidR="00B36C9D" w:rsidRDefault="00B36C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54740" w14:textId="77777777" w:rsidR="00151181" w:rsidRDefault="001511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BD0CE" w14:textId="77777777" w:rsidR="00151181" w:rsidRDefault="001511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0941B" w14:textId="77777777" w:rsidR="00151181" w:rsidRDefault="001511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C9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51181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36C9D"/>
    <w:rsid w:val="00B8005E"/>
    <w:rsid w:val="00B90E42"/>
    <w:rsid w:val="00BB0C3C"/>
    <w:rsid w:val="00C014B5"/>
    <w:rsid w:val="00C113BF"/>
    <w:rsid w:val="00C251F8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4EF08"/>
  <w15:docId w15:val="{6D354851-4ADF-4F20-A06C-FDE850FE8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2022-03-30T09:42:00Z</dcterms:created>
  <dcterms:modified xsi:type="dcterms:W3CDTF">2022-03-30T09:42:00Z</dcterms:modified>
</cp:coreProperties>
</file>