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1AFE80A1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EC5B76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30995EC1" w14:textId="36E09937" w:rsidR="00DF2E1B" w:rsidRPr="00DF2E1B" w:rsidRDefault="00DF2E1B" w:rsidP="00DF2E1B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 w:rsidRPr="00DF2E1B">
        <w:rPr>
          <w:b/>
          <w:bCs/>
          <w:color w:val="FF0000"/>
          <w:sz w:val="22"/>
          <w:szCs w:val="22"/>
        </w:rPr>
        <w:t>Modyfikacja z dnia 31.03.2022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69179CDA" w:rsidR="00281DC6" w:rsidRPr="00281DC6" w:rsidRDefault="00281DC6" w:rsidP="007D4986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1C75282E" w14:textId="02727B99" w:rsidR="00757C5E" w:rsidRPr="00B635C9" w:rsidRDefault="00757C5E" w:rsidP="00B635C9">
      <w:pPr>
        <w:jc w:val="center"/>
        <w:rPr>
          <w:b/>
        </w:rPr>
      </w:pPr>
      <w:bookmarkStart w:id="0" w:name="_Hlk81983393"/>
      <w:r w:rsidRPr="00B635C9">
        <w:rPr>
          <w:b/>
        </w:rPr>
        <w:t>„</w:t>
      </w:r>
      <w:r w:rsidR="00B635C9" w:rsidRPr="00B635C9">
        <w:rPr>
          <w:b/>
        </w:rPr>
        <w:t xml:space="preserve">Integracja aptek szpitalnych w Centralną Aptekę Szpitalną i procesu zaopatrzenia w asortyment apteczny w Szpitalu Wojewódzkim w Poznaniu - wyposażenie Apteki Szpitalnej cz. I - </w:t>
      </w:r>
      <w:r w:rsidR="00B635C9" w:rsidRPr="00110BA0">
        <w:rPr>
          <w:b/>
          <w:color w:val="FF0000"/>
        </w:rPr>
        <w:t>1</w:t>
      </w:r>
      <w:r w:rsidR="00110BA0" w:rsidRPr="00110BA0">
        <w:rPr>
          <w:b/>
          <w:color w:val="FF0000"/>
        </w:rPr>
        <w:t>6</w:t>
      </w:r>
      <w:r w:rsidR="00B635C9" w:rsidRPr="00110BA0">
        <w:rPr>
          <w:b/>
          <w:color w:val="FF0000"/>
        </w:rPr>
        <w:t xml:space="preserve"> zadań częściowych</w:t>
      </w:r>
      <w:r w:rsidRPr="00B635C9">
        <w:rPr>
          <w:b/>
        </w:rPr>
        <w:t>”</w:t>
      </w:r>
    </w:p>
    <w:p w14:paraId="44944F66" w14:textId="43A6FD92" w:rsidR="00C71FE1" w:rsidRPr="00C71FE1" w:rsidRDefault="00C71FE1" w:rsidP="00C71FE1">
      <w:pPr>
        <w:spacing w:line="276" w:lineRule="auto"/>
        <w:jc w:val="center"/>
        <w:rPr>
          <w:b/>
          <w:bCs/>
          <w:sz w:val="22"/>
          <w:szCs w:val="22"/>
        </w:rPr>
      </w:pPr>
    </w:p>
    <w:bookmarkEnd w:id="0"/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67358C8E" w:rsid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C5E0213" w14:textId="77777777" w:rsidR="00B635C9" w:rsidRPr="00281DC6" w:rsidRDefault="00B635C9" w:rsidP="00B635C9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71E59C04" w14:textId="77777777" w:rsidR="00B635C9" w:rsidRDefault="00B635C9" w:rsidP="00B635C9">
      <w:pPr>
        <w:jc w:val="both"/>
        <w:rPr>
          <w:b/>
        </w:rPr>
      </w:pPr>
      <w:bookmarkStart w:id="3" w:name="_Hlk64876004"/>
      <w:r>
        <w:rPr>
          <w:b/>
        </w:rPr>
        <w:lastRenderedPageBreak/>
        <w:t xml:space="preserve">Zamówienie częściowe nr. 1 Taboret </w:t>
      </w:r>
      <w:proofErr w:type="spellStart"/>
      <w:r>
        <w:rPr>
          <w:b/>
        </w:rPr>
        <w:t>cleanroom</w:t>
      </w:r>
      <w:proofErr w:type="spellEnd"/>
      <w:r>
        <w:rPr>
          <w:b/>
        </w:rPr>
        <w:t xml:space="preserve"> na kółkach</w:t>
      </w:r>
    </w:p>
    <w:p w14:paraId="109F4A87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49FAE74C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398828AD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378D3510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3F3973D7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A1DCE75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04861FB2" w14:textId="77777777" w:rsidR="00B635C9" w:rsidRDefault="00B635C9" w:rsidP="00B635C9">
      <w:pPr>
        <w:jc w:val="both"/>
      </w:pPr>
      <w:r>
        <w:t>termin realizacji do 31.10.2022 r.</w:t>
      </w:r>
    </w:p>
    <w:p w14:paraId="287AA431" w14:textId="77777777" w:rsidR="00B635C9" w:rsidRDefault="00B635C9" w:rsidP="00B635C9">
      <w:pPr>
        <w:jc w:val="both"/>
      </w:pPr>
      <w:r>
        <w:t>warunki płatności 30 dni</w:t>
      </w:r>
    </w:p>
    <w:p w14:paraId="03F9ABF2" w14:textId="77777777" w:rsidR="00B635C9" w:rsidRDefault="00B635C9" w:rsidP="00B635C9">
      <w:pPr>
        <w:jc w:val="both"/>
      </w:pPr>
    </w:p>
    <w:p w14:paraId="1C46029C" w14:textId="77777777" w:rsidR="00B635C9" w:rsidRDefault="00B635C9" w:rsidP="00B635C9">
      <w:pPr>
        <w:jc w:val="both"/>
        <w:rPr>
          <w:b/>
        </w:rPr>
      </w:pPr>
      <w:r>
        <w:rPr>
          <w:b/>
        </w:rPr>
        <w:t xml:space="preserve">Zamówienie częściowe nr. 2 Krzesło </w:t>
      </w:r>
      <w:proofErr w:type="spellStart"/>
      <w:r>
        <w:rPr>
          <w:b/>
        </w:rPr>
        <w:t>cleanroom</w:t>
      </w:r>
      <w:proofErr w:type="spellEnd"/>
      <w:r>
        <w:rPr>
          <w:b/>
        </w:rPr>
        <w:t xml:space="preserve"> obrotowe na kółkach                                     bez podłokietników</w:t>
      </w:r>
    </w:p>
    <w:p w14:paraId="44DEEE24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3762C241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62C31605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7130B8EC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5332048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56A4F62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1A744BBB" w14:textId="77777777" w:rsidR="00B635C9" w:rsidRDefault="00B635C9" w:rsidP="00B635C9">
      <w:pPr>
        <w:jc w:val="both"/>
      </w:pPr>
      <w:r>
        <w:t>termin realizacji do 31.10.2022 r.</w:t>
      </w:r>
    </w:p>
    <w:p w14:paraId="7A89F256" w14:textId="77777777" w:rsidR="00B635C9" w:rsidRDefault="00B635C9" w:rsidP="00B635C9">
      <w:pPr>
        <w:jc w:val="both"/>
      </w:pPr>
      <w:r>
        <w:t>warunki płatności 30 dni</w:t>
      </w:r>
    </w:p>
    <w:p w14:paraId="1922D04B" w14:textId="77777777" w:rsidR="00B635C9" w:rsidRDefault="00B635C9" w:rsidP="00B635C9">
      <w:pPr>
        <w:jc w:val="both"/>
        <w:rPr>
          <w:b/>
        </w:rPr>
      </w:pPr>
    </w:p>
    <w:p w14:paraId="679D9B3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3 Krzesła obrotowe na kółkach z podłokietnikami</w:t>
      </w:r>
    </w:p>
    <w:p w14:paraId="24599D19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1CECA06D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3CD32EFE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CBEA55C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8DA8128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199A0FD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3DC1F25C" w14:textId="77777777" w:rsidR="00B635C9" w:rsidRDefault="00B635C9" w:rsidP="00B635C9">
      <w:pPr>
        <w:jc w:val="both"/>
      </w:pPr>
      <w:r>
        <w:t>termin realizacji do 31.10.2022 r.</w:t>
      </w:r>
    </w:p>
    <w:p w14:paraId="547B9534" w14:textId="77777777" w:rsidR="00B635C9" w:rsidRDefault="00B635C9" w:rsidP="00B635C9">
      <w:pPr>
        <w:jc w:val="both"/>
      </w:pPr>
      <w:r>
        <w:t>warunki płatności 30 dni</w:t>
      </w:r>
    </w:p>
    <w:p w14:paraId="2417C74E" w14:textId="77777777" w:rsidR="00B635C9" w:rsidRDefault="00B635C9" w:rsidP="00B635C9">
      <w:pPr>
        <w:jc w:val="both"/>
        <w:rPr>
          <w:b/>
        </w:rPr>
      </w:pPr>
    </w:p>
    <w:p w14:paraId="3F45C5E4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4 Szafa wentylowana na materiały łatwopalne</w:t>
      </w:r>
    </w:p>
    <w:p w14:paraId="72C58B66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1F81C483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505CA430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D13B409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47EE74A4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1FD9A56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19169828" w14:textId="77777777" w:rsidR="00B635C9" w:rsidRDefault="00B635C9" w:rsidP="00B635C9">
      <w:pPr>
        <w:jc w:val="both"/>
      </w:pPr>
      <w:r>
        <w:t>termin realizacji do 31.10.2022 r.</w:t>
      </w:r>
    </w:p>
    <w:p w14:paraId="12D7F1E1" w14:textId="77777777" w:rsidR="00B635C9" w:rsidRDefault="00B635C9" w:rsidP="00B635C9">
      <w:pPr>
        <w:jc w:val="both"/>
      </w:pPr>
      <w:r>
        <w:t>warunki płatności 30 dni</w:t>
      </w:r>
    </w:p>
    <w:p w14:paraId="0166F2D3" w14:textId="77777777" w:rsidR="00B635C9" w:rsidRDefault="00B635C9" w:rsidP="00B635C9">
      <w:pPr>
        <w:jc w:val="both"/>
        <w:rPr>
          <w:b/>
        </w:rPr>
      </w:pPr>
    </w:p>
    <w:p w14:paraId="657E30F6" w14:textId="77777777" w:rsidR="00B635C9" w:rsidRDefault="00B635C9" w:rsidP="00B635C9">
      <w:pPr>
        <w:jc w:val="both"/>
        <w:rPr>
          <w:b/>
        </w:rPr>
      </w:pPr>
      <w:r>
        <w:rPr>
          <w:b/>
        </w:rPr>
        <w:t xml:space="preserve">Zamówienie częściowe nr. 5 </w:t>
      </w:r>
      <w:proofErr w:type="spellStart"/>
      <w:r>
        <w:rPr>
          <w:b/>
        </w:rPr>
        <w:t>Unguator</w:t>
      </w:r>
      <w:proofErr w:type="spellEnd"/>
      <w:r>
        <w:rPr>
          <w:b/>
        </w:rPr>
        <w:t xml:space="preserve"> 500ml</w:t>
      </w:r>
    </w:p>
    <w:p w14:paraId="352942EF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0AF9898B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221E4E3F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7FAC9BED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1BE6D986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2339810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105D6200" w14:textId="77777777" w:rsidR="00B635C9" w:rsidRDefault="00B635C9" w:rsidP="00B635C9">
      <w:pPr>
        <w:jc w:val="both"/>
      </w:pPr>
      <w:r>
        <w:t>termin realizacji do 31.10.2022 r.</w:t>
      </w:r>
    </w:p>
    <w:p w14:paraId="698558B7" w14:textId="77777777" w:rsidR="00B635C9" w:rsidRDefault="00B635C9" w:rsidP="00B635C9">
      <w:pPr>
        <w:jc w:val="both"/>
      </w:pPr>
      <w:r>
        <w:t>warunki płatności 30 dni</w:t>
      </w:r>
    </w:p>
    <w:p w14:paraId="3BA95699" w14:textId="77777777" w:rsidR="00B635C9" w:rsidRDefault="00B635C9" w:rsidP="00B635C9">
      <w:pPr>
        <w:jc w:val="both"/>
        <w:rPr>
          <w:b/>
        </w:rPr>
      </w:pPr>
    </w:p>
    <w:p w14:paraId="6A6BF78F" w14:textId="77777777" w:rsidR="00B635C9" w:rsidRDefault="00B635C9" w:rsidP="00B635C9">
      <w:pPr>
        <w:jc w:val="both"/>
        <w:rPr>
          <w:b/>
        </w:rPr>
      </w:pPr>
      <w:r>
        <w:rPr>
          <w:b/>
        </w:rPr>
        <w:t xml:space="preserve">Zamówienie częściowe nr. 6 </w:t>
      </w:r>
      <w:proofErr w:type="spellStart"/>
      <w:r>
        <w:rPr>
          <w:b/>
        </w:rPr>
        <w:t>Unguator</w:t>
      </w:r>
      <w:proofErr w:type="spellEnd"/>
      <w:r>
        <w:rPr>
          <w:b/>
        </w:rPr>
        <w:t xml:space="preserve"> 1000ml</w:t>
      </w:r>
    </w:p>
    <w:p w14:paraId="4B0509D5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1B5704E7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7463C132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31F78C9B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0D9F074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3EA32F6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0AB1D047" w14:textId="77777777" w:rsidR="00B635C9" w:rsidRDefault="00B635C9" w:rsidP="00B635C9">
      <w:pPr>
        <w:jc w:val="both"/>
      </w:pPr>
      <w:r>
        <w:t>termin realizacji do 31.10.2022 r.</w:t>
      </w:r>
    </w:p>
    <w:p w14:paraId="628FE89E" w14:textId="77777777" w:rsidR="00B635C9" w:rsidRDefault="00B635C9" w:rsidP="00B635C9">
      <w:pPr>
        <w:jc w:val="both"/>
      </w:pPr>
      <w:r>
        <w:t>warunki płatności 30 dni</w:t>
      </w:r>
    </w:p>
    <w:p w14:paraId="45DBD169" w14:textId="77777777" w:rsidR="00B635C9" w:rsidRDefault="00B635C9" w:rsidP="00B635C9">
      <w:pPr>
        <w:jc w:val="both"/>
        <w:rPr>
          <w:b/>
        </w:rPr>
      </w:pPr>
    </w:p>
    <w:p w14:paraId="1CFD8516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7 Młynek do tabletek</w:t>
      </w:r>
    </w:p>
    <w:p w14:paraId="44E74B99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784C05AB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17827034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21730C5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4EB699AE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E32972E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05DEB0EE" w14:textId="77777777" w:rsidR="00B635C9" w:rsidRDefault="00B635C9" w:rsidP="00B635C9">
      <w:pPr>
        <w:jc w:val="both"/>
      </w:pPr>
      <w:r>
        <w:t>termin realizacji do 31.10.2022 r.</w:t>
      </w:r>
    </w:p>
    <w:p w14:paraId="4B365F8B" w14:textId="77777777" w:rsidR="00B635C9" w:rsidRDefault="00B635C9" w:rsidP="00B635C9">
      <w:pPr>
        <w:jc w:val="both"/>
      </w:pPr>
      <w:r>
        <w:t>warunki płatności 30 dni</w:t>
      </w:r>
    </w:p>
    <w:p w14:paraId="7FFC4377" w14:textId="77777777" w:rsidR="00B635C9" w:rsidRDefault="00B635C9" w:rsidP="00B635C9">
      <w:pPr>
        <w:jc w:val="both"/>
        <w:rPr>
          <w:b/>
        </w:rPr>
      </w:pPr>
    </w:p>
    <w:p w14:paraId="0BB5229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8 Waga apteczna</w:t>
      </w:r>
    </w:p>
    <w:p w14:paraId="3EFDE0F0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2CAB335A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3EDDC735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5D3008FB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16D55F07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2AB3ADB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4DFD9696" w14:textId="77777777" w:rsidR="00B635C9" w:rsidRDefault="00B635C9" w:rsidP="00B635C9">
      <w:pPr>
        <w:jc w:val="both"/>
      </w:pPr>
      <w:r>
        <w:t>termin realizacji do 31.10.2022 r.</w:t>
      </w:r>
    </w:p>
    <w:p w14:paraId="1486C6B8" w14:textId="77777777" w:rsidR="00B635C9" w:rsidRDefault="00B635C9" w:rsidP="00B635C9">
      <w:pPr>
        <w:jc w:val="both"/>
      </w:pPr>
      <w:r>
        <w:t>warunki płatności 30 dni</w:t>
      </w:r>
    </w:p>
    <w:p w14:paraId="11824C99" w14:textId="77777777" w:rsidR="00B635C9" w:rsidRDefault="00B635C9" w:rsidP="00B635C9">
      <w:pPr>
        <w:jc w:val="both"/>
        <w:rPr>
          <w:b/>
        </w:rPr>
      </w:pPr>
    </w:p>
    <w:p w14:paraId="4EC1558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9 Sejf narkotyczny</w:t>
      </w:r>
    </w:p>
    <w:p w14:paraId="69FC2FD4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0AC3D2E7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157E9733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347B4A9B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8E9F64B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29AA138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4127B27E" w14:textId="77777777" w:rsidR="00B635C9" w:rsidRDefault="00B635C9" w:rsidP="00B635C9">
      <w:pPr>
        <w:jc w:val="both"/>
      </w:pPr>
      <w:r>
        <w:t>termin realizacji do 31.10.2022 r.</w:t>
      </w:r>
    </w:p>
    <w:p w14:paraId="2AF75AC0" w14:textId="77777777" w:rsidR="00B635C9" w:rsidRDefault="00B635C9" w:rsidP="00B635C9">
      <w:pPr>
        <w:jc w:val="both"/>
      </w:pPr>
      <w:r>
        <w:t>warunki płatności 30 dni</w:t>
      </w:r>
    </w:p>
    <w:p w14:paraId="6E613C75" w14:textId="77777777" w:rsidR="00B635C9" w:rsidRDefault="00B635C9" w:rsidP="00B635C9">
      <w:pPr>
        <w:jc w:val="both"/>
        <w:rPr>
          <w:b/>
        </w:rPr>
      </w:pPr>
    </w:p>
    <w:p w14:paraId="23594400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10 Lodówka farmaceutyczna</w:t>
      </w:r>
    </w:p>
    <w:p w14:paraId="32927244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3736725F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3ECE6DEB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105BAE2F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28360470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B54FB7A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46405967" w14:textId="77777777" w:rsidR="00B635C9" w:rsidRDefault="00B635C9" w:rsidP="00B635C9">
      <w:pPr>
        <w:jc w:val="both"/>
      </w:pPr>
      <w:r>
        <w:t>termin realizacji do 31.10.2022 r.</w:t>
      </w:r>
    </w:p>
    <w:p w14:paraId="2DB29558" w14:textId="77777777" w:rsidR="00B635C9" w:rsidRDefault="00B635C9" w:rsidP="00B635C9">
      <w:pPr>
        <w:jc w:val="both"/>
      </w:pPr>
      <w:r>
        <w:t>warunki płatności 30 dni</w:t>
      </w:r>
    </w:p>
    <w:p w14:paraId="37180B0A" w14:textId="77777777" w:rsidR="00B635C9" w:rsidRDefault="00B635C9" w:rsidP="00B635C9">
      <w:pPr>
        <w:jc w:val="both"/>
        <w:rPr>
          <w:b/>
        </w:rPr>
      </w:pPr>
    </w:p>
    <w:p w14:paraId="1191DF17" w14:textId="77777777" w:rsidR="00B635C9" w:rsidRDefault="00B635C9" w:rsidP="00B635C9">
      <w:pPr>
        <w:jc w:val="both"/>
        <w:rPr>
          <w:b/>
        </w:rPr>
      </w:pPr>
    </w:p>
    <w:p w14:paraId="306C4FB5" w14:textId="7BA8B0C1" w:rsidR="00B635C9" w:rsidRDefault="00B635C9" w:rsidP="00B635C9">
      <w:pPr>
        <w:jc w:val="both"/>
        <w:rPr>
          <w:b/>
        </w:rPr>
      </w:pPr>
      <w:r>
        <w:rPr>
          <w:b/>
        </w:rPr>
        <w:t>Zamówienie częściowe nr. 11 Szafki do szatni</w:t>
      </w:r>
    </w:p>
    <w:p w14:paraId="463A9AC3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514FF3AB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0343D63E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5C7ECA4F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72424FA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0AB40FF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14E936A1" w14:textId="77777777" w:rsidR="00B635C9" w:rsidRDefault="00B635C9" w:rsidP="00B635C9">
      <w:pPr>
        <w:jc w:val="both"/>
      </w:pPr>
      <w:r>
        <w:t>termin realizacji do 31.10.2022 r.</w:t>
      </w:r>
    </w:p>
    <w:p w14:paraId="51E1769C" w14:textId="77777777" w:rsidR="00B635C9" w:rsidRDefault="00B635C9" w:rsidP="00B635C9">
      <w:pPr>
        <w:jc w:val="both"/>
      </w:pPr>
      <w:r>
        <w:t>warunki płatności 30 dni</w:t>
      </w:r>
    </w:p>
    <w:p w14:paraId="51901A62" w14:textId="77777777" w:rsidR="00B635C9" w:rsidRDefault="00B635C9" w:rsidP="00B635C9">
      <w:pPr>
        <w:jc w:val="both"/>
        <w:rPr>
          <w:b/>
        </w:rPr>
      </w:pPr>
    </w:p>
    <w:p w14:paraId="20510808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12 Stół z krzesłami do sali konferencyjnej</w:t>
      </w:r>
    </w:p>
    <w:p w14:paraId="5FADD9FF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2B90E33B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706A0EDF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2FC962F2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5BE5A0F9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35D601A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003C91A7" w14:textId="77777777" w:rsidR="00B635C9" w:rsidRDefault="00B635C9" w:rsidP="00B635C9">
      <w:pPr>
        <w:jc w:val="both"/>
      </w:pPr>
      <w:r>
        <w:t>termin realizacji do 31.10.2022 r.</w:t>
      </w:r>
    </w:p>
    <w:p w14:paraId="2EAC5CBB" w14:textId="77777777" w:rsidR="00B635C9" w:rsidRDefault="00B635C9" w:rsidP="00B635C9">
      <w:pPr>
        <w:jc w:val="both"/>
      </w:pPr>
      <w:r>
        <w:t>warunki płatności 30 dni</w:t>
      </w:r>
    </w:p>
    <w:p w14:paraId="369EA36D" w14:textId="77777777" w:rsidR="00B635C9" w:rsidRDefault="00B635C9" w:rsidP="00B635C9">
      <w:pPr>
        <w:jc w:val="both"/>
        <w:rPr>
          <w:b/>
        </w:rPr>
      </w:pPr>
    </w:p>
    <w:p w14:paraId="256E3A18" w14:textId="24283C51" w:rsidR="00B635C9" w:rsidRDefault="00B635C9" w:rsidP="00B635C9">
      <w:pPr>
        <w:jc w:val="both"/>
        <w:rPr>
          <w:b/>
        </w:rPr>
      </w:pPr>
      <w:r>
        <w:rPr>
          <w:b/>
        </w:rPr>
        <w:t>Zamówienie częściowe nr. 13 Wózek platformowy stalowy do transportu leków na oddziały</w:t>
      </w:r>
    </w:p>
    <w:p w14:paraId="10B76983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6757824E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232EE1A0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58927131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50D5C3E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6C98582A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2B7B3274" w14:textId="77777777" w:rsidR="00B635C9" w:rsidRDefault="00B635C9" w:rsidP="00B635C9">
      <w:pPr>
        <w:jc w:val="both"/>
      </w:pPr>
      <w:r>
        <w:t>termin realizacji do 31.10.2022 r.</w:t>
      </w:r>
    </w:p>
    <w:p w14:paraId="304B54E6" w14:textId="77777777" w:rsidR="00B635C9" w:rsidRDefault="00B635C9" w:rsidP="00B635C9">
      <w:pPr>
        <w:jc w:val="both"/>
      </w:pPr>
      <w:r>
        <w:t>warunki płatności 30 dni</w:t>
      </w:r>
    </w:p>
    <w:p w14:paraId="5504BD57" w14:textId="77777777" w:rsidR="00B635C9" w:rsidRDefault="00B635C9" w:rsidP="00B635C9">
      <w:pPr>
        <w:jc w:val="both"/>
        <w:rPr>
          <w:b/>
        </w:rPr>
      </w:pPr>
    </w:p>
    <w:p w14:paraId="31E09EE1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14 Wózek platformowy stalowy krótki do transportu leków  w obrębie apteki</w:t>
      </w:r>
    </w:p>
    <w:p w14:paraId="113BE346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418ABD7C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02941BB6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6F7CA8B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6B21FD87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2081C5F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5C352846" w14:textId="77777777" w:rsidR="00B635C9" w:rsidRDefault="00B635C9" w:rsidP="00B635C9">
      <w:pPr>
        <w:jc w:val="both"/>
      </w:pPr>
      <w:r>
        <w:t>termin realizacji do 31.10.2022 r.</w:t>
      </w:r>
    </w:p>
    <w:p w14:paraId="7E56F55E" w14:textId="77777777" w:rsidR="00B635C9" w:rsidRDefault="00B635C9" w:rsidP="00B635C9">
      <w:pPr>
        <w:jc w:val="both"/>
      </w:pPr>
      <w:r>
        <w:t>warunki płatności 30 dni</w:t>
      </w:r>
    </w:p>
    <w:p w14:paraId="69102596" w14:textId="77777777" w:rsidR="00B635C9" w:rsidRDefault="00B635C9" w:rsidP="00B635C9">
      <w:pPr>
        <w:jc w:val="both"/>
        <w:rPr>
          <w:b/>
        </w:rPr>
      </w:pPr>
    </w:p>
    <w:p w14:paraId="2B7ED0D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15 Pojemniki do transportu leków</w:t>
      </w:r>
    </w:p>
    <w:p w14:paraId="3B1FCBA3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4DD3F0C6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56C8BD7C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6E1A2AEA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CED5049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72DF555" w14:textId="77777777" w:rsidR="00B635C9" w:rsidRDefault="00B635C9" w:rsidP="00B635C9">
      <w:pPr>
        <w:jc w:val="both"/>
      </w:pPr>
      <w:r>
        <w:lastRenderedPageBreak/>
        <w:t xml:space="preserve">wyliczona zgodnie z formularzem cenowym </w:t>
      </w:r>
    </w:p>
    <w:p w14:paraId="79299E9C" w14:textId="77777777" w:rsidR="00B635C9" w:rsidRDefault="00B635C9" w:rsidP="00B635C9">
      <w:pPr>
        <w:jc w:val="both"/>
      </w:pPr>
      <w:r>
        <w:t>termin realizacji do 31.10.2022 r.</w:t>
      </w:r>
    </w:p>
    <w:p w14:paraId="4CB6B39E" w14:textId="77777777" w:rsidR="00B635C9" w:rsidRDefault="00B635C9" w:rsidP="00B635C9">
      <w:pPr>
        <w:jc w:val="both"/>
      </w:pPr>
      <w:r>
        <w:t>warunki płatności 30 dni</w:t>
      </w:r>
    </w:p>
    <w:p w14:paraId="18159270" w14:textId="77777777" w:rsidR="00B635C9" w:rsidRDefault="00B635C9" w:rsidP="00B635C9">
      <w:pPr>
        <w:jc w:val="both"/>
        <w:rPr>
          <w:b/>
        </w:rPr>
      </w:pPr>
    </w:p>
    <w:p w14:paraId="0E9F8498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16 Wózek elektryczny</w:t>
      </w:r>
    </w:p>
    <w:p w14:paraId="18AE6DA6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76B13625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0777162B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7E9A124F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7BD64B8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7CDE925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7176057B" w14:textId="77777777" w:rsidR="00B635C9" w:rsidRDefault="00B635C9" w:rsidP="00B635C9">
      <w:pPr>
        <w:jc w:val="both"/>
      </w:pPr>
      <w:r>
        <w:t>termin realizacji do 31.10.2022 r.</w:t>
      </w:r>
    </w:p>
    <w:p w14:paraId="57BD461B" w14:textId="77777777" w:rsidR="00B635C9" w:rsidRDefault="00B635C9" w:rsidP="00B635C9">
      <w:pPr>
        <w:jc w:val="both"/>
      </w:pPr>
      <w:r>
        <w:t>warunki płatności 30 dni</w:t>
      </w:r>
    </w:p>
    <w:p w14:paraId="13374E8E" w14:textId="77777777" w:rsidR="00B635C9" w:rsidRDefault="00B635C9" w:rsidP="00B635C9">
      <w:pPr>
        <w:pStyle w:val="Tekstpodstawowy2"/>
        <w:rPr>
          <w:szCs w:val="24"/>
        </w:rPr>
      </w:pPr>
    </w:p>
    <w:p w14:paraId="4BCD61C5" w14:textId="77777777" w:rsidR="00B635C9" w:rsidRPr="00110BA0" w:rsidRDefault="00B635C9" w:rsidP="00B635C9">
      <w:pPr>
        <w:jc w:val="both"/>
        <w:rPr>
          <w:b/>
          <w:strike/>
          <w:color w:val="FF0000"/>
        </w:rPr>
      </w:pPr>
      <w:r w:rsidRPr="00110BA0">
        <w:rPr>
          <w:b/>
          <w:strike/>
          <w:color w:val="FF0000"/>
        </w:rPr>
        <w:t>Zamówienie częściowe nr. 17 Szafy aktowe wzmocnione</w:t>
      </w:r>
    </w:p>
    <w:p w14:paraId="212CA7A6" w14:textId="77777777" w:rsidR="00B635C9" w:rsidRPr="00110BA0" w:rsidRDefault="00B635C9" w:rsidP="00B635C9">
      <w:pPr>
        <w:jc w:val="both"/>
        <w:rPr>
          <w:strike/>
          <w:color w:val="FF0000"/>
        </w:rPr>
      </w:pPr>
      <w:r w:rsidRPr="00110BA0">
        <w:rPr>
          <w:strike/>
          <w:color w:val="FF0000"/>
        </w:rPr>
        <w:t>wartość netto za wykonanie całości przedmiotu zamówienia wynosi....................... zł</w:t>
      </w:r>
    </w:p>
    <w:p w14:paraId="4928400E" w14:textId="77777777" w:rsidR="00B635C9" w:rsidRPr="00110BA0" w:rsidRDefault="00B635C9" w:rsidP="00B635C9">
      <w:pPr>
        <w:ind w:hanging="284"/>
        <w:jc w:val="both"/>
        <w:rPr>
          <w:strike/>
          <w:color w:val="FF0000"/>
        </w:rPr>
      </w:pPr>
      <w:r w:rsidRPr="00110BA0">
        <w:rPr>
          <w:strike/>
          <w:color w:val="FF0000"/>
        </w:rPr>
        <w:t xml:space="preserve">     stawka  podatku VAT wynosi  ......%</w:t>
      </w:r>
    </w:p>
    <w:p w14:paraId="282E2E22" w14:textId="77777777" w:rsidR="00B635C9" w:rsidRPr="00110BA0" w:rsidRDefault="00B635C9" w:rsidP="00B635C9">
      <w:pPr>
        <w:ind w:hanging="284"/>
        <w:jc w:val="both"/>
        <w:rPr>
          <w:strike/>
          <w:color w:val="FF0000"/>
        </w:rPr>
      </w:pPr>
      <w:r w:rsidRPr="00110BA0">
        <w:rPr>
          <w:strike/>
          <w:color w:val="FF0000"/>
        </w:rPr>
        <w:t xml:space="preserve">     kwota podatku VAT wynosi ................................ zł</w:t>
      </w:r>
    </w:p>
    <w:p w14:paraId="0EAC880D" w14:textId="77777777" w:rsidR="00B635C9" w:rsidRPr="00110BA0" w:rsidRDefault="00B635C9" w:rsidP="00B635C9">
      <w:pPr>
        <w:ind w:hanging="284"/>
        <w:jc w:val="both"/>
        <w:rPr>
          <w:strike/>
          <w:color w:val="FF0000"/>
        </w:rPr>
      </w:pPr>
      <w:r w:rsidRPr="00110BA0">
        <w:rPr>
          <w:strike/>
          <w:color w:val="FF0000"/>
        </w:rPr>
        <w:tab/>
        <w:t>wartość brutto za wykonanie całości przedmiotu zamówienia wynosi....................... zł</w:t>
      </w:r>
    </w:p>
    <w:p w14:paraId="0BEC08F5" w14:textId="77777777" w:rsidR="00B635C9" w:rsidRPr="00110BA0" w:rsidRDefault="00B635C9" w:rsidP="00B635C9">
      <w:pPr>
        <w:ind w:hanging="284"/>
        <w:jc w:val="both"/>
        <w:rPr>
          <w:strike/>
          <w:color w:val="FF0000"/>
        </w:rPr>
      </w:pPr>
      <w:r w:rsidRPr="00110BA0">
        <w:rPr>
          <w:strike/>
          <w:color w:val="FF0000"/>
        </w:rPr>
        <w:t xml:space="preserve">     (słownie:...................................................................................................................... zł),</w:t>
      </w:r>
    </w:p>
    <w:p w14:paraId="79205540" w14:textId="77777777" w:rsidR="00B635C9" w:rsidRPr="00110BA0" w:rsidRDefault="00B635C9" w:rsidP="00B635C9">
      <w:pPr>
        <w:jc w:val="both"/>
        <w:rPr>
          <w:strike/>
          <w:color w:val="FF0000"/>
        </w:rPr>
      </w:pPr>
      <w:r w:rsidRPr="00110BA0">
        <w:rPr>
          <w:strike/>
          <w:color w:val="FF0000"/>
        </w:rPr>
        <w:t xml:space="preserve">wyliczona zgodnie z formularzem cenowym </w:t>
      </w:r>
    </w:p>
    <w:p w14:paraId="68736591" w14:textId="77777777" w:rsidR="00B635C9" w:rsidRPr="00110BA0" w:rsidRDefault="00B635C9" w:rsidP="00B635C9">
      <w:pPr>
        <w:jc w:val="both"/>
        <w:rPr>
          <w:strike/>
          <w:color w:val="FF0000"/>
        </w:rPr>
      </w:pPr>
      <w:r w:rsidRPr="00110BA0">
        <w:rPr>
          <w:strike/>
          <w:color w:val="FF0000"/>
        </w:rPr>
        <w:t>termin realizacji do 31.10.2022 r.</w:t>
      </w:r>
    </w:p>
    <w:p w14:paraId="2E0C6C7B" w14:textId="77777777" w:rsidR="00B635C9" w:rsidRPr="00110BA0" w:rsidRDefault="00B635C9" w:rsidP="00B635C9">
      <w:pPr>
        <w:jc w:val="both"/>
        <w:rPr>
          <w:strike/>
          <w:color w:val="FF0000"/>
        </w:rPr>
      </w:pPr>
      <w:r w:rsidRPr="00110BA0">
        <w:rPr>
          <w:strike/>
          <w:color w:val="FF0000"/>
        </w:rPr>
        <w:t>warunki płatności 30 dni</w:t>
      </w:r>
    </w:p>
    <w:p w14:paraId="2DAA6761" w14:textId="77777777" w:rsidR="00B635C9" w:rsidRDefault="00B635C9" w:rsidP="00B635C9">
      <w:pPr>
        <w:pStyle w:val="Tekstpodstawowy2"/>
        <w:rPr>
          <w:szCs w:val="24"/>
        </w:rPr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67476C8" w:rsidR="00D74BC1" w:rsidRDefault="00281DC6">
    <w:pPr>
      <w:pStyle w:val="Nagwek"/>
    </w:pPr>
    <w:r>
      <w:t>Znak sprawy: SZW/DZP/</w:t>
    </w:r>
    <w:r w:rsidR="00B635C9">
      <w:t>16</w:t>
    </w:r>
    <w:r>
      <w:t>/202</w:t>
    </w:r>
    <w:r w:rsidR="00757C5E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6145C"/>
    <w:rsid w:val="00110BA0"/>
    <w:rsid w:val="0018410E"/>
    <w:rsid w:val="002439B9"/>
    <w:rsid w:val="00255408"/>
    <w:rsid w:val="00262B64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A2566"/>
    <w:rsid w:val="00522796"/>
    <w:rsid w:val="00535E57"/>
    <w:rsid w:val="005A70C7"/>
    <w:rsid w:val="00613B65"/>
    <w:rsid w:val="00734AFF"/>
    <w:rsid w:val="00740C0B"/>
    <w:rsid w:val="00757C5E"/>
    <w:rsid w:val="00764D26"/>
    <w:rsid w:val="007717C3"/>
    <w:rsid w:val="007A4108"/>
    <w:rsid w:val="007A536B"/>
    <w:rsid w:val="007D4986"/>
    <w:rsid w:val="00917D11"/>
    <w:rsid w:val="0097796A"/>
    <w:rsid w:val="00983529"/>
    <w:rsid w:val="00A60BC9"/>
    <w:rsid w:val="00B635C9"/>
    <w:rsid w:val="00BF28FE"/>
    <w:rsid w:val="00C41BC1"/>
    <w:rsid w:val="00C71FE1"/>
    <w:rsid w:val="00CA0475"/>
    <w:rsid w:val="00CA7C6C"/>
    <w:rsid w:val="00D1658C"/>
    <w:rsid w:val="00D74BC1"/>
    <w:rsid w:val="00DF2E1B"/>
    <w:rsid w:val="00E07B1B"/>
    <w:rsid w:val="00EB6612"/>
    <w:rsid w:val="00EC5B7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B635C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6</Pages>
  <Words>1409</Words>
  <Characters>12458</Characters>
  <Application>Microsoft Office Word</Application>
  <DocSecurity>0</DocSecurity>
  <Lines>103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33</cp:revision>
  <cp:lastPrinted>2007-10-05T06:59:00Z</cp:lastPrinted>
  <dcterms:created xsi:type="dcterms:W3CDTF">2021-03-05T08:11:00Z</dcterms:created>
  <dcterms:modified xsi:type="dcterms:W3CDTF">2022-03-31T08:59:00Z</dcterms:modified>
</cp:coreProperties>
</file>