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85502E" w14:textId="19C6FECB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D305C3">
        <w:rPr>
          <w:bCs/>
          <w:i w:val="0"/>
          <w:sz w:val="22"/>
          <w:szCs w:val="22"/>
        </w:rPr>
        <w:t>6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7361DAE9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18138F" w14:textId="74B68497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16A1E" w:rsidRPr="00916A1E">
        <w:rPr>
          <w:b/>
          <w:sz w:val="22"/>
          <w:szCs w:val="22"/>
        </w:rPr>
        <w:t>ZP/</w:t>
      </w:r>
      <w:r w:rsidR="00CE7797">
        <w:rPr>
          <w:b/>
          <w:sz w:val="22"/>
          <w:szCs w:val="22"/>
        </w:rPr>
        <w:t>20</w:t>
      </w:r>
      <w:r w:rsidR="00916A1E" w:rsidRPr="00916A1E">
        <w:rPr>
          <w:b/>
          <w:sz w:val="22"/>
          <w:szCs w:val="22"/>
        </w:rPr>
        <w:t>/202</w:t>
      </w:r>
      <w:r w:rsidR="00013B58">
        <w:rPr>
          <w:b/>
          <w:sz w:val="22"/>
          <w:szCs w:val="22"/>
        </w:rPr>
        <w:t>2</w:t>
      </w:r>
    </w:p>
    <w:p w14:paraId="12B3129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ADDFDA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159E49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0A32961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6E7754B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2FAC31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91AD02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4B1163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8ADAA2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16A1E" w:rsidRPr="00110593" w14:paraId="7F42CFDC" w14:textId="77777777" w:rsidTr="00CB125A">
        <w:tc>
          <w:tcPr>
            <w:tcW w:w="9104" w:type="dxa"/>
            <w:shd w:val="clear" w:color="auto" w:fill="D9D9D9"/>
          </w:tcPr>
          <w:p w14:paraId="096544CE" w14:textId="77777777" w:rsidR="00916A1E" w:rsidRPr="00110593" w:rsidRDefault="00916A1E" w:rsidP="00CB12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0D53E1" w14:textId="77777777" w:rsidR="00916A1E" w:rsidRPr="00110593" w:rsidRDefault="00916A1E" w:rsidP="00CB12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16A1E">
              <w:t>(Dz.U. poz. 2019 ze zm.)</w:t>
            </w:r>
            <w:r w:rsidRPr="00110593">
              <w:t xml:space="preserve"> (dalej jako: ustawa Pzp), dotyczące:</w:t>
            </w:r>
          </w:p>
          <w:p w14:paraId="53578553" w14:textId="77777777" w:rsidR="00916A1E" w:rsidRPr="0043102D" w:rsidRDefault="00916A1E" w:rsidP="00CB12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FA2AFE5" w14:textId="77777777" w:rsidR="00916A1E" w:rsidRPr="00110593" w:rsidRDefault="00916A1E" w:rsidP="00CB125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D2BC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CF61B2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087BC205" w14:textId="682C7195" w:rsidR="006E0FAA" w:rsidRPr="005E622E" w:rsidRDefault="00B14177" w:rsidP="00B14177">
      <w:pPr>
        <w:widowControl w:val="0"/>
        <w:tabs>
          <w:tab w:val="center" w:pos="4535"/>
          <w:tab w:val="left" w:pos="7889"/>
        </w:tabs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B14177">
        <w:rPr>
          <w:b/>
          <w:sz w:val="22"/>
          <w:szCs w:val="22"/>
        </w:rPr>
        <w:t>Zakup i dostawa wyrobów  medycznych</w:t>
      </w:r>
      <w:r>
        <w:rPr>
          <w:b/>
          <w:sz w:val="22"/>
          <w:szCs w:val="22"/>
        </w:rPr>
        <w:br/>
      </w:r>
      <w:r w:rsidRPr="00B14177">
        <w:rPr>
          <w:b/>
          <w:sz w:val="22"/>
          <w:szCs w:val="22"/>
        </w:rPr>
        <w:t xml:space="preserve"> (obłożenia, środki opatrunkowe, pozostałe materiały medyczne)</w:t>
      </w:r>
    </w:p>
    <w:p w14:paraId="0ECEE534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323BB5E3" w14:textId="7209E8A1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D305C3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7BD8F9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E39A02A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3C25A1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693A6A2" w14:textId="77777777" w:rsidTr="00C37CD2">
        <w:trPr>
          <w:trHeight w:val="321"/>
        </w:trPr>
        <w:tc>
          <w:tcPr>
            <w:tcW w:w="516" w:type="dxa"/>
          </w:tcPr>
          <w:p w14:paraId="52067D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E0DF3C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4D3FC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2E15577" w14:textId="77777777" w:rsidTr="009A4CD3">
        <w:tc>
          <w:tcPr>
            <w:tcW w:w="516" w:type="dxa"/>
          </w:tcPr>
          <w:p w14:paraId="096C4E5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B0585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DEC72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D0A1226" w14:textId="77777777" w:rsidTr="009A4CD3">
        <w:tc>
          <w:tcPr>
            <w:tcW w:w="516" w:type="dxa"/>
          </w:tcPr>
          <w:p w14:paraId="099874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8C583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C4A64C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666F11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63B6BB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0A081C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89FACD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0B7D1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E6A06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A4E9F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9B13C7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3EC941" w14:textId="77777777" w:rsidR="007C0556" w:rsidRDefault="007C0556">
      <w:r>
        <w:separator/>
      </w:r>
    </w:p>
  </w:endnote>
  <w:endnote w:type="continuationSeparator" w:id="0">
    <w:p w14:paraId="34071282" w14:textId="77777777" w:rsidR="007C0556" w:rsidRDefault="007C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F5D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156ED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199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0D71CA" w14:textId="43085640" w:rsidR="009A4CD3" w:rsidRDefault="002F0BB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68C53D" wp14:editId="0A964C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0B0F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2D33FB4" w14:textId="2CD983D0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698BDB" w14:textId="77777777" w:rsidR="007C0556" w:rsidRDefault="007C0556">
      <w:r>
        <w:separator/>
      </w:r>
    </w:p>
  </w:footnote>
  <w:footnote w:type="continuationSeparator" w:id="0">
    <w:p w14:paraId="098FFF64" w14:textId="77777777" w:rsidR="007C0556" w:rsidRDefault="007C0556">
      <w:r>
        <w:continuationSeparator/>
      </w:r>
    </w:p>
  </w:footnote>
  <w:footnote w:id="1">
    <w:p w14:paraId="7263BCB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56"/>
    <w:rsid w:val="0000184A"/>
    <w:rsid w:val="00012997"/>
    <w:rsid w:val="00013B58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2F0BB4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7468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C0556"/>
    <w:rsid w:val="007D36CE"/>
    <w:rsid w:val="008032C1"/>
    <w:rsid w:val="008300E9"/>
    <w:rsid w:val="008460DE"/>
    <w:rsid w:val="00882E9F"/>
    <w:rsid w:val="008843C0"/>
    <w:rsid w:val="008A0D67"/>
    <w:rsid w:val="008B3C7B"/>
    <w:rsid w:val="008C2CBF"/>
    <w:rsid w:val="008D4CAF"/>
    <w:rsid w:val="008E370F"/>
    <w:rsid w:val="009072AA"/>
    <w:rsid w:val="00916A1E"/>
    <w:rsid w:val="00917F13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14177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CE7797"/>
    <w:rsid w:val="00D305C3"/>
    <w:rsid w:val="00D74F94"/>
    <w:rsid w:val="00DD482A"/>
    <w:rsid w:val="00DE0396"/>
    <w:rsid w:val="00DE0405"/>
    <w:rsid w:val="00DE252B"/>
    <w:rsid w:val="00E04C12"/>
    <w:rsid w:val="00E31CE8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00F76C21"/>
  <w15:chartTrackingRefBased/>
  <w15:docId w15:val="{C7996DBD-9C5B-41AE-BF24-53DDFB79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BC1BC-537B-4FFD-B17C-DA20A25AF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207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Natalia Miłoś</cp:lastModifiedBy>
  <cp:revision>8</cp:revision>
  <cp:lastPrinted>2021-09-23T09:22:00Z</cp:lastPrinted>
  <dcterms:created xsi:type="dcterms:W3CDTF">2021-07-06T08:08:00Z</dcterms:created>
  <dcterms:modified xsi:type="dcterms:W3CDTF">2022-03-15T09:02:00Z</dcterms:modified>
</cp:coreProperties>
</file>