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D4745" w14:textId="77777777" w:rsidR="00FB7F50" w:rsidRPr="002245BE" w:rsidRDefault="002C1F52" w:rsidP="00D10E02">
      <w:pPr>
        <w:jc w:val="right"/>
        <w:rPr>
          <w:sz w:val="22"/>
          <w:szCs w:val="22"/>
        </w:rPr>
      </w:pPr>
      <w:bookmarkStart w:id="0" w:name="_Hlk53520193"/>
      <w:r w:rsidRPr="002C1F52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C1F52">
        <w:rPr>
          <w:sz w:val="22"/>
          <w:szCs w:val="22"/>
        </w:rPr>
        <w:t>2022-04-01</w:t>
      </w:r>
    </w:p>
    <w:p w14:paraId="1AE5615A" w14:textId="77777777" w:rsidR="002C1F52" w:rsidRPr="002C1F52" w:rsidRDefault="002C1F52" w:rsidP="00D10E02">
      <w:pPr>
        <w:rPr>
          <w:b/>
          <w:bCs/>
          <w:sz w:val="22"/>
          <w:szCs w:val="22"/>
        </w:rPr>
      </w:pPr>
      <w:r w:rsidRPr="002C1F52">
        <w:rPr>
          <w:b/>
          <w:bCs/>
          <w:sz w:val="22"/>
          <w:szCs w:val="22"/>
        </w:rPr>
        <w:t>Szpital Wojewódzki w Poznaniu</w:t>
      </w:r>
    </w:p>
    <w:p w14:paraId="6CD47317" w14:textId="77777777" w:rsidR="00FB7F50" w:rsidRPr="002245BE" w:rsidRDefault="002C1F52" w:rsidP="00D10E02">
      <w:pPr>
        <w:rPr>
          <w:b/>
          <w:bCs/>
          <w:sz w:val="22"/>
          <w:szCs w:val="22"/>
        </w:rPr>
      </w:pPr>
      <w:r w:rsidRPr="002C1F52">
        <w:rPr>
          <w:b/>
          <w:bCs/>
          <w:sz w:val="22"/>
          <w:szCs w:val="22"/>
        </w:rPr>
        <w:t>Dział Zamówień Publicznych</w:t>
      </w:r>
    </w:p>
    <w:p w14:paraId="2D501871" w14:textId="77777777" w:rsidR="00FB7F50" w:rsidRPr="002245BE" w:rsidRDefault="002C1F52" w:rsidP="00D10E02">
      <w:pPr>
        <w:rPr>
          <w:sz w:val="22"/>
          <w:szCs w:val="22"/>
        </w:rPr>
      </w:pPr>
      <w:r w:rsidRPr="002C1F52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2C1F52">
        <w:rPr>
          <w:sz w:val="22"/>
          <w:szCs w:val="22"/>
        </w:rPr>
        <w:t>7/19</w:t>
      </w:r>
    </w:p>
    <w:p w14:paraId="74C66DDB" w14:textId="77777777" w:rsidR="00FB7F50" w:rsidRPr="002245BE" w:rsidRDefault="002C1F52" w:rsidP="00D10E02">
      <w:pPr>
        <w:rPr>
          <w:sz w:val="22"/>
          <w:szCs w:val="22"/>
        </w:rPr>
      </w:pPr>
      <w:r w:rsidRPr="002C1F52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C1F52">
        <w:rPr>
          <w:sz w:val="22"/>
          <w:szCs w:val="22"/>
        </w:rPr>
        <w:t>Poznań</w:t>
      </w:r>
    </w:p>
    <w:p w14:paraId="6718877B" w14:textId="3694D6FD" w:rsidR="00E62859" w:rsidRDefault="00E62859" w:rsidP="00D10E02">
      <w:pPr>
        <w:rPr>
          <w:sz w:val="22"/>
          <w:szCs w:val="22"/>
        </w:rPr>
      </w:pPr>
    </w:p>
    <w:p w14:paraId="070885E0" w14:textId="77777777" w:rsidR="00D10E02" w:rsidRDefault="00D10E02" w:rsidP="00D10E02">
      <w:pPr>
        <w:rPr>
          <w:sz w:val="22"/>
          <w:szCs w:val="22"/>
        </w:rPr>
      </w:pPr>
    </w:p>
    <w:p w14:paraId="33126103" w14:textId="77777777" w:rsidR="00E62859" w:rsidRPr="00E62859" w:rsidRDefault="00E62859" w:rsidP="00D10E02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3207612" w14:textId="6D048D4E" w:rsidR="00E62859" w:rsidRDefault="00E62859" w:rsidP="00D10E0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2ADEC9C" w14:textId="455AFF81" w:rsidR="00D10E02" w:rsidRDefault="00D10E02" w:rsidP="00D10E0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F08C1BE" w14:textId="77777777" w:rsidR="00D10E02" w:rsidRPr="00C65E53" w:rsidRDefault="00D10E02" w:rsidP="00D10E0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F5E8367" w14:textId="77777777" w:rsidR="008642B3" w:rsidRDefault="009F0E5C" w:rsidP="00D10E02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17E3F1B8" w14:textId="1DFD739C" w:rsidR="008642B3" w:rsidRDefault="008642B3" w:rsidP="00D10E0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1F48FC7E" w14:textId="4E0B38ED" w:rsidR="00D10E02" w:rsidRDefault="00D10E02" w:rsidP="00D10E0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2C1F52" w:rsidRPr="00607F9B" w14:paraId="43AF2C22" w14:textId="77777777" w:rsidTr="00D10E02">
        <w:trPr>
          <w:trHeight w:val="638"/>
        </w:trPr>
        <w:tc>
          <w:tcPr>
            <w:tcW w:w="1023" w:type="dxa"/>
            <w:shd w:val="clear" w:color="auto" w:fill="auto"/>
          </w:tcPr>
          <w:p w14:paraId="1EBCD785" w14:textId="77777777" w:rsidR="002C1F52" w:rsidRPr="00607F9B" w:rsidRDefault="002C1F52" w:rsidP="00D10E0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01CF6AB0" w14:textId="77777777" w:rsidR="002C1F52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1F52">
              <w:rPr>
                <w:sz w:val="22"/>
                <w:szCs w:val="22"/>
              </w:rPr>
              <w:t>podstawowy</w:t>
            </w:r>
            <w:r w:rsidR="00D10E02">
              <w:rPr>
                <w:sz w:val="22"/>
                <w:szCs w:val="22"/>
              </w:rPr>
              <w:t>m</w:t>
            </w:r>
            <w:r w:rsidRPr="002C1F5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1F52">
              <w:rPr>
                <w:b/>
                <w:bCs/>
                <w:sz w:val="22"/>
                <w:szCs w:val="22"/>
              </w:rPr>
              <w:t>Zakup aparatury medycznej dla Szpitala Wojewódzkiego w Poznaniu - 7 części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1F52">
              <w:rPr>
                <w:b/>
                <w:sz w:val="22"/>
                <w:szCs w:val="22"/>
              </w:rPr>
              <w:t>SZW/DZP/11/2022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681D369A" w14:textId="77777777" w:rsidR="00D10E02" w:rsidRDefault="00D10E02" w:rsidP="00D10E02">
            <w:pPr>
              <w:jc w:val="both"/>
              <w:rPr>
                <w:bCs/>
                <w:sz w:val="22"/>
                <w:szCs w:val="22"/>
              </w:rPr>
            </w:pPr>
          </w:p>
          <w:p w14:paraId="4DA4BB38" w14:textId="0D3C9498" w:rsidR="00D10E02" w:rsidRPr="00607F9B" w:rsidRDefault="00D10E02" w:rsidP="00D10E02">
            <w:pPr>
              <w:jc w:val="both"/>
              <w:rPr>
                <w:sz w:val="22"/>
                <w:szCs w:val="22"/>
              </w:rPr>
            </w:pPr>
          </w:p>
        </w:tc>
      </w:tr>
    </w:tbl>
    <w:p w14:paraId="67F1EF4E" w14:textId="72937CAE" w:rsidR="008642B3" w:rsidRDefault="00C65E53" w:rsidP="00D10E0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C1F52" w:rsidRPr="002C1F52">
        <w:rPr>
          <w:b/>
          <w:sz w:val="22"/>
          <w:szCs w:val="22"/>
        </w:rPr>
        <w:t>Szpital Wojewódzki w Poznaniu</w:t>
      </w:r>
      <w:r w:rsidR="00D10E02">
        <w:rPr>
          <w:b/>
          <w:sz w:val="22"/>
          <w:szCs w:val="22"/>
        </w:rPr>
        <w:t xml:space="preserve">, </w:t>
      </w:r>
      <w:r w:rsidR="002C1F52" w:rsidRPr="002C1F52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C1F52" w:rsidRPr="002C1F52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1F230B2F" w14:textId="77777777" w:rsidR="00D10E02" w:rsidRDefault="00D10E02" w:rsidP="00D10E0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C1F52" w14:paraId="2F7C71E6" w14:textId="77777777" w:rsidTr="00FA00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77672AE" w14:textId="77777777" w:rsidR="002C1F52" w:rsidRPr="00D26ED6" w:rsidRDefault="002C1F52" w:rsidP="00D10E02">
            <w:pPr>
              <w:jc w:val="both"/>
              <w:rPr>
                <w:b/>
                <w:sz w:val="22"/>
                <w:szCs w:val="22"/>
              </w:rPr>
            </w:pPr>
            <w:r w:rsidRPr="002C1F52">
              <w:rPr>
                <w:b/>
                <w:sz w:val="22"/>
                <w:szCs w:val="22"/>
              </w:rPr>
              <w:t>ERBE Polska Sp. z o.o.</w:t>
            </w:r>
          </w:p>
          <w:p w14:paraId="261A53E8" w14:textId="4AF99092" w:rsidR="002C1F52" w:rsidRPr="009F0E5C" w:rsidRDefault="00F62CC4" w:rsidP="00D10E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Al. Rzeczypospolitej 14/2.8</w:t>
            </w:r>
          </w:p>
          <w:p w14:paraId="5B11A4D3" w14:textId="77AF608D" w:rsidR="002C1F52" w:rsidRPr="009F0E5C" w:rsidRDefault="00F62CC4" w:rsidP="00D10E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02-972</w:t>
            </w:r>
            <w:r w:rsidR="002C1F52" w:rsidRPr="009F0E5C">
              <w:rPr>
                <w:bCs/>
                <w:sz w:val="22"/>
                <w:szCs w:val="22"/>
              </w:rPr>
              <w:t xml:space="preserve"> </w:t>
            </w:r>
            <w:r w:rsidR="002C1F52" w:rsidRPr="002C1F52">
              <w:rPr>
                <w:bCs/>
                <w:sz w:val="22"/>
                <w:szCs w:val="22"/>
              </w:rPr>
              <w:t>WARSZAWA</w:t>
            </w:r>
          </w:p>
          <w:p w14:paraId="79E4EE56" w14:textId="6A6EAA7D" w:rsidR="002C1F52" w:rsidRPr="00211A34" w:rsidRDefault="002C1F52" w:rsidP="00D10E0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10E0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C1F5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C1F52">
              <w:rPr>
                <w:sz w:val="22"/>
                <w:szCs w:val="22"/>
              </w:rPr>
              <w:t>Diatermia chirurgiczna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52">
              <w:rPr>
                <w:b/>
                <w:sz w:val="22"/>
                <w:szCs w:val="22"/>
              </w:rPr>
              <w:t>83 717.52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E9845D0" w14:textId="77777777" w:rsidR="002C1F52" w:rsidRPr="00D26ED6" w:rsidRDefault="002C1F52" w:rsidP="00D10E0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BB1E0C" w14:textId="77777777" w:rsidR="002C1F52" w:rsidRDefault="002C1F52" w:rsidP="00D10E02">
            <w:pPr>
              <w:pStyle w:val="Nagwek"/>
              <w:tabs>
                <w:tab w:val="clear" w:pos="4536"/>
                <w:tab w:val="clear" w:pos="9072"/>
              </w:tabs>
            </w:pPr>
            <w:r w:rsidRPr="002C1F52">
              <w:t>Oferta spełnia wymagania formalno-prawne i jest zgodna z SWZ. Jedyna oferta.</w:t>
            </w:r>
          </w:p>
        </w:tc>
      </w:tr>
      <w:tr w:rsidR="002C1F52" w14:paraId="6EF30D08" w14:textId="77777777" w:rsidTr="00FA00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42A5F97" w14:textId="77777777" w:rsidR="002C1F52" w:rsidRPr="00D26ED6" w:rsidRDefault="002C1F52" w:rsidP="00D10E0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C1F52">
              <w:rPr>
                <w:b/>
                <w:sz w:val="22"/>
                <w:szCs w:val="22"/>
              </w:rPr>
              <w:t>Videomed</w:t>
            </w:r>
            <w:proofErr w:type="spellEnd"/>
            <w:r w:rsidRPr="002C1F52">
              <w:rPr>
                <w:b/>
                <w:sz w:val="22"/>
                <w:szCs w:val="22"/>
              </w:rPr>
              <w:t xml:space="preserve"> Zakład Elektroniczny</w:t>
            </w:r>
          </w:p>
          <w:p w14:paraId="78A2184A" w14:textId="77777777" w:rsidR="002C1F52" w:rsidRPr="009F0E5C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>ul. Klonowa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52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8AD96C" w14:textId="1E17ED0C" w:rsidR="002C1F52" w:rsidRPr="009F0E5C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>58-310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52">
              <w:rPr>
                <w:bCs/>
                <w:sz w:val="22"/>
                <w:szCs w:val="22"/>
              </w:rPr>
              <w:t>Szcz</w:t>
            </w:r>
            <w:r w:rsidR="00F62CC4">
              <w:rPr>
                <w:bCs/>
                <w:sz w:val="22"/>
                <w:szCs w:val="22"/>
              </w:rPr>
              <w:t>a</w:t>
            </w:r>
            <w:r w:rsidRPr="002C1F52">
              <w:rPr>
                <w:bCs/>
                <w:sz w:val="22"/>
                <w:szCs w:val="22"/>
              </w:rPr>
              <w:t>wno Zdrój</w:t>
            </w:r>
          </w:p>
          <w:p w14:paraId="44165801" w14:textId="458DC4D0" w:rsidR="002C1F52" w:rsidRPr="00211A34" w:rsidRDefault="002C1F52" w:rsidP="00D10E0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10E0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C1F5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C1F52">
              <w:rPr>
                <w:sz w:val="22"/>
                <w:szCs w:val="22"/>
              </w:rPr>
              <w:t>Optyka laparoskopowa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52">
              <w:rPr>
                <w:b/>
                <w:sz w:val="22"/>
                <w:szCs w:val="22"/>
              </w:rPr>
              <w:t>8 100.00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83AFCC6" w14:textId="77777777" w:rsidR="002C1F52" w:rsidRPr="00D26ED6" w:rsidRDefault="002C1F52" w:rsidP="00D10E0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A000CAC" w14:textId="77777777" w:rsidR="002C1F52" w:rsidRDefault="002C1F52" w:rsidP="00D10E02">
            <w:pPr>
              <w:pStyle w:val="Nagwek"/>
              <w:tabs>
                <w:tab w:val="clear" w:pos="4536"/>
                <w:tab w:val="clear" w:pos="9072"/>
              </w:tabs>
            </w:pPr>
            <w:r w:rsidRPr="002C1F52">
              <w:t>Oferta spełnia wymagania formalno-prawne i jest zgodna z SWZ.</w:t>
            </w:r>
          </w:p>
        </w:tc>
      </w:tr>
      <w:tr w:rsidR="002C1F52" w14:paraId="18BBA6EE" w14:textId="77777777" w:rsidTr="00FA00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D47D122" w14:textId="77777777" w:rsidR="002C1F52" w:rsidRPr="00D26ED6" w:rsidRDefault="002C1F52" w:rsidP="00D10E02">
            <w:pPr>
              <w:jc w:val="both"/>
              <w:rPr>
                <w:b/>
                <w:sz w:val="22"/>
                <w:szCs w:val="22"/>
              </w:rPr>
            </w:pPr>
            <w:r w:rsidRPr="002C1F52">
              <w:rPr>
                <w:b/>
                <w:sz w:val="22"/>
                <w:szCs w:val="22"/>
              </w:rPr>
              <w:t>INOMED POLSKA Sp. z o.o.</w:t>
            </w:r>
          </w:p>
          <w:p w14:paraId="472EEE7A" w14:textId="5A5AEACB" w:rsidR="002C1F52" w:rsidRPr="009F0E5C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 xml:space="preserve">ul. </w:t>
            </w:r>
            <w:r w:rsidR="005A7A06">
              <w:rPr>
                <w:bCs/>
                <w:sz w:val="22"/>
                <w:szCs w:val="22"/>
              </w:rPr>
              <w:t>Bursztynowa</w:t>
            </w:r>
            <w:r w:rsidR="00293AF4">
              <w:rPr>
                <w:bCs/>
                <w:sz w:val="22"/>
                <w:szCs w:val="22"/>
              </w:rPr>
              <w:t xml:space="preserve"> 4/D1</w:t>
            </w:r>
          </w:p>
          <w:p w14:paraId="6E7F922A" w14:textId="2CCAEBEB" w:rsidR="002C1F52" w:rsidRPr="009F0E5C" w:rsidRDefault="00293AF4" w:rsidP="00D10E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83-021 Rokitnica</w:t>
            </w:r>
          </w:p>
          <w:p w14:paraId="28EF32F7" w14:textId="025CD2CE" w:rsidR="002C1F52" w:rsidRPr="00211A34" w:rsidRDefault="002C1F52" w:rsidP="00D10E0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10E0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C1F52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2C1F52">
              <w:rPr>
                <w:sz w:val="22"/>
                <w:szCs w:val="22"/>
              </w:rPr>
              <w:t>Neuromonitoring</w:t>
            </w:r>
            <w:proofErr w:type="spellEnd"/>
            <w:r w:rsidRPr="002C1F52">
              <w:rPr>
                <w:sz w:val="22"/>
                <w:szCs w:val="22"/>
              </w:rPr>
              <w:t xml:space="preserve"> nerwów </w:t>
            </w:r>
            <w:proofErr w:type="spellStart"/>
            <w:r w:rsidRPr="002C1F52">
              <w:rPr>
                <w:sz w:val="22"/>
                <w:szCs w:val="22"/>
              </w:rPr>
              <w:t>kratniowych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52">
              <w:rPr>
                <w:b/>
                <w:sz w:val="22"/>
                <w:szCs w:val="22"/>
              </w:rPr>
              <w:t>87 480.00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82EBEB" w14:textId="77777777" w:rsidR="002C1F52" w:rsidRPr="00D26ED6" w:rsidRDefault="002C1F52" w:rsidP="00D10E0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A18D6E" w14:textId="77777777" w:rsidR="002C1F52" w:rsidRDefault="002C1F52" w:rsidP="00D10E02">
            <w:pPr>
              <w:pStyle w:val="Nagwek"/>
              <w:tabs>
                <w:tab w:val="clear" w:pos="4536"/>
                <w:tab w:val="clear" w:pos="9072"/>
              </w:tabs>
            </w:pPr>
            <w:r w:rsidRPr="002C1F52">
              <w:t>Oferta spełnia wymagania formalno-prawne i jest zgodna z SWZ. Jedyna oferta.</w:t>
            </w:r>
          </w:p>
        </w:tc>
      </w:tr>
      <w:tr w:rsidR="002C1F52" w14:paraId="28A1B087" w14:textId="77777777" w:rsidTr="00FA00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1FFB680" w14:textId="77777777" w:rsidR="002C1F52" w:rsidRPr="00D26ED6" w:rsidRDefault="002C1F52" w:rsidP="00D10E0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C1F52">
              <w:rPr>
                <w:b/>
                <w:sz w:val="22"/>
                <w:szCs w:val="22"/>
              </w:rPr>
              <w:t>Videomed</w:t>
            </w:r>
            <w:proofErr w:type="spellEnd"/>
            <w:r w:rsidRPr="002C1F52">
              <w:rPr>
                <w:b/>
                <w:sz w:val="22"/>
                <w:szCs w:val="22"/>
              </w:rPr>
              <w:t xml:space="preserve"> Zakład Elektroniczny</w:t>
            </w:r>
          </w:p>
          <w:p w14:paraId="7A09359F" w14:textId="77777777" w:rsidR="002C1F52" w:rsidRPr="009F0E5C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>ul. Klonowa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52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5B0EF8" w14:textId="7FC96019" w:rsidR="002C1F52" w:rsidRPr="009F0E5C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>58-310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52">
              <w:rPr>
                <w:bCs/>
                <w:sz w:val="22"/>
                <w:szCs w:val="22"/>
              </w:rPr>
              <w:t>Szcz</w:t>
            </w:r>
            <w:r w:rsidR="00293AF4">
              <w:rPr>
                <w:bCs/>
                <w:sz w:val="22"/>
                <w:szCs w:val="22"/>
              </w:rPr>
              <w:t>a</w:t>
            </w:r>
            <w:r w:rsidRPr="002C1F52">
              <w:rPr>
                <w:bCs/>
                <w:sz w:val="22"/>
                <w:szCs w:val="22"/>
              </w:rPr>
              <w:t>wno Zdrój</w:t>
            </w:r>
          </w:p>
          <w:p w14:paraId="1B1D266D" w14:textId="0092459B" w:rsidR="002C1F52" w:rsidRPr="00211A34" w:rsidRDefault="002C1F52" w:rsidP="00D10E0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10E0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C1F52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C1F52">
              <w:rPr>
                <w:sz w:val="22"/>
                <w:szCs w:val="22"/>
              </w:rPr>
              <w:t>Optyka laryngologiczna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52">
              <w:rPr>
                <w:b/>
                <w:sz w:val="22"/>
                <w:szCs w:val="22"/>
              </w:rPr>
              <w:t>6 156.00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857F618" w14:textId="77777777" w:rsidR="002C1F52" w:rsidRPr="00D26ED6" w:rsidRDefault="002C1F52" w:rsidP="00D10E0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188D008" w14:textId="77777777" w:rsidR="002C1F52" w:rsidRDefault="002C1F52" w:rsidP="00D10E02">
            <w:pPr>
              <w:pStyle w:val="Nagwek"/>
              <w:tabs>
                <w:tab w:val="clear" w:pos="4536"/>
                <w:tab w:val="clear" w:pos="9072"/>
              </w:tabs>
            </w:pPr>
            <w:r w:rsidRPr="002C1F52">
              <w:t>Oferta spełnia wymagania formalno-prawne i jest zgodna z SWZ.</w:t>
            </w:r>
          </w:p>
        </w:tc>
      </w:tr>
      <w:tr w:rsidR="002C1F52" w14:paraId="68D3FF76" w14:textId="77777777" w:rsidTr="00FA00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DFDFAFD" w14:textId="77777777" w:rsidR="002C1F52" w:rsidRPr="00D26ED6" w:rsidRDefault="002C1F52" w:rsidP="00D10E02">
            <w:pPr>
              <w:jc w:val="both"/>
              <w:rPr>
                <w:b/>
                <w:sz w:val="22"/>
                <w:szCs w:val="22"/>
              </w:rPr>
            </w:pPr>
            <w:r w:rsidRPr="002C1F52">
              <w:rPr>
                <w:b/>
                <w:sz w:val="22"/>
                <w:szCs w:val="22"/>
              </w:rPr>
              <w:t>Medtronic Poland Sp. z o.o.</w:t>
            </w:r>
          </w:p>
          <w:p w14:paraId="7392B4D7" w14:textId="233C8B52" w:rsidR="002C1F52" w:rsidRPr="009F0E5C" w:rsidRDefault="00293AF4" w:rsidP="00D10E0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C1F52" w:rsidRPr="002C1F52">
              <w:rPr>
                <w:bCs/>
                <w:sz w:val="22"/>
                <w:szCs w:val="22"/>
              </w:rPr>
              <w:t>Polna</w:t>
            </w:r>
            <w:r w:rsidR="002C1F52" w:rsidRPr="009F0E5C">
              <w:rPr>
                <w:bCs/>
                <w:sz w:val="22"/>
                <w:szCs w:val="22"/>
              </w:rPr>
              <w:t xml:space="preserve"> </w:t>
            </w:r>
            <w:r w:rsidR="002C1F52" w:rsidRPr="002C1F52">
              <w:rPr>
                <w:bCs/>
                <w:sz w:val="22"/>
                <w:szCs w:val="22"/>
              </w:rPr>
              <w:t>11</w:t>
            </w:r>
            <w:r w:rsidR="002C1F52">
              <w:rPr>
                <w:bCs/>
                <w:sz w:val="22"/>
                <w:szCs w:val="22"/>
              </w:rPr>
              <w:t xml:space="preserve"> </w:t>
            </w:r>
          </w:p>
          <w:p w14:paraId="5E30A2C0" w14:textId="77777777" w:rsidR="002C1F52" w:rsidRPr="009F0E5C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52">
              <w:rPr>
                <w:bCs/>
                <w:sz w:val="22"/>
                <w:szCs w:val="22"/>
              </w:rPr>
              <w:t>Warszawa</w:t>
            </w:r>
          </w:p>
          <w:p w14:paraId="63010C5E" w14:textId="34F3306E" w:rsidR="002C1F52" w:rsidRPr="00211A34" w:rsidRDefault="002C1F52" w:rsidP="00D10E0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10E0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C1F52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C1F52">
              <w:rPr>
                <w:sz w:val="22"/>
                <w:szCs w:val="22"/>
              </w:rPr>
              <w:t>Wiertła do operacji endoskopowych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52">
              <w:rPr>
                <w:b/>
                <w:sz w:val="22"/>
                <w:szCs w:val="22"/>
              </w:rPr>
              <w:t>40 446.00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A445C79" w14:textId="77777777" w:rsidR="002C1F52" w:rsidRPr="00D26ED6" w:rsidRDefault="002C1F52" w:rsidP="00D10E0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9C5E21" w14:textId="77777777" w:rsidR="002C1F52" w:rsidRDefault="002C1F52" w:rsidP="00D10E02">
            <w:pPr>
              <w:pStyle w:val="Nagwek"/>
              <w:tabs>
                <w:tab w:val="clear" w:pos="4536"/>
                <w:tab w:val="clear" w:pos="9072"/>
              </w:tabs>
            </w:pPr>
            <w:r w:rsidRPr="002C1F52">
              <w:t>Oferta spełnia wymagania formalno-prawne i jest zgodna z SWZ. Jedyna oferta.</w:t>
            </w:r>
          </w:p>
        </w:tc>
      </w:tr>
      <w:tr w:rsidR="002C1F52" w14:paraId="11C8675D" w14:textId="77777777" w:rsidTr="00FA00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7FC4C3A" w14:textId="77777777" w:rsidR="002C1F52" w:rsidRPr="00D26ED6" w:rsidRDefault="002C1F52" w:rsidP="00D10E02">
            <w:pPr>
              <w:jc w:val="both"/>
              <w:rPr>
                <w:b/>
                <w:sz w:val="22"/>
                <w:szCs w:val="22"/>
              </w:rPr>
            </w:pPr>
            <w:r w:rsidRPr="002C1F52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1505184D" w14:textId="6C11D2D8" w:rsidR="002C1F52" w:rsidRPr="009F0E5C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 xml:space="preserve">ul. </w:t>
            </w:r>
            <w:r w:rsidR="00293AF4">
              <w:rPr>
                <w:bCs/>
                <w:sz w:val="22"/>
                <w:szCs w:val="22"/>
              </w:rPr>
              <w:t>Wynalazek 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F820388" w14:textId="6267B0A7" w:rsidR="002C1F52" w:rsidRPr="009F0E5C" w:rsidRDefault="002C1F52" w:rsidP="00D10E02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>02-67</w:t>
            </w:r>
            <w:r w:rsidR="00293AF4">
              <w:rPr>
                <w:bCs/>
                <w:sz w:val="22"/>
                <w:szCs w:val="22"/>
              </w:rPr>
              <w:t>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1F52">
              <w:rPr>
                <w:bCs/>
                <w:sz w:val="22"/>
                <w:szCs w:val="22"/>
              </w:rPr>
              <w:t>Warszawa</w:t>
            </w:r>
          </w:p>
          <w:p w14:paraId="4096EEC3" w14:textId="3AE4F352" w:rsidR="002C1F52" w:rsidRPr="00211A34" w:rsidRDefault="002C1F52" w:rsidP="00D10E0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10E0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C1F52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2C1F52">
              <w:rPr>
                <w:sz w:val="22"/>
                <w:szCs w:val="22"/>
              </w:rPr>
              <w:t>Ureterorenoskop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52">
              <w:rPr>
                <w:b/>
                <w:sz w:val="22"/>
                <w:szCs w:val="22"/>
              </w:rPr>
              <w:t>26 458.43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5284B4" w14:textId="77777777" w:rsidR="002C1F52" w:rsidRPr="00D26ED6" w:rsidRDefault="002C1F52" w:rsidP="00D10E0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B9F3BC" w14:textId="77777777" w:rsidR="002C1F52" w:rsidRDefault="002C1F52" w:rsidP="00D10E02">
            <w:pPr>
              <w:pStyle w:val="Nagwek"/>
              <w:tabs>
                <w:tab w:val="clear" w:pos="4536"/>
                <w:tab w:val="clear" w:pos="9072"/>
              </w:tabs>
            </w:pPr>
            <w:r w:rsidRPr="002C1F52">
              <w:t>Oferta spełnia wymagania formalno-prawne i jest zgodna z SWZ. Jedyna oferta.</w:t>
            </w:r>
          </w:p>
        </w:tc>
      </w:tr>
      <w:tr w:rsidR="002C1F52" w14:paraId="4655A999" w14:textId="77777777" w:rsidTr="00FA00D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0321C32" w14:textId="77777777" w:rsidR="002C1F52" w:rsidRPr="00D26ED6" w:rsidRDefault="002C1F52" w:rsidP="00D10E02">
            <w:pPr>
              <w:jc w:val="both"/>
              <w:rPr>
                <w:b/>
                <w:sz w:val="22"/>
                <w:szCs w:val="22"/>
              </w:rPr>
            </w:pPr>
            <w:r w:rsidRPr="002C1F52">
              <w:rPr>
                <w:b/>
                <w:sz w:val="22"/>
                <w:szCs w:val="22"/>
              </w:rPr>
              <w:t>OLYMPUS POLSKA Sp. z o.o.</w:t>
            </w:r>
          </w:p>
          <w:p w14:paraId="2FCD66C2" w14:textId="77777777" w:rsidR="00293AF4" w:rsidRPr="009F0E5C" w:rsidRDefault="00293AF4" w:rsidP="00293AF4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Wynalazek 1 </w:t>
            </w:r>
          </w:p>
          <w:p w14:paraId="53CF2624" w14:textId="75EBF55E" w:rsidR="002C1F52" w:rsidRPr="009F0E5C" w:rsidRDefault="00293AF4" w:rsidP="00293AF4">
            <w:pPr>
              <w:jc w:val="both"/>
              <w:rPr>
                <w:bCs/>
                <w:sz w:val="22"/>
                <w:szCs w:val="22"/>
              </w:rPr>
            </w:pPr>
            <w:r w:rsidRPr="002C1F52">
              <w:rPr>
                <w:bCs/>
                <w:sz w:val="22"/>
                <w:szCs w:val="22"/>
              </w:rPr>
              <w:t>02-67</w:t>
            </w:r>
            <w:r>
              <w:rPr>
                <w:bCs/>
                <w:sz w:val="22"/>
                <w:szCs w:val="22"/>
              </w:rPr>
              <w:t>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2C1F52" w:rsidRPr="002C1F52">
              <w:rPr>
                <w:bCs/>
                <w:sz w:val="22"/>
                <w:szCs w:val="22"/>
              </w:rPr>
              <w:t>Warszawa</w:t>
            </w:r>
          </w:p>
          <w:p w14:paraId="3FAB6308" w14:textId="3D1BDCC5" w:rsidR="002C1F52" w:rsidRPr="00211A34" w:rsidRDefault="002C1F52" w:rsidP="00D10E0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10E0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2C1F52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2C1F52">
              <w:rPr>
                <w:sz w:val="22"/>
                <w:szCs w:val="22"/>
              </w:rPr>
              <w:t>Cystoskop zabiegowy z kleszczykami urologicznymi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2C1F52">
              <w:rPr>
                <w:b/>
                <w:sz w:val="22"/>
                <w:szCs w:val="22"/>
              </w:rPr>
              <w:t>22 779.50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D02F9A2" w14:textId="77777777" w:rsidR="002C1F52" w:rsidRPr="00D26ED6" w:rsidRDefault="002C1F52" w:rsidP="00D10E02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62F7984" w14:textId="77777777" w:rsidR="002C1F52" w:rsidRDefault="002C1F52" w:rsidP="00D10E02">
            <w:pPr>
              <w:pStyle w:val="Nagwek"/>
              <w:tabs>
                <w:tab w:val="clear" w:pos="4536"/>
                <w:tab w:val="clear" w:pos="9072"/>
              </w:tabs>
            </w:pPr>
            <w:r w:rsidRPr="002C1F52">
              <w:t>Oferta spełnia wymagania formalno-prawne i jest zgodna z SWZ. Jedyna oferta.</w:t>
            </w:r>
          </w:p>
        </w:tc>
      </w:tr>
    </w:tbl>
    <w:p w14:paraId="7248B913" w14:textId="77777777" w:rsidR="00D10E02" w:rsidRDefault="00D10E02" w:rsidP="00D10E02">
      <w:pPr>
        <w:jc w:val="both"/>
        <w:rPr>
          <w:color w:val="000000"/>
          <w:sz w:val="22"/>
          <w:szCs w:val="22"/>
        </w:rPr>
      </w:pPr>
    </w:p>
    <w:p w14:paraId="5F583AF5" w14:textId="70F1409D" w:rsidR="003A0AFC" w:rsidRPr="00756CDA" w:rsidRDefault="00915B9E" w:rsidP="00D10E0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835"/>
        <w:gridCol w:w="3402"/>
        <w:gridCol w:w="1276"/>
      </w:tblGrid>
      <w:tr w:rsidR="00211A34" w:rsidRPr="00834EF4" w14:paraId="5D8318D6" w14:textId="77777777" w:rsidTr="00C7784A">
        <w:tc>
          <w:tcPr>
            <w:tcW w:w="1985" w:type="dxa"/>
            <w:shd w:val="clear" w:color="auto" w:fill="F3F3F3"/>
          </w:tcPr>
          <w:p w14:paraId="56DAA3D1" w14:textId="77777777" w:rsidR="00211A34" w:rsidRPr="00211A34" w:rsidRDefault="00211A34" w:rsidP="00D10E0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14:paraId="1CCB6876" w14:textId="77777777" w:rsidR="00211A34" w:rsidRPr="00211A34" w:rsidRDefault="00211A34" w:rsidP="00D10E0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14:paraId="4273410C" w14:textId="77777777" w:rsidR="00211A34" w:rsidRPr="00211A34" w:rsidRDefault="00211A34" w:rsidP="00D10E0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5A933C74" w14:textId="77777777" w:rsidR="00211A34" w:rsidRPr="00211A34" w:rsidRDefault="00211A34" w:rsidP="00D10E0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C1F52" w:rsidRPr="00834EF4" w14:paraId="3B9ACCFC" w14:textId="77777777" w:rsidTr="00C7784A">
        <w:tc>
          <w:tcPr>
            <w:tcW w:w="1985" w:type="dxa"/>
            <w:shd w:val="clear" w:color="auto" w:fill="auto"/>
          </w:tcPr>
          <w:p w14:paraId="095CBCC3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52">
              <w:rPr>
                <w:sz w:val="20"/>
                <w:szCs w:val="20"/>
              </w:rPr>
              <w:t>Diatermia chirurgiczna</w:t>
            </w:r>
          </w:p>
        </w:tc>
        <w:tc>
          <w:tcPr>
            <w:tcW w:w="2835" w:type="dxa"/>
            <w:shd w:val="clear" w:color="auto" w:fill="auto"/>
          </w:tcPr>
          <w:p w14:paraId="45C23159" w14:textId="77777777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>ERBE Polska Sp. z o.o.</w:t>
            </w:r>
          </w:p>
          <w:p w14:paraId="79D91360" w14:textId="77777777" w:rsidR="00C7784A" w:rsidRDefault="00C7784A" w:rsidP="00D10E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Rzeczypospolitej 14/2.8</w:t>
            </w:r>
            <w:r w:rsidR="002C1F52" w:rsidRPr="00211A34">
              <w:rPr>
                <w:sz w:val="20"/>
                <w:szCs w:val="20"/>
              </w:rPr>
              <w:t xml:space="preserve"> </w:t>
            </w:r>
          </w:p>
          <w:p w14:paraId="08C119A5" w14:textId="17C93A7F" w:rsidR="002C1F52" w:rsidRPr="00211A34" w:rsidRDefault="00C7784A" w:rsidP="00D10E02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02-972 </w:t>
            </w:r>
            <w:r w:rsidR="002C1F52" w:rsidRPr="002C1F52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14:paraId="73017A52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- 60.00</w:t>
            </w:r>
          </w:p>
          <w:p w14:paraId="1ABEA283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- 10.00</w:t>
            </w:r>
          </w:p>
          <w:p w14:paraId="1E6D45D9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1D4988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70,00</w:t>
            </w:r>
          </w:p>
        </w:tc>
      </w:tr>
      <w:tr w:rsidR="002C1F52" w:rsidRPr="00834EF4" w14:paraId="2716A21A" w14:textId="77777777" w:rsidTr="00C7784A">
        <w:tc>
          <w:tcPr>
            <w:tcW w:w="1985" w:type="dxa"/>
            <w:shd w:val="clear" w:color="auto" w:fill="auto"/>
          </w:tcPr>
          <w:p w14:paraId="3CB6AC93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52">
              <w:rPr>
                <w:sz w:val="20"/>
                <w:szCs w:val="20"/>
              </w:rPr>
              <w:t>Optyka laparoskopowa</w:t>
            </w:r>
          </w:p>
        </w:tc>
        <w:tc>
          <w:tcPr>
            <w:tcW w:w="2835" w:type="dxa"/>
            <w:shd w:val="clear" w:color="auto" w:fill="auto"/>
          </w:tcPr>
          <w:p w14:paraId="470752C0" w14:textId="77777777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C1F52">
              <w:rPr>
                <w:b/>
                <w:bCs/>
                <w:sz w:val="20"/>
                <w:szCs w:val="20"/>
              </w:rPr>
              <w:t>Videomed</w:t>
            </w:r>
            <w:proofErr w:type="spellEnd"/>
            <w:r w:rsidRPr="002C1F52">
              <w:rPr>
                <w:b/>
                <w:bCs/>
                <w:sz w:val="20"/>
                <w:szCs w:val="20"/>
              </w:rPr>
              <w:t xml:space="preserve"> Zakład Elektroniczny</w:t>
            </w:r>
          </w:p>
          <w:p w14:paraId="7EFE774C" w14:textId="77777777" w:rsidR="002C1F52" w:rsidRPr="00211A34" w:rsidRDefault="002C1F52" w:rsidP="00D10E02">
            <w:pPr>
              <w:rPr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ul. Klonowa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18</w:t>
            </w:r>
          </w:p>
          <w:p w14:paraId="03339FDD" w14:textId="2B96B7A1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58-310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Szcz</w:t>
            </w:r>
            <w:r w:rsidR="00C7784A">
              <w:rPr>
                <w:sz w:val="20"/>
                <w:szCs w:val="20"/>
              </w:rPr>
              <w:t>a</w:t>
            </w:r>
            <w:r w:rsidRPr="002C1F52">
              <w:rPr>
                <w:sz w:val="20"/>
                <w:szCs w:val="20"/>
              </w:rPr>
              <w:t>wno Zdrój</w:t>
            </w:r>
          </w:p>
        </w:tc>
        <w:tc>
          <w:tcPr>
            <w:tcW w:w="3402" w:type="dxa"/>
            <w:shd w:val="clear" w:color="auto" w:fill="auto"/>
          </w:tcPr>
          <w:p w14:paraId="6E88A17F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- 60.00</w:t>
            </w:r>
          </w:p>
          <w:p w14:paraId="0AA87888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- 0.00</w:t>
            </w:r>
          </w:p>
          <w:p w14:paraId="7C24B977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EC160C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70,00</w:t>
            </w:r>
          </w:p>
        </w:tc>
      </w:tr>
      <w:tr w:rsidR="002C1F52" w:rsidRPr="00834EF4" w14:paraId="59116C44" w14:textId="77777777" w:rsidTr="00C7784A">
        <w:tc>
          <w:tcPr>
            <w:tcW w:w="1985" w:type="dxa"/>
            <w:shd w:val="clear" w:color="auto" w:fill="auto"/>
          </w:tcPr>
          <w:p w14:paraId="2A558DD2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52">
              <w:rPr>
                <w:sz w:val="20"/>
                <w:szCs w:val="20"/>
              </w:rPr>
              <w:t>Optyka laparoskopowa</w:t>
            </w:r>
          </w:p>
        </w:tc>
        <w:tc>
          <w:tcPr>
            <w:tcW w:w="2835" w:type="dxa"/>
            <w:shd w:val="clear" w:color="auto" w:fill="auto"/>
          </w:tcPr>
          <w:p w14:paraId="2F2E8AFB" w14:textId="77777777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>MEDIM Sp. z o.o.</w:t>
            </w:r>
          </w:p>
          <w:p w14:paraId="279682EC" w14:textId="77777777" w:rsidR="002C1F52" w:rsidRPr="00211A34" w:rsidRDefault="002C1F52" w:rsidP="00D10E02">
            <w:pPr>
              <w:rPr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45B</w:t>
            </w:r>
          </w:p>
          <w:p w14:paraId="54295300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Piaseczno</w:t>
            </w:r>
          </w:p>
        </w:tc>
        <w:tc>
          <w:tcPr>
            <w:tcW w:w="3402" w:type="dxa"/>
            <w:shd w:val="clear" w:color="auto" w:fill="auto"/>
          </w:tcPr>
          <w:p w14:paraId="50621AD7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- 38.36</w:t>
            </w:r>
          </w:p>
          <w:p w14:paraId="5EAC7CE6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- 0.00</w:t>
            </w:r>
          </w:p>
          <w:p w14:paraId="1A4078BF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64EE29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38,36</w:t>
            </w:r>
          </w:p>
        </w:tc>
      </w:tr>
      <w:tr w:rsidR="002C1F52" w:rsidRPr="00834EF4" w14:paraId="2202B2C1" w14:textId="77777777" w:rsidTr="00C7784A">
        <w:tc>
          <w:tcPr>
            <w:tcW w:w="1985" w:type="dxa"/>
            <w:shd w:val="clear" w:color="auto" w:fill="auto"/>
          </w:tcPr>
          <w:p w14:paraId="0C735096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2C1F52">
              <w:rPr>
                <w:sz w:val="20"/>
                <w:szCs w:val="20"/>
              </w:rPr>
              <w:t>Neuromonitoring</w:t>
            </w:r>
            <w:proofErr w:type="spellEnd"/>
            <w:r w:rsidRPr="002C1F52">
              <w:rPr>
                <w:sz w:val="20"/>
                <w:szCs w:val="20"/>
              </w:rPr>
              <w:t xml:space="preserve"> nerwów </w:t>
            </w:r>
            <w:proofErr w:type="spellStart"/>
            <w:r w:rsidRPr="002C1F52">
              <w:rPr>
                <w:sz w:val="20"/>
                <w:szCs w:val="20"/>
              </w:rPr>
              <w:t>kratniowych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3EE742D7" w14:textId="77777777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>INOMED POLSKA Sp. z o.o.</w:t>
            </w:r>
          </w:p>
          <w:p w14:paraId="48FBFC5C" w14:textId="77777777" w:rsidR="002C1F52" w:rsidRPr="00211A34" w:rsidRDefault="002C1F52" w:rsidP="00D10E02">
            <w:pPr>
              <w:rPr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ul. Raciborskiego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1A/18</w:t>
            </w:r>
          </w:p>
          <w:p w14:paraId="060D2F7D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83-000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Pruszcz Gd.</w:t>
            </w:r>
          </w:p>
        </w:tc>
        <w:tc>
          <w:tcPr>
            <w:tcW w:w="3402" w:type="dxa"/>
            <w:shd w:val="clear" w:color="auto" w:fill="auto"/>
          </w:tcPr>
          <w:p w14:paraId="42E38EA0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- 60.00</w:t>
            </w:r>
          </w:p>
          <w:p w14:paraId="2EE35D27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- 0.00</w:t>
            </w:r>
          </w:p>
          <w:p w14:paraId="63797084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DE5F81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60,00</w:t>
            </w:r>
          </w:p>
        </w:tc>
      </w:tr>
      <w:tr w:rsidR="002C1F52" w:rsidRPr="00834EF4" w14:paraId="56B32839" w14:textId="77777777" w:rsidTr="00C7784A">
        <w:tc>
          <w:tcPr>
            <w:tcW w:w="1985" w:type="dxa"/>
            <w:shd w:val="clear" w:color="auto" w:fill="auto"/>
          </w:tcPr>
          <w:p w14:paraId="5C905640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52">
              <w:rPr>
                <w:sz w:val="20"/>
                <w:szCs w:val="20"/>
              </w:rPr>
              <w:t>Optyka laryngologiczna</w:t>
            </w:r>
          </w:p>
        </w:tc>
        <w:tc>
          <w:tcPr>
            <w:tcW w:w="2835" w:type="dxa"/>
            <w:shd w:val="clear" w:color="auto" w:fill="auto"/>
          </w:tcPr>
          <w:p w14:paraId="2849C1AC" w14:textId="77777777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2C1F52">
              <w:rPr>
                <w:b/>
                <w:bCs/>
                <w:sz w:val="20"/>
                <w:szCs w:val="20"/>
              </w:rPr>
              <w:t>Videomed</w:t>
            </w:r>
            <w:proofErr w:type="spellEnd"/>
            <w:r w:rsidRPr="002C1F52">
              <w:rPr>
                <w:b/>
                <w:bCs/>
                <w:sz w:val="20"/>
                <w:szCs w:val="20"/>
              </w:rPr>
              <w:t xml:space="preserve"> Zakład Elektroniczny</w:t>
            </w:r>
          </w:p>
          <w:p w14:paraId="3097B6F5" w14:textId="77777777" w:rsidR="002C1F52" w:rsidRPr="00211A34" w:rsidRDefault="002C1F52" w:rsidP="00D10E02">
            <w:pPr>
              <w:rPr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ul. Klonowa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18</w:t>
            </w:r>
          </w:p>
          <w:p w14:paraId="475295D1" w14:textId="0A3197BC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58-310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Szcz</w:t>
            </w:r>
            <w:r w:rsidR="00C7784A">
              <w:rPr>
                <w:sz w:val="20"/>
                <w:szCs w:val="20"/>
              </w:rPr>
              <w:t>a</w:t>
            </w:r>
            <w:r w:rsidRPr="002C1F52">
              <w:rPr>
                <w:sz w:val="20"/>
                <w:szCs w:val="20"/>
              </w:rPr>
              <w:t>wno Zdrój</w:t>
            </w:r>
          </w:p>
        </w:tc>
        <w:tc>
          <w:tcPr>
            <w:tcW w:w="3402" w:type="dxa"/>
            <w:shd w:val="clear" w:color="auto" w:fill="auto"/>
          </w:tcPr>
          <w:p w14:paraId="464A5156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- 60.00</w:t>
            </w:r>
          </w:p>
          <w:p w14:paraId="2C1F24FD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- 0.00</w:t>
            </w:r>
          </w:p>
          <w:p w14:paraId="41DAC218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- 10.00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54F7CD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70,00</w:t>
            </w:r>
          </w:p>
        </w:tc>
      </w:tr>
      <w:tr w:rsidR="002C1F52" w:rsidRPr="00834EF4" w14:paraId="0DC3E6A6" w14:textId="77777777" w:rsidTr="00C7784A">
        <w:tc>
          <w:tcPr>
            <w:tcW w:w="1985" w:type="dxa"/>
            <w:shd w:val="clear" w:color="auto" w:fill="auto"/>
          </w:tcPr>
          <w:p w14:paraId="321AE7C1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52">
              <w:rPr>
                <w:sz w:val="20"/>
                <w:szCs w:val="20"/>
              </w:rPr>
              <w:t>Optyka laryngologiczna</w:t>
            </w:r>
          </w:p>
        </w:tc>
        <w:tc>
          <w:tcPr>
            <w:tcW w:w="2835" w:type="dxa"/>
            <w:shd w:val="clear" w:color="auto" w:fill="auto"/>
          </w:tcPr>
          <w:p w14:paraId="4D399F32" w14:textId="77777777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>MEDIM Sp. z o.o.</w:t>
            </w:r>
          </w:p>
          <w:p w14:paraId="369D10F7" w14:textId="77777777" w:rsidR="002C1F52" w:rsidRPr="00211A34" w:rsidRDefault="002C1F52" w:rsidP="00D10E02">
            <w:pPr>
              <w:rPr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45B</w:t>
            </w:r>
          </w:p>
          <w:p w14:paraId="42A0985D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Piaseczno</w:t>
            </w:r>
          </w:p>
        </w:tc>
        <w:tc>
          <w:tcPr>
            <w:tcW w:w="3402" w:type="dxa"/>
            <w:shd w:val="clear" w:color="auto" w:fill="auto"/>
          </w:tcPr>
          <w:p w14:paraId="26021050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- 45.59</w:t>
            </w:r>
          </w:p>
          <w:p w14:paraId="38388F73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- 0.00</w:t>
            </w:r>
          </w:p>
          <w:p w14:paraId="6CE40611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C9AB79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45,59</w:t>
            </w:r>
          </w:p>
        </w:tc>
      </w:tr>
      <w:tr w:rsidR="002C1F52" w:rsidRPr="00834EF4" w14:paraId="7D492D0A" w14:textId="77777777" w:rsidTr="00C7784A">
        <w:tc>
          <w:tcPr>
            <w:tcW w:w="1985" w:type="dxa"/>
            <w:shd w:val="clear" w:color="auto" w:fill="auto"/>
          </w:tcPr>
          <w:p w14:paraId="2F742FCC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52">
              <w:rPr>
                <w:sz w:val="20"/>
                <w:szCs w:val="20"/>
              </w:rPr>
              <w:t>Wiertła do operacji endoskopowych</w:t>
            </w:r>
          </w:p>
        </w:tc>
        <w:tc>
          <w:tcPr>
            <w:tcW w:w="2835" w:type="dxa"/>
            <w:shd w:val="clear" w:color="auto" w:fill="auto"/>
          </w:tcPr>
          <w:p w14:paraId="175A6626" w14:textId="77777777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020D8CC3" w14:textId="77777777" w:rsidR="002C1F52" w:rsidRPr="00211A34" w:rsidRDefault="002C1F52" w:rsidP="00D10E02">
            <w:pPr>
              <w:rPr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Polna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11</w:t>
            </w:r>
          </w:p>
          <w:p w14:paraId="5CDDB6DB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C1F52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14:paraId="40BCDB3C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- 60.00</w:t>
            </w:r>
          </w:p>
          <w:p w14:paraId="283357F4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- 0.00</w:t>
            </w:r>
          </w:p>
          <w:p w14:paraId="54C1E63C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AA6749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80,00</w:t>
            </w:r>
          </w:p>
        </w:tc>
      </w:tr>
      <w:tr w:rsidR="002C1F52" w:rsidRPr="00834EF4" w14:paraId="5856C6E7" w14:textId="77777777" w:rsidTr="00C7784A">
        <w:tc>
          <w:tcPr>
            <w:tcW w:w="1985" w:type="dxa"/>
            <w:shd w:val="clear" w:color="auto" w:fill="auto"/>
          </w:tcPr>
          <w:p w14:paraId="7B51CA72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2C1F52">
              <w:rPr>
                <w:sz w:val="20"/>
                <w:szCs w:val="20"/>
              </w:rPr>
              <w:t>Ureterorenoskop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14:paraId="0D3196B1" w14:textId="77777777" w:rsidR="00293AF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 xml:space="preserve">OLYMPUS POLSKA </w:t>
            </w:r>
          </w:p>
          <w:p w14:paraId="0BD07453" w14:textId="78310FA1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>Sp. z o.o.</w:t>
            </w:r>
          </w:p>
          <w:p w14:paraId="2CDD9B58" w14:textId="77777777" w:rsidR="00293AF4" w:rsidRPr="00293AF4" w:rsidRDefault="00293AF4" w:rsidP="00293AF4">
            <w:pPr>
              <w:jc w:val="both"/>
              <w:rPr>
                <w:bCs/>
                <w:sz w:val="20"/>
                <w:szCs w:val="20"/>
              </w:rPr>
            </w:pPr>
            <w:r w:rsidRPr="00293AF4">
              <w:rPr>
                <w:bCs/>
                <w:sz w:val="20"/>
                <w:szCs w:val="20"/>
              </w:rPr>
              <w:t xml:space="preserve">ul. Wynalazek 1 </w:t>
            </w:r>
          </w:p>
          <w:p w14:paraId="659CCA9C" w14:textId="4C9D580F" w:rsidR="002C1F52" w:rsidRPr="00211A34" w:rsidRDefault="00293AF4" w:rsidP="00293AF4">
            <w:pPr>
              <w:rPr>
                <w:color w:val="000000"/>
                <w:sz w:val="20"/>
                <w:szCs w:val="20"/>
              </w:rPr>
            </w:pPr>
            <w:r w:rsidRPr="00293AF4">
              <w:rPr>
                <w:bCs/>
                <w:sz w:val="20"/>
                <w:szCs w:val="20"/>
              </w:rPr>
              <w:t xml:space="preserve">02-677 </w:t>
            </w:r>
            <w:r w:rsidR="002C1F52" w:rsidRPr="00293AF4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14:paraId="4B15A2A8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- 60.00</w:t>
            </w:r>
          </w:p>
          <w:p w14:paraId="180DD4A9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- 0.00</w:t>
            </w:r>
          </w:p>
          <w:p w14:paraId="65A411C3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4A52C9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60,00</w:t>
            </w:r>
          </w:p>
        </w:tc>
      </w:tr>
      <w:tr w:rsidR="002C1F52" w:rsidRPr="00834EF4" w14:paraId="5D32CD3B" w14:textId="77777777" w:rsidTr="00C7784A">
        <w:tc>
          <w:tcPr>
            <w:tcW w:w="1985" w:type="dxa"/>
            <w:shd w:val="clear" w:color="auto" w:fill="auto"/>
          </w:tcPr>
          <w:p w14:paraId="14197C9D" w14:textId="77777777" w:rsidR="002C1F52" w:rsidRPr="00211A34" w:rsidRDefault="002C1F52" w:rsidP="00D10E02">
            <w:pPr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C1F52">
              <w:rPr>
                <w:sz w:val="20"/>
                <w:szCs w:val="20"/>
              </w:rPr>
              <w:t>Cystoskop zabiegowy z kleszczykami urologicznymi</w:t>
            </w:r>
          </w:p>
        </w:tc>
        <w:tc>
          <w:tcPr>
            <w:tcW w:w="2835" w:type="dxa"/>
            <w:shd w:val="clear" w:color="auto" w:fill="auto"/>
          </w:tcPr>
          <w:p w14:paraId="26A0F77F" w14:textId="77777777" w:rsidR="00293AF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 xml:space="preserve">OLYMPUS POLSKA </w:t>
            </w:r>
          </w:p>
          <w:p w14:paraId="30CE4DB5" w14:textId="4B48102A" w:rsidR="002C1F52" w:rsidRPr="00211A34" w:rsidRDefault="002C1F52" w:rsidP="00D10E02">
            <w:pPr>
              <w:rPr>
                <w:b/>
                <w:bCs/>
                <w:sz w:val="20"/>
                <w:szCs w:val="20"/>
              </w:rPr>
            </w:pPr>
            <w:r w:rsidRPr="002C1F52">
              <w:rPr>
                <w:b/>
                <w:bCs/>
                <w:sz w:val="20"/>
                <w:szCs w:val="20"/>
              </w:rPr>
              <w:t>Sp. z o.o.</w:t>
            </w:r>
          </w:p>
          <w:p w14:paraId="481462EA" w14:textId="77777777" w:rsidR="00293AF4" w:rsidRPr="00293AF4" w:rsidRDefault="00293AF4" w:rsidP="00293AF4">
            <w:pPr>
              <w:jc w:val="both"/>
              <w:rPr>
                <w:bCs/>
                <w:sz w:val="20"/>
                <w:szCs w:val="20"/>
              </w:rPr>
            </w:pPr>
            <w:r w:rsidRPr="00293AF4">
              <w:rPr>
                <w:bCs/>
                <w:sz w:val="20"/>
                <w:szCs w:val="20"/>
              </w:rPr>
              <w:t xml:space="preserve">ul. Wynalazek 1 </w:t>
            </w:r>
          </w:p>
          <w:p w14:paraId="76FD563B" w14:textId="5123963B" w:rsidR="002C1F52" w:rsidRPr="00211A34" w:rsidRDefault="00293AF4" w:rsidP="00293AF4">
            <w:pPr>
              <w:rPr>
                <w:color w:val="000000"/>
                <w:sz w:val="20"/>
                <w:szCs w:val="20"/>
              </w:rPr>
            </w:pPr>
            <w:r w:rsidRPr="00293AF4">
              <w:rPr>
                <w:bCs/>
                <w:sz w:val="20"/>
                <w:szCs w:val="20"/>
              </w:rPr>
              <w:t xml:space="preserve">02-677 </w:t>
            </w:r>
            <w:r w:rsidR="002C1F52" w:rsidRPr="00293AF4">
              <w:rPr>
                <w:sz w:val="20"/>
                <w:szCs w:val="20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14:paraId="6FE207B2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1 - Cena - 60.00</w:t>
            </w:r>
          </w:p>
          <w:p w14:paraId="4D4E3804" w14:textId="77777777" w:rsidR="002C1F52" w:rsidRPr="00C7784A" w:rsidRDefault="002C1F52" w:rsidP="00D10E02">
            <w:pPr>
              <w:rPr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2 - Gwarancja - 0.00</w:t>
            </w:r>
          </w:p>
          <w:p w14:paraId="4CC7D123" w14:textId="77777777" w:rsidR="002C1F52" w:rsidRPr="00C7784A" w:rsidRDefault="002C1F52" w:rsidP="00D10E02">
            <w:pPr>
              <w:rPr>
                <w:color w:val="000000"/>
                <w:sz w:val="18"/>
                <w:szCs w:val="18"/>
              </w:rPr>
            </w:pPr>
            <w:r w:rsidRPr="00C7784A">
              <w:rPr>
                <w:sz w:val="18"/>
                <w:szCs w:val="18"/>
              </w:rPr>
              <w:t>3 - Termin realizacji zamówienia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AF03D5" w14:textId="77777777" w:rsidR="002C1F52" w:rsidRPr="00211A34" w:rsidRDefault="002C1F52" w:rsidP="00D10E02">
            <w:pPr>
              <w:jc w:val="center"/>
              <w:rPr>
                <w:color w:val="000000"/>
                <w:sz w:val="20"/>
                <w:szCs w:val="20"/>
              </w:rPr>
            </w:pPr>
            <w:r w:rsidRPr="002C1F52">
              <w:rPr>
                <w:sz w:val="20"/>
                <w:szCs w:val="20"/>
              </w:rPr>
              <w:t xml:space="preserve">  60,00</w:t>
            </w:r>
          </w:p>
        </w:tc>
      </w:tr>
    </w:tbl>
    <w:p w14:paraId="00F83BE3" w14:textId="77777777" w:rsidR="00E85D70" w:rsidRDefault="00E85D70" w:rsidP="00D10E02">
      <w:pPr>
        <w:jc w:val="both"/>
        <w:rPr>
          <w:color w:val="000000"/>
        </w:rPr>
      </w:pPr>
    </w:p>
    <w:p w14:paraId="4E1E12B6" w14:textId="77777777" w:rsidR="008642B3" w:rsidRPr="001B7815" w:rsidRDefault="00B464D3" w:rsidP="00D10E0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61AF3418" w14:textId="77777777" w:rsidTr="00596EA3">
        <w:tc>
          <w:tcPr>
            <w:tcW w:w="871" w:type="dxa"/>
            <w:shd w:val="clear" w:color="auto" w:fill="F3F3F3"/>
            <w:vAlign w:val="center"/>
          </w:tcPr>
          <w:p w14:paraId="72C0A024" w14:textId="77777777" w:rsidR="00211A34" w:rsidRPr="00596EA3" w:rsidRDefault="00596EA3" w:rsidP="00D10E0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62CC6A14" w14:textId="77777777" w:rsidR="00211A34" w:rsidRPr="00596EA3" w:rsidRDefault="00596EA3" w:rsidP="00D10E0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70E7BC6" w14:textId="77777777" w:rsidR="00211A34" w:rsidRPr="00596EA3" w:rsidRDefault="00211A34" w:rsidP="00D10E0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3A8B3842" w14:textId="77777777" w:rsidTr="00596EA3">
        <w:tc>
          <w:tcPr>
            <w:tcW w:w="871" w:type="dxa"/>
            <w:vAlign w:val="center"/>
          </w:tcPr>
          <w:p w14:paraId="196E5C68" w14:textId="77777777" w:rsidR="00211A34" w:rsidRPr="00596EA3" w:rsidRDefault="00211A34" w:rsidP="00D10E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9DBB389" w14:textId="77777777" w:rsidR="00211A34" w:rsidRPr="00596EA3" w:rsidRDefault="00211A34" w:rsidP="00D10E02">
            <w:pPr>
              <w:rPr>
                <w:b/>
                <w:bCs/>
                <w:sz w:val="22"/>
                <w:szCs w:val="22"/>
              </w:rPr>
            </w:pPr>
          </w:p>
          <w:p w14:paraId="3C8359A0" w14:textId="77777777" w:rsidR="00211A34" w:rsidRPr="00211A34" w:rsidRDefault="00211A34" w:rsidP="00D10E02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16121436" w14:textId="77777777" w:rsidR="00211A34" w:rsidRPr="00211A34" w:rsidRDefault="00211A34" w:rsidP="00D10E02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4E9E213A" w14:textId="77777777" w:rsidR="00211A34" w:rsidRPr="00596EA3" w:rsidRDefault="00211A34" w:rsidP="00D10E02">
            <w:pPr>
              <w:rPr>
                <w:sz w:val="22"/>
                <w:szCs w:val="22"/>
              </w:rPr>
            </w:pPr>
          </w:p>
          <w:p w14:paraId="236D7E19" w14:textId="77777777" w:rsidR="00211A34" w:rsidRPr="00596EA3" w:rsidRDefault="00211A34" w:rsidP="00D10E02">
            <w:pPr>
              <w:jc w:val="both"/>
              <w:rPr>
                <w:sz w:val="22"/>
                <w:szCs w:val="22"/>
              </w:rPr>
            </w:pPr>
          </w:p>
        </w:tc>
      </w:tr>
    </w:tbl>
    <w:p w14:paraId="09FA1824" w14:textId="77777777" w:rsidR="008642B3" w:rsidRDefault="008642B3" w:rsidP="00D10E02">
      <w:pPr>
        <w:jc w:val="both"/>
        <w:rPr>
          <w:color w:val="000000"/>
          <w:sz w:val="16"/>
          <w:szCs w:val="16"/>
        </w:rPr>
      </w:pPr>
    </w:p>
    <w:p w14:paraId="5A7CE096" w14:textId="77777777" w:rsidR="009F0E5C" w:rsidRDefault="009F0E5C" w:rsidP="00D10E02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3C0CD96" w14:textId="77777777" w:rsidR="00F960D7" w:rsidRPr="00F33C66" w:rsidRDefault="00A029B8" w:rsidP="00D10E02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2C1F52" w:rsidRPr="00F33C66">
        <w:rPr>
          <w:sz w:val="22"/>
          <w:szCs w:val="22"/>
        </w:rPr>
        <w:t xml:space="preserve">nie krótszym niż </w:t>
      </w:r>
      <w:r w:rsidR="002C1F52">
        <w:rPr>
          <w:sz w:val="22"/>
          <w:szCs w:val="22"/>
        </w:rPr>
        <w:t>5</w:t>
      </w:r>
      <w:r w:rsidR="002C1F52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69BA6F9" w14:textId="77777777" w:rsidR="00F960D7" w:rsidRPr="00F33C66" w:rsidRDefault="00D8427E" w:rsidP="00D10E02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C6149C3" w14:textId="77777777" w:rsidR="00F960D7" w:rsidRDefault="00F960D7" w:rsidP="00D10E02">
      <w:pPr>
        <w:jc w:val="both"/>
        <w:rPr>
          <w:bCs/>
        </w:rPr>
      </w:pPr>
    </w:p>
    <w:p w14:paraId="6B57BD97" w14:textId="36090FDE" w:rsidR="00B464D3" w:rsidRDefault="00B464D3" w:rsidP="00D10E02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4B28653" w14:textId="77777777" w:rsidR="008C4B1E" w:rsidRDefault="008C4B1E" w:rsidP="00D10E02">
      <w:pPr>
        <w:ind w:left="3119" w:firstLine="425"/>
        <w:jc w:val="right"/>
        <w:rPr>
          <w:i/>
          <w:sz w:val="22"/>
          <w:szCs w:val="22"/>
        </w:rPr>
      </w:pPr>
    </w:p>
    <w:p w14:paraId="27B0F943" w14:textId="77777777" w:rsidR="008C4B1E" w:rsidRDefault="008C4B1E" w:rsidP="008C4B1E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B573510" w14:textId="77777777" w:rsidR="008C4B1E" w:rsidRDefault="008C4B1E" w:rsidP="008C4B1E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B9B89B7" w14:textId="25F580AB" w:rsidR="008C4B1E" w:rsidRDefault="008C4B1E" w:rsidP="008C4B1E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Piotr Nowicki</w:t>
      </w:r>
    </w:p>
    <w:p w14:paraId="694DC8F6" w14:textId="77777777" w:rsidR="008C4B1E" w:rsidRPr="004229DE" w:rsidRDefault="008C4B1E" w:rsidP="00D10E02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5098471D" w14:textId="77777777" w:rsidR="008642B3" w:rsidRPr="00B464D3" w:rsidRDefault="008642B3" w:rsidP="00D10E02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DF119" w14:textId="77777777" w:rsidR="00A12BE1" w:rsidRDefault="00A12BE1">
      <w:r>
        <w:separator/>
      </w:r>
    </w:p>
  </w:endnote>
  <w:endnote w:type="continuationSeparator" w:id="0">
    <w:p w14:paraId="35DA643B" w14:textId="77777777" w:rsidR="00A12BE1" w:rsidRDefault="00A12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4021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FB93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B118DE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7ED59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91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DC2EF" w14:textId="77777777" w:rsidR="00A12BE1" w:rsidRDefault="00A12BE1">
      <w:r>
        <w:separator/>
      </w:r>
    </w:p>
  </w:footnote>
  <w:footnote w:type="continuationSeparator" w:id="0">
    <w:p w14:paraId="372D8098" w14:textId="77777777" w:rsidR="00A12BE1" w:rsidRDefault="00A12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2910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4FB6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A0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E1"/>
    <w:rsid w:val="00022322"/>
    <w:rsid w:val="00042497"/>
    <w:rsid w:val="000C1E6F"/>
    <w:rsid w:val="000E4E56"/>
    <w:rsid w:val="001A1468"/>
    <w:rsid w:val="001B7815"/>
    <w:rsid w:val="00211A34"/>
    <w:rsid w:val="00293AF4"/>
    <w:rsid w:val="002B1E4F"/>
    <w:rsid w:val="002B6761"/>
    <w:rsid w:val="002C1F5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7A06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C4B1E"/>
    <w:rsid w:val="008E5102"/>
    <w:rsid w:val="00915B9E"/>
    <w:rsid w:val="00952256"/>
    <w:rsid w:val="0097748A"/>
    <w:rsid w:val="009F0E5C"/>
    <w:rsid w:val="00A029B8"/>
    <w:rsid w:val="00A12BE1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784A"/>
    <w:rsid w:val="00CA0B33"/>
    <w:rsid w:val="00CA3511"/>
    <w:rsid w:val="00D01E5B"/>
    <w:rsid w:val="00D04203"/>
    <w:rsid w:val="00D10E02"/>
    <w:rsid w:val="00D26ED6"/>
    <w:rsid w:val="00D42C90"/>
    <w:rsid w:val="00D8427E"/>
    <w:rsid w:val="00E30B2D"/>
    <w:rsid w:val="00E62859"/>
    <w:rsid w:val="00E85D70"/>
    <w:rsid w:val="00F33C66"/>
    <w:rsid w:val="00F62CC4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2B04A"/>
  <w15:chartTrackingRefBased/>
  <w15:docId w15:val="{F391D85E-C9C7-43A1-8151-CD9A8EFD2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8C4B1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2022-04-01T11:48:00Z</cp:lastPrinted>
  <dcterms:created xsi:type="dcterms:W3CDTF">2022-04-01T11:49:00Z</dcterms:created>
  <dcterms:modified xsi:type="dcterms:W3CDTF">2022-04-01T11:49:00Z</dcterms:modified>
</cp:coreProperties>
</file>