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0844" w14:textId="77777777" w:rsidR="00DA2A7E" w:rsidRPr="003261E7" w:rsidRDefault="00211277" w:rsidP="00485A19">
      <w:pPr>
        <w:jc w:val="right"/>
        <w:rPr>
          <w:sz w:val="22"/>
          <w:szCs w:val="22"/>
        </w:rPr>
      </w:pPr>
      <w:r w:rsidRPr="0021127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211277">
        <w:rPr>
          <w:sz w:val="22"/>
          <w:szCs w:val="22"/>
        </w:rPr>
        <w:t>2022-03-30</w:t>
      </w:r>
    </w:p>
    <w:p w14:paraId="0DAACD62" w14:textId="77777777" w:rsidR="00211277" w:rsidRPr="00211277" w:rsidRDefault="00211277" w:rsidP="00485A19">
      <w:pPr>
        <w:rPr>
          <w:b/>
          <w:bCs/>
          <w:sz w:val="22"/>
          <w:szCs w:val="22"/>
        </w:rPr>
      </w:pPr>
      <w:r w:rsidRPr="00211277">
        <w:rPr>
          <w:b/>
          <w:bCs/>
          <w:sz w:val="22"/>
          <w:szCs w:val="22"/>
        </w:rPr>
        <w:t>Szpital Wojewódzki w Poznaniu</w:t>
      </w:r>
    </w:p>
    <w:p w14:paraId="6C95DF99" w14:textId="77777777" w:rsidR="00DA2A7E" w:rsidRPr="003261E7" w:rsidRDefault="00211277" w:rsidP="00485A19">
      <w:pPr>
        <w:rPr>
          <w:b/>
          <w:bCs/>
          <w:sz w:val="22"/>
          <w:szCs w:val="22"/>
        </w:rPr>
      </w:pPr>
      <w:r w:rsidRPr="00211277">
        <w:rPr>
          <w:b/>
          <w:bCs/>
          <w:sz w:val="22"/>
          <w:szCs w:val="22"/>
        </w:rPr>
        <w:t>Dział Zamówień Publicznych</w:t>
      </w:r>
    </w:p>
    <w:p w14:paraId="4CAFD6DC" w14:textId="77777777" w:rsidR="00DA2A7E" w:rsidRPr="003261E7" w:rsidRDefault="00211277" w:rsidP="00485A19">
      <w:pPr>
        <w:rPr>
          <w:sz w:val="22"/>
          <w:szCs w:val="22"/>
        </w:rPr>
      </w:pPr>
      <w:r w:rsidRPr="0021127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211277">
        <w:rPr>
          <w:sz w:val="22"/>
          <w:szCs w:val="22"/>
        </w:rPr>
        <w:t>7/19</w:t>
      </w:r>
    </w:p>
    <w:p w14:paraId="10D28D84" w14:textId="77777777" w:rsidR="00DA2A7E" w:rsidRPr="003261E7" w:rsidRDefault="00211277" w:rsidP="00485A19">
      <w:pPr>
        <w:rPr>
          <w:sz w:val="22"/>
          <w:szCs w:val="22"/>
        </w:rPr>
      </w:pPr>
      <w:r w:rsidRPr="0021127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211277">
        <w:rPr>
          <w:sz w:val="22"/>
          <w:szCs w:val="22"/>
        </w:rPr>
        <w:t>Poznań</w:t>
      </w:r>
    </w:p>
    <w:p w14:paraId="0B0CFCF4" w14:textId="77777777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08919720" w14:textId="77777777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961FC66" w14:textId="31F469F5" w:rsidR="00DA2A7E" w:rsidRPr="003261E7" w:rsidRDefault="00DA2A7E" w:rsidP="00485A1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1CC4B2" w14:textId="545F662A" w:rsidR="00DA2A7E" w:rsidRDefault="00DA2A7E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ADF344B" w14:textId="0FE615B0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8DABEE8" w14:textId="77777777" w:rsidR="00485A19" w:rsidRPr="003261E7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DB2D33B" w14:textId="77777777" w:rsidR="00DA2A7E" w:rsidRPr="003261E7" w:rsidRDefault="00DA2A7E" w:rsidP="00485A1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05E4DF0" w14:textId="4ADA8613" w:rsidR="00DA2A7E" w:rsidRDefault="00DA2A7E" w:rsidP="00485A1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3C565ECB" w14:textId="587F6E0E" w:rsidR="00485A19" w:rsidRDefault="00485A19" w:rsidP="00485A19">
      <w:pPr>
        <w:jc w:val="center"/>
        <w:rPr>
          <w:b/>
          <w:sz w:val="28"/>
          <w:szCs w:val="24"/>
        </w:rPr>
      </w:pPr>
    </w:p>
    <w:p w14:paraId="2BAE06E6" w14:textId="77777777" w:rsidR="00485A19" w:rsidRPr="003261E7" w:rsidRDefault="00485A19" w:rsidP="00485A1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11277" w:rsidRPr="003261E7" w14:paraId="1F8A68FD" w14:textId="77777777" w:rsidTr="00C254D3">
        <w:trPr>
          <w:trHeight w:val="638"/>
        </w:trPr>
        <w:tc>
          <w:tcPr>
            <w:tcW w:w="959" w:type="dxa"/>
            <w:shd w:val="clear" w:color="auto" w:fill="auto"/>
          </w:tcPr>
          <w:p w14:paraId="0CE098F4" w14:textId="77777777" w:rsidR="00211277" w:rsidRPr="003261E7" w:rsidRDefault="00211277" w:rsidP="00485A1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7756C8" w14:textId="77777777" w:rsidR="00211277" w:rsidRDefault="00211277" w:rsidP="00485A1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1277">
              <w:rPr>
                <w:sz w:val="22"/>
                <w:szCs w:val="22"/>
              </w:rPr>
              <w:t>podstawowy</w:t>
            </w:r>
            <w:r w:rsidR="00485A19">
              <w:rPr>
                <w:sz w:val="22"/>
                <w:szCs w:val="22"/>
              </w:rPr>
              <w:t>m</w:t>
            </w:r>
            <w:r w:rsidRPr="00211277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11277">
              <w:rPr>
                <w:b/>
                <w:bCs/>
                <w:sz w:val="22"/>
                <w:szCs w:val="22"/>
              </w:rPr>
              <w:t>Sukcesywna dostawa ryb do Szpitala Wojewódzkiego w Poznaniu - powtórka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11277">
              <w:rPr>
                <w:b/>
                <w:sz w:val="22"/>
                <w:szCs w:val="22"/>
              </w:rPr>
              <w:t>SZW/DZP/13/2022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6C9C952C" w14:textId="77777777" w:rsidR="00485A19" w:rsidRDefault="00485A19" w:rsidP="00485A19">
            <w:pPr>
              <w:jc w:val="both"/>
              <w:rPr>
                <w:bCs/>
                <w:sz w:val="22"/>
                <w:szCs w:val="22"/>
              </w:rPr>
            </w:pPr>
          </w:p>
          <w:p w14:paraId="1F5874ED" w14:textId="22492EFE" w:rsidR="00485A19" w:rsidRPr="003261E7" w:rsidRDefault="00485A19" w:rsidP="00485A19">
            <w:pPr>
              <w:jc w:val="both"/>
              <w:rPr>
                <w:sz w:val="22"/>
                <w:szCs w:val="22"/>
              </w:rPr>
            </w:pPr>
          </w:p>
        </w:tc>
      </w:tr>
    </w:tbl>
    <w:p w14:paraId="0BFB04B9" w14:textId="5303DD80" w:rsidR="00DA2A7E" w:rsidRDefault="00DA2A7E" w:rsidP="00485A1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11277" w:rsidRPr="00211277">
        <w:rPr>
          <w:b/>
          <w:sz w:val="22"/>
          <w:szCs w:val="22"/>
        </w:rPr>
        <w:t>Szpital Wojewódzki w Poznaniu</w:t>
      </w:r>
      <w:r w:rsidR="00485A19">
        <w:rPr>
          <w:b/>
          <w:sz w:val="22"/>
          <w:szCs w:val="22"/>
        </w:rPr>
        <w:t xml:space="preserve">, </w:t>
      </w:r>
      <w:r w:rsidR="00211277" w:rsidRPr="00211277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11277" w:rsidRPr="00211277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6555383" w14:textId="77777777" w:rsidR="00485A19" w:rsidRDefault="00485A19" w:rsidP="00485A19">
      <w:pPr>
        <w:jc w:val="both"/>
        <w:rPr>
          <w:sz w:val="22"/>
          <w:szCs w:val="22"/>
        </w:rPr>
      </w:pPr>
    </w:p>
    <w:p w14:paraId="37F0F1C4" w14:textId="77777777" w:rsidR="00DA2A7E" w:rsidRDefault="00DA2A7E" w:rsidP="00485A1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11277" w:rsidRPr="007240DA" w14:paraId="719EC53F" w14:textId="77777777" w:rsidTr="00C254D3">
        <w:tc>
          <w:tcPr>
            <w:tcW w:w="2660" w:type="dxa"/>
            <w:shd w:val="clear" w:color="auto" w:fill="auto"/>
          </w:tcPr>
          <w:p w14:paraId="3177CDC3" w14:textId="77777777" w:rsidR="00211277" w:rsidRPr="007240DA" w:rsidRDefault="00211277" w:rsidP="00485A19">
            <w:pPr>
              <w:jc w:val="both"/>
              <w:rPr>
                <w:sz w:val="22"/>
                <w:szCs w:val="22"/>
              </w:rPr>
            </w:pPr>
            <w:r w:rsidRPr="0021127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C1D7859" w14:textId="77777777" w:rsidR="00211277" w:rsidRPr="007240DA" w:rsidRDefault="00211277" w:rsidP="00485A19">
            <w:pPr>
              <w:jc w:val="both"/>
              <w:rPr>
                <w:sz w:val="22"/>
                <w:szCs w:val="22"/>
              </w:rPr>
            </w:pPr>
            <w:r w:rsidRPr="0021127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301F6B2" w14:textId="77777777" w:rsidR="00DA2A7E" w:rsidRPr="003261E7" w:rsidRDefault="00DA2A7E" w:rsidP="00485A1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D6211C3" w14:textId="0DB63C93" w:rsidR="00DA2A7E" w:rsidRPr="003261E7" w:rsidRDefault="00211277" w:rsidP="00485A19">
      <w:pPr>
        <w:jc w:val="both"/>
        <w:rPr>
          <w:sz w:val="22"/>
          <w:szCs w:val="22"/>
        </w:rPr>
      </w:pPr>
      <w:r w:rsidRPr="00211277">
        <w:rPr>
          <w:sz w:val="22"/>
          <w:szCs w:val="22"/>
        </w:rPr>
        <w:t xml:space="preserve">Jedyny Wykonawca </w:t>
      </w:r>
      <w:r w:rsidR="00485A19">
        <w:rPr>
          <w:sz w:val="22"/>
          <w:szCs w:val="22"/>
        </w:rPr>
        <w:t>odstąpił od</w:t>
      </w:r>
      <w:r w:rsidRPr="00211277">
        <w:rPr>
          <w:sz w:val="22"/>
          <w:szCs w:val="22"/>
        </w:rPr>
        <w:t xml:space="preserve"> podpisania umowy.</w:t>
      </w:r>
    </w:p>
    <w:p w14:paraId="7CC1A402" w14:textId="77777777" w:rsidR="00485A19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6502C80" w14:textId="78936D08" w:rsidR="00DA2A7E" w:rsidRDefault="00DA2A7E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ACACFDB" w14:textId="77777777" w:rsidR="00485A19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020CE86" w14:textId="77777777" w:rsidR="00485A19" w:rsidRDefault="00485A19" w:rsidP="00485A1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59FA832" w14:textId="77777777" w:rsidR="00485A19" w:rsidRDefault="00485A19" w:rsidP="00485A1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90464DF" w14:textId="77777777" w:rsidR="00485A19" w:rsidRPr="00B464D3" w:rsidRDefault="00485A19" w:rsidP="00485A19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7AE7226E" w14:textId="77777777" w:rsidR="00485A19" w:rsidRPr="003261E7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CC7E8FD" w14:textId="77777777" w:rsidR="00DA2A7E" w:rsidRPr="003261E7" w:rsidRDefault="00DA2A7E" w:rsidP="00485A19">
      <w:pPr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0CC41" w14:textId="77777777" w:rsidR="00682490" w:rsidRDefault="00682490">
      <w:r>
        <w:separator/>
      </w:r>
    </w:p>
  </w:endnote>
  <w:endnote w:type="continuationSeparator" w:id="0">
    <w:p w14:paraId="1993DC7F" w14:textId="77777777" w:rsidR="00682490" w:rsidRDefault="0068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E9E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E9D50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07C55" w14:textId="0AA1639F" w:rsidR="003F0CBE" w:rsidRDefault="00485A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7CAB5E" wp14:editId="483A963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D77F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E1EBDF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B96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FB2AA" w14:textId="77777777" w:rsidR="003F0CBE" w:rsidRDefault="003F0CBE">
    <w:pPr>
      <w:pStyle w:val="Stopka"/>
      <w:tabs>
        <w:tab w:val="clear" w:pos="4536"/>
      </w:tabs>
      <w:jc w:val="center"/>
    </w:pPr>
  </w:p>
  <w:p w14:paraId="6485E75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52285" w14:textId="77777777" w:rsidR="00682490" w:rsidRDefault="00682490">
      <w:r>
        <w:separator/>
      </w:r>
    </w:p>
  </w:footnote>
  <w:footnote w:type="continuationSeparator" w:id="0">
    <w:p w14:paraId="2D29D86F" w14:textId="77777777" w:rsidR="00682490" w:rsidRDefault="00682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74A3C" w14:textId="77777777" w:rsidR="00211277" w:rsidRDefault="00211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9E19D" w14:textId="77777777" w:rsidR="00211277" w:rsidRDefault="00211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D976A" w14:textId="77777777" w:rsidR="00211277" w:rsidRDefault="00211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90"/>
    <w:rsid w:val="00020DF5"/>
    <w:rsid w:val="000345C2"/>
    <w:rsid w:val="00047A30"/>
    <w:rsid w:val="001B1480"/>
    <w:rsid w:val="00211277"/>
    <w:rsid w:val="002D47D4"/>
    <w:rsid w:val="003261E7"/>
    <w:rsid w:val="00372CE9"/>
    <w:rsid w:val="003F0CBE"/>
    <w:rsid w:val="00420F05"/>
    <w:rsid w:val="00467255"/>
    <w:rsid w:val="00485A19"/>
    <w:rsid w:val="005644C6"/>
    <w:rsid w:val="00682490"/>
    <w:rsid w:val="006E6C0F"/>
    <w:rsid w:val="006E706C"/>
    <w:rsid w:val="0079556E"/>
    <w:rsid w:val="007A2D48"/>
    <w:rsid w:val="007F118B"/>
    <w:rsid w:val="009553F8"/>
    <w:rsid w:val="00A57329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0C80C6"/>
  <w15:chartTrackingRefBased/>
  <w15:docId w15:val="{F833DB4E-CA6D-4B97-8509-DFFD92B65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85A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2022-03-30T10:29:00Z</cp:lastPrinted>
  <dcterms:created xsi:type="dcterms:W3CDTF">2022-03-30T10:30:00Z</dcterms:created>
  <dcterms:modified xsi:type="dcterms:W3CDTF">2022-03-30T10:30:00Z</dcterms:modified>
</cp:coreProperties>
</file>